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44381849"/>
        <w:docPartObj>
          <w:docPartGallery w:val="Cover Pages"/>
          <w:docPartUnique/>
        </w:docPartObj>
      </w:sdtPr>
      <w:sdtEndPr/>
      <w:sdtContent>
        <w:p w14:paraId="433266C3" w14:textId="51CE8074" w:rsidR="004930FE" w:rsidRPr="00645C05" w:rsidRDefault="004930FE">
          <w:r w:rsidRPr="00645C05">
            <w:rPr>
              <w:lang w:eastAsia="en-CA"/>
            </w:rPr>
            <mc:AlternateContent>
              <mc:Choice Requires="wpg">
                <w:drawing>
                  <wp:anchor distT="0" distB="0" distL="114300" distR="114300" simplePos="0" relativeHeight="251643904" behindDoc="0" locked="0" layoutInCell="1" allowOverlap="1" wp14:anchorId="4A5D407C" wp14:editId="6A1489D0">
                    <wp:simplePos x="0" y="0"/>
                    <wp:positionH relativeFrom="page">
                      <wp:posOffset>4663440</wp:posOffset>
                    </wp:positionH>
                    <wp:positionV relativeFrom="page">
                      <wp:posOffset>9525</wp:posOffset>
                    </wp:positionV>
                    <wp:extent cx="3113670" cy="10058400"/>
                    <wp:effectExtent l="0" t="0" r="0" b="1905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0051BA"/>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ln w="9525">
                                <a:solidFill>
                                  <a:srgbClr val="0051BA"/>
                                </a:solidFill>
                                <a:miter lim="800000"/>
                                <a:headEnd/>
                                <a:tailEnd/>
                              </a:ln>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ahnschrift SemiBold Condensed" w:hAnsi="Bahnschrift SemiBold Condensed"/>
                                      <w:color w:val="FFFFFF" w:themeColor="background1"/>
                                      <w:sz w:val="96"/>
                                      <w:szCs w:val="96"/>
                                    </w:rPr>
                                    <w:alias w:val="Year"/>
                                    <w:id w:val="1214934875"/>
                                    <w:dataBinding w:prefixMappings="xmlns:ns0='http://schemas.microsoft.com/office/2006/coverPageProps'" w:xpath="/ns0:CoverPageProperties[1]/ns0:PublishDate[1]" w:storeItemID="{55AF091B-3C7A-41E3-B477-F2FDAA23CFDA}"/>
                                    <w:date w:fullDate="2020-06-30T00:00:00Z">
                                      <w:dateFormat w:val="yyyy"/>
                                      <w:lid w:val="en-US"/>
                                      <w:storeMappedDataAs w:val="dateTime"/>
                                      <w:calendar w:val="gregorian"/>
                                    </w:date>
                                  </w:sdtPr>
                                  <w:sdtEndPr/>
                                  <w:sdtContent>
                                    <w:p w14:paraId="1660FEB9" w14:textId="4109405E" w:rsidR="00850572" w:rsidRPr="00C63F99" w:rsidRDefault="00850572">
                                      <w:pPr>
                                        <w:pStyle w:val="NoSpacing"/>
                                        <w:rPr>
                                          <w:rFonts w:ascii="Bahnschrift SemiBold Condensed" w:hAnsi="Bahnschrift SemiBold Condensed"/>
                                          <w:color w:val="FFFFFF" w:themeColor="background1"/>
                                          <w:sz w:val="96"/>
                                          <w:szCs w:val="96"/>
                                        </w:rPr>
                                      </w:pPr>
                                      <w:r w:rsidRPr="00C63F99">
                                        <w:rPr>
                                          <w:rFonts w:ascii="Bahnschrift SemiBold Condensed" w:hAnsi="Bahnschrift SemiBold Condensed"/>
                                          <w:color w:val="FFFFFF" w:themeColor="background1"/>
                                          <w:sz w:val="96"/>
                                          <w:szCs w:val="96"/>
                                        </w:rPr>
                                        <w:t>2020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525857"/>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D671E3" w14:textId="5E7CCA45" w:rsidR="00850572" w:rsidRPr="00C63F99" w:rsidRDefault="00850572">
                                  <w:pPr>
                                    <w:pStyle w:val="NoSpacing"/>
                                    <w:spacing w:line="360" w:lineRule="auto"/>
                                    <w:rPr>
                                      <w:rFonts w:ascii="Bahnschrift SemiBold Condensed" w:hAnsi="Bahnschrift SemiBold Condensed"/>
                                      <w:color w:val="FFFFFF" w:themeColor="background1"/>
                                      <w:sz w:val="40"/>
                                    </w:rPr>
                                  </w:pPr>
                                </w:p>
                                <w:sdt>
                                  <w:sdtPr>
                                    <w:rPr>
                                      <w:rFonts w:ascii="Bahnschrift SemiBold Condensed" w:hAnsi="Bahnschrift SemiBold Condensed"/>
                                      <w:color w:val="FFFFFF" w:themeColor="background1"/>
                                      <w:sz w:val="40"/>
                                    </w:rPr>
                                    <w:alias w:val="Company"/>
                                    <w:id w:val="1160037325"/>
                                    <w:dataBinding w:prefixMappings="xmlns:ns0='http://schemas.openxmlformats.org/officeDocument/2006/extended-properties'" w:xpath="/ns0:Properties[1]/ns0:Company[1]" w:storeItemID="{6668398D-A668-4E3E-A5EB-62B293D839F1}"/>
                                    <w:text/>
                                  </w:sdtPr>
                                  <w:sdtEndPr/>
                                  <w:sdtContent>
                                    <w:p w14:paraId="45DBCC6F" w14:textId="29546588" w:rsidR="00850572" w:rsidRPr="00C63F99" w:rsidRDefault="00850572">
                                      <w:pPr>
                                        <w:pStyle w:val="NoSpacing"/>
                                        <w:spacing w:line="360" w:lineRule="auto"/>
                                        <w:rPr>
                                          <w:rFonts w:ascii="Bahnschrift SemiBold Condensed" w:hAnsi="Bahnschrift SemiBold Condensed"/>
                                          <w:color w:val="FFFFFF" w:themeColor="background1"/>
                                          <w:sz w:val="40"/>
                                        </w:rPr>
                                      </w:pPr>
                                      <w:r w:rsidRPr="00C63F99">
                                        <w:rPr>
                                          <w:rFonts w:ascii="Bahnschrift SemiBold Condensed" w:hAnsi="Bahnschrift SemiBold Condensed"/>
                                          <w:color w:val="FFFFFF" w:themeColor="background1"/>
                                          <w:sz w:val="40"/>
                                        </w:rPr>
                                        <w:t xml:space="preserve">Edmonton Southside </w:t>
                                      </w:r>
                                      <w:r>
                                        <w:rPr>
                                          <w:rFonts w:ascii="Bahnschrift SemiBold Condensed" w:hAnsi="Bahnschrift SemiBold Condensed"/>
                                          <w:color w:val="FFFFFF" w:themeColor="background1"/>
                                          <w:sz w:val="40"/>
                                        </w:rPr>
                                        <w:t xml:space="preserve">  </w:t>
                                      </w:r>
                                      <w:r w:rsidRPr="00C63F99">
                                        <w:rPr>
                                          <w:rFonts w:ascii="Bahnschrift SemiBold Condensed" w:hAnsi="Bahnschrift SemiBold Condensed"/>
                                          <w:color w:val="FFFFFF" w:themeColor="background1"/>
                                          <w:sz w:val="40"/>
                                        </w:rPr>
                                        <w:t>Primary Care Network</w:t>
                                      </w:r>
                                    </w:p>
                                  </w:sdtContent>
                                </w:sdt>
                                <w:sdt>
                                  <w:sdtPr>
                                    <w:rPr>
                                      <w:rFonts w:ascii="Bahnschrift SemiBold Condensed" w:hAnsi="Bahnschrift SemiBold Condensed"/>
                                      <w:color w:val="FFFFFF" w:themeColor="background1"/>
                                      <w:sz w:val="40"/>
                                    </w:rPr>
                                    <w:alias w:val="Date"/>
                                    <w:id w:val="-225386775"/>
                                    <w:dataBinding w:prefixMappings="xmlns:ns0='http://schemas.microsoft.com/office/2006/coverPageProps'" w:xpath="/ns0:CoverPageProperties[1]/ns0:PublishDate[1]" w:storeItemID="{55AF091B-3C7A-41E3-B477-F2FDAA23CFDA}"/>
                                    <w:date w:fullDate="2020-06-30T00:00:00Z">
                                      <w:dateFormat w:val="M/d/yyyy"/>
                                      <w:lid w:val="en-US"/>
                                      <w:storeMappedDataAs w:val="dateTime"/>
                                      <w:calendar w:val="gregorian"/>
                                    </w:date>
                                  </w:sdtPr>
                                  <w:sdtEndPr/>
                                  <w:sdtContent>
                                    <w:p w14:paraId="1C3E964B" w14:textId="759B129F" w:rsidR="00850572" w:rsidRPr="00C63F99" w:rsidRDefault="00850572">
                                      <w:pPr>
                                        <w:pStyle w:val="NoSpacing"/>
                                        <w:spacing w:line="360" w:lineRule="auto"/>
                                        <w:rPr>
                                          <w:rFonts w:ascii="Bahnschrift SemiBold Condensed" w:hAnsi="Bahnschrift SemiBold Condensed"/>
                                          <w:color w:val="FFFFFF" w:themeColor="background1"/>
                                          <w:sz w:val="40"/>
                                        </w:rPr>
                                      </w:pPr>
                                      <w:r w:rsidRPr="00C63F99">
                                        <w:rPr>
                                          <w:rFonts w:ascii="Bahnschrift SemiBold Condensed" w:hAnsi="Bahnschrift SemiBold Condensed"/>
                                          <w:color w:val="FFFFFF" w:themeColor="background1"/>
                                          <w:sz w:val="40"/>
                                        </w:rPr>
                                        <w:t>6/30/2020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A5D407C" id="Group 453" o:spid="_x0000_s1026" style="position:absolute;margin-left:367.2pt;margin-top:.75pt;width:245.15pt;height:11in;z-index:25164390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" filled="f" strokecolor="#0051ba"/>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rFonts w:ascii="Bahnschrift SemiBold Condensed" w:hAnsi="Bahnschrift SemiBold Condensed"/>
                                <w:color w:val="FFFFFF" w:themeColor="background1"/>
                                <w:sz w:val="96"/>
                                <w:szCs w:val="96"/>
                              </w:rPr>
                              <w:alias w:val="Year"/>
                              <w:id w:val="1214934875"/>
                              <w:dataBinding w:prefixMappings="xmlns:ns0='http://schemas.microsoft.com/office/2006/coverPageProps'" w:xpath="/ns0:CoverPageProperties[1]/ns0:PublishDate[1]" w:storeItemID="{55AF091B-3C7A-41E3-B477-F2FDAA23CFDA}"/>
                              <w:date w:fullDate="2020-06-30T00:00:00Z">
                                <w:dateFormat w:val="yyyy"/>
                                <w:lid w:val="en-US"/>
                                <w:storeMappedDataAs w:val="dateTime"/>
                                <w:calendar w:val="gregorian"/>
                              </w:date>
                            </w:sdtPr>
                            <w:sdtEndPr/>
                            <w:sdtContent>
                              <w:p w14:paraId="1660FEB9" w14:textId="4109405E" w:rsidR="00850572" w:rsidRPr="00C63F99" w:rsidRDefault="00850572">
                                <w:pPr>
                                  <w:pStyle w:val="NoSpacing"/>
                                  <w:rPr>
                                    <w:rFonts w:ascii="Bahnschrift SemiBold Condensed" w:hAnsi="Bahnschrift SemiBold Condensed"/>
                                    <w:color w:val="FFFFFF" w:themeColor="background1"/>
                                    <w:sz w:val="96"/>
                                    <w:szCs w:val="96"/>
                                  </w:rPr>
                                </w:pPr>
                                <w:r w:rsidRPr="00C63F99">
                                  <w:rPr>
                                    <w:rFonts w:ascii="Bahnschrift SemiBold Condensed" w:hAnsi="Bahnschrift SemiBold Condensed"/>
                                    <w:color w:val="FFFFFF" w:themeColor="background1"/>
                                    <w:sz w:val="96"/>
                                    <w:szCs w:val="96"/>
                                  </w:rPr>
                                  <w:t>2020</w:t>
                                </w:r>
                              </w:p>
                            </w:sdtContent>
                          </w:sdt>
                        </w:txbxContent>
                      </v:textbox>
                    </v:rect>
                    <v:rect id="Rectangle 9" o:spid="_x0000_s1030" style="position:absolute;top:67610;width:30895;height:252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28D671E3" w14:textId="5E7CCA45" w:rsidR="00850572" w:rsidRPr="00C63F99" w:rsidRDefault="00850572">
                            <w:pPr>
                              <w:pStyle w:val="NoSpacing"/>
                              <w:spacing w:line="360" w:lineRule="auto"/>
                              <w:rPr>
                                <w:rFonts w:ascii="Bahnschrift SemiBold Condensed" w:hAnsi="Bahnschrift SemiBold Condensed"/>
                                <w:color w:val="FFFFFF" w:themeColor="background1"/>
                                <w:sz w:val="40"/>
                              </w:rPr>
                            </w:pPr>
                          </w:p>
                          <w:sdt>
                            <w:sdtPr>
                              <w:rPr>
                                <w:rFonts w:ascii="Bahnschrift SemiBold Condensed" w:hAnsi="Bahnschrift SemiBold Condensed"/>
                                <w:color w:val="FFFFFF" w:themeColor="background1"/>
                                <w:sz w:val="40"/>
                              </w:rPr>
                              <w:alias w:val="Company"/>
                              <w:id w:val="1160037325"/>
                              <w:dataBinding w:prefixMappings="xmlns:ns0='http://schemas.openxmlformats.org/officeDocument/2006/extended-properties'" w:xpath="/ns0:Properties[1]/ns0:Company[1]" w:storeItemID="{6668398D-A668-4E3E-A5EB-62B293D839F1}"/>
                              <w:text/>
                            </w:sdtPr>
                            <w:sdtEndPr/>
                            <w:sdtContent>
                              <w:p w14:paraId="45DBCC6F" w14:textId="29546588" w:rsidR="00850572" w:rsidRPr="00C63F99" w:rsidRDefault="00850572">
                                <w:pPr>
                                  <w:pStyle w:val="NoSpacing"/>
                                  <w:spacing w:line="360" w:lineRule="auto"/>
                                  <w:rPr>
                                    <w:rFonts w:ascii="Bahnschrift SemiBold Condensed" w:hAnsi="Bahnschrift SemiBold Condensed"/>
                                    <w:color w:val="FFFFFF" w:themeColor="background1"/>
                                    <w:sz w:val="40"/>
                                  </w:rPr>
                                </w:pPr>
                                <w:r w:rsidRPr="00C63F99">
                                  <w:rPr>
                                    <w:rFonts w:ascii="Bahnschrift SemiBold Condensed" w:hAnsi="Bahnschrift SemiBold Condensed"/>
                                    <w:color w:val="FFFFFF" w:themeColor="background1"/>
                                    <w:sz w:val="40"/>
                                  </w:rPr>
                                  <w:t xml:space="preserve">Edmonton Southside </w:t>
                                </w:r>
                                <w:r>
                                  <w:rPr>
                                    <w:rFonts w:ascii="Bahnschrift SemiBold Condensed" w:hAnsi="Bahnschrift SemiBold Condensed"/>
                                    <w:color w:val="FFFFFF" w:themeColor="background1"/>
                                    <w:sz w:val="40"/>
                                  </w:rPr>
                                  <w:t xml:space="preserve">  </w:t>
                                </w:r>
                                <w:r w:rsidRPr="00C63F99">
                                  <w:rPr>
                                    <w:rFonts w:ascii="Bahnschrift SemiBold Condensed" w:hAnsi="Bahnschrift SemiBold Condensed"/>
                                    <w:color w:val="FFFFFF" w:themeColor="background1"/>
                                    <w:sz w:val="40"/>
                                  </w:rPr>
                                  <w:t>Primary Care Network</w:t>
                                </w:r>
                              </w:p>
                            </w:sdtContent>
                          </w:sdt>
                          <w:sdt>
                            <w:sdtPr>
                              <w:rPr>
                                <w:rFonts w:ascii="Bahnschrift SemiBold Condensed" w:hAnsi="Bahnschrift SemiBold Condensed"/>
                                <w:color w:val="FFFFFF" w:themeColor="background1"/>
                                <w:sz w:val="40"/>
                              </w:rPr>
                              <w:alias w:val="Date"/>
                              <w:id w:val="-225386775"/>
                              <w:dataBinding w:prefixMappings="xmlns:ns0='http://schemas.microsoft.com/office/2006/coverPageProps'" w:xpath="/ns0:CoverPageProperties[1]/ns0:PublishDate[1]" w:storeItemID="{55AF091B-3C7A-41E3-B477-F2FDAA23CFDA}"/>
                              <w:date w:fullDate="2020-06-30T00:00:00Z">
                                <w:dateFormat w:val="M/d/yyyy"/>
                                <w:lid w:val="en-US"/>
                                <w:storeMappedDataAs w:val="dateTime"/>
                                <w:calendar w:val="gregorian"/>
                              </w:date>
                            </w:sdtPr>
                            <w:sdtEndPr/>
                            <w:sdtContent>
                              <w:p w14:paraId="1C3E964B" w14:textId="759B129F" w:rsidR="00850572" w:rsidRPr="00C63F99" w:rsidRDefault="00850572">
                                <w:pPr>
                                  <w:pStyle w:val="NoSpacing"/>
                                  <w:spacing w:line="360" w:lineRule="auto"/>
                                  <w:rPr>
                                    <w:rFonts w:ascii="Bahnschrift SemiBold Condensed" w:hAnsi="Bahnschrift SemiBold Condensed"/>
                                    <w:color w:val="FFFFFF" w:themeColor="background1"/>
                                    <w:sz w:val="40"/>
                                  </w:rPr>
                                </w:pPr>
                                <w:r w:rsidRPr="00C63F99">
                                  <w:rPr>
                                    <w:rFonts w:ascii="Bahnschrift SemiBold Condensed" w:hAnsi="Bahnschrift SemiBold Condensed"/>
                                    <w:color w:val="FFFFFF" w:themeColor="background1"/>
                                    <w:sz w:val="40"/>
                                  </w:rPr>
                                  <w:t>6/30/2020</w:t>
                                </w:r>
                              </w:p>
                            </w:sdtContent>
                          </w:sdt>
                        </w:txbxContent>
                      </v:textbox>
                    </v:rect>
                    <w10:wrap anchorx="page" anchory="page"/>
                  </v:group>
                </w:pict>
              </mc:Fallback>
            </mc:AlternateContent>
          </w:r>
        </w:p>
        <w:p w14:paraId="1944663B" w14:textId="507A770D" w:rsidR="004930FE" w:rsidRPr="00645C05" w:rsidRDefault="00C63F99">
          <w:pPr>
            <w:rPr>
              <w:rFonts w:eastAsiaTheme="majorEastAsia" w:cstheme="majorBidi"/>
              <w:spacing w:val="-10"/>
              <w:kern w:val="28"/>
              <w:sz w:val="56"/>
              <w:szCs w:val="56"/>
            </w:rPr>
          </w:pPr>
          <w:r w:rsidRPr="00645C05">
            <w:rPr>
              <w:lang w:eastAsia="en-CA"/>
            </w:rPr>
            <mc:AlternateContent>
              <mc:Choice Requires="wpg">
                <w:drawing>
                  <wp:anchor distT="0" distB="0" distL="114300" distR="114300" simplePos="0" relativeHeight="251653120" behindDoc="0" locked="0" layoutInCell="1" allowOverlap="1" wp14:anchorId="2C1A3C3A" wp14:editId="30F7D5A4">
                    <wp:simplePos x="0" y="0"/>
                    <wp:positionH relativeFrom="page">
                      <wp:posOffset>2076450</wp:posOffset>
                    </wp:positionH>
                    <wp:positionV relativeFrom="paragraph">
                      <wp:posOffset>1990725</wp:posOffset>
                    </wp:positionV>
                    <wp:extent cx="5690235" cy="3630930"/>
                    <wp:effectExtent l="0" t="0" r="5715" b="7620"/>
                    <wp:wrapSquare wrapText="bothSides"/>
                    <wp:docPr id="3" name="Group 3"/>
                    <wp:cNvGraphicFramePr/>
                    <a:graphic xmlns:a="http://schemas.openxmlformats.org/drawingml/2006/main">
                      <a:graphicData uri="http://schemas.microsoft.com/office/word/2010/wordprocessingGroup">
                        <wpg:wgp>
                          <wpg:cNvGrpSpPr/>
                          <wpg:grpSpPr>
                            <a:xfrm>
                              <a:off x="0" y="0"/>
                              <a:ext cx="5690235" cy="3630930"/>
                              <a:chOff x="9525" y="0"/>
                              <a:chExt cx="5690457" cy="3630930"/>
                            </a:xfrm>
                          </wpg:grpSpPr>
                          <pic:pic xmlns:pic="http://schemas.openxmlformats.org/drawingml/2006/picture">
                            <pic:nvPicPr>
                              <pic:cNvPr id="10"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l="-2311" t="50272" r="2311" b="4167"/>
                              <a:stretch/>
                            </pic:blipFill>
                            <pic:spPr bwMode="auto">
                              <a:xfrm>
                                <a:off x="2809959" y="0"/>
                                <a:ext cx="2885440" cy="2019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25" y="0"/>
                                <a:ext cx="2865755" cy="2037715"/>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79947" y="2011680"/>
                                <a:ext cx="2820035" cy="1619250"/>
                              </a:xfrm>
                              <a:prstGeom prst="rect">
                                <a:avLst/>
                              </a:prstGeom>
                            </pic:spPr>
                          </pic:pic>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525" y="1995777"/>
                                <a:ext cx="2876550" cy="1634490"/>
                              </a:xfrm>
                              <a:prstGeom prst="rect">
                                <a:avLst/>
                              </a:prstGeom>
                            </pic:spPr>
                          </pic:pic>
                        </wpg:wgp>
                      </a:graphicData>
                    </a:graphic>
                    <wp14:sizeRelH relativeFrom="margin">
                      <wp14:pctWidth>0</wp14:pctWidth>
                    </wp14:sizeRelH>
                  </wp:anchor>
                </w:drawing>
              </mc:Choice>
              <mc:Fallback>
                <w:pict>
                  <v:group w14:anchorId="6B89B807" id="Group 3" o:spid="_x0000_s1026" style="position:absolute;margin-left:163.5pt;margin-top:156.75pt;width:448.05pt;height:285.9pt;z-index:251653120;mso-position-horizontal-relative:page;mso-width-relative:margin" coordorigin="95" coordsize="56904,363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8099;width:28854;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">
                      <v:imagedata r:id="rId13" o:title="" croptop="32946f" cropbottom="2731f" cropleft="-1515f" cropright="1515f"/>
                      <v:path arrowok="t"/>
                    </v:shape>
                    <v:shape id="Picture 9" o:spid="_x0000_s1028" type="#_x0000_t75" style="position:absolute;left:95;width:28657;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">
                      <v:imagedata r:id="rId14" o:title=""/>
                      <v:path arrowok="t"/>
                    </v:shape>
                    <v:shape id="Picture 8" o:spid="_x0000_s1029" type="#_x0000_t75" style="position:absolute;left:28799;top:20116;width:28200;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">
                      <v:imagedata r:id="rId15" o:title=""/>
                      <v:path arrowok="t"/>
                    </v:shape>
                    <v:shape id="Picture 14" o:spid="_x0000_s1030" type="#_x0000_t75" style="position:absolute;left:95;top:19957;width:28765;height:16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">
                      <v:imagedata r:id="rId16" o:title=""/>
                      <v:path arrowok="t"/>
                    </v:shape>
                    <w10:wrap type="square" anchorx="page"/>
                  </v:group>
                </w:pict>
              </mc:Fallback>
            </mc:AlternateContent>
          </w:r>
          <w:r w:rsidRPr="00645C05">
            <w:rPr>
              <w:lang w:eastAsia="en-CA"/>
            </w:rPr>
            <mc:AlternateContent>
              <mc:Choice Requires="wps">
                <w:drawing>
                  <wp:anchor distT="0" distB="0" distL="114300" distR="114300" simplePos="0" relativeHeight="251645952" behindDoc="0" locked="0" layoutInCell="0" allowOverlap="1" wp14:anchorId="1D5375E5" wp14:editId="2ECBCFB1">
                    <wp:simplePos x="0" y="0"/>
                    <wp:positionH relativeFrom="page">
                      <wp:posOffset>19050</wp:posOffset>
                    </wp:positionH>
                    <wp:positionV relativeFrom="page">
                      <wp:posOffset>2524125</wp:posOffset>
                    </wp:positionV>
                    <wp:extent cx="7757160" cy="640080"/>
                    <wp:effectExtent l="0" t="0" r="15240" b="152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7160" cy="640080"/>
                            </a:xfrm>
                            <a:prstGeom prst="rect">
                              <a:avLst/>
                            </a:prstGeom>
                            <a:solidFill>
                              <a:srgbClr val="1EB53A"/>
                            </a:solidFill>
                            <a:ln w="19050">
                              <a:solidFill>
                                <a:srgbClr val="1EB53A"/>
                              </a:solidFill>
                              <a:miter lim="800000"/>
                              <a:headEnd/>
                              <a:tailEnd/>
                            </a:ln>
                          </wps:spPr>
                          <wps:txbx>
                            <w:txbxContent>
                              <w:sdt>
                                <w:sdtPr>
                                  <w:rPr>
                                    <w:rFonts w:ascii="Bahnschrift SemiBold Condensed" w:eastAsiaTheme="majorEastAsia" w:hAnsi="Bahnschrift SemiBold Condensed" w:cstheme="majorBidi"/>
                                    <w:spacing w:val="-10"/>
                                    <w:kern w:val="28"/>
                                    <w:sz w:val="72"/>
                                    <w:szCs w:val="56"/>
                                  </w:rPr>
                                  <w:alias w:val="Title"/>
                                  <w:id w:val="-139651971"/>
                                  <w:dataBinding w:prefixMappings="xmlns:ns0='http://schemas.openxmlformats.org/package/2006/metadata/core-properties' xmlns:ns1='http://purl.org/dc/elements/1.1/'" w:xpath="/ns0:coreProperties[1]/ns1:title[1]" w:storeItemID="{6C3C8BC8-F283-45AE-878A-BAB7291924A1}"/>
                                  <w:text/>
                                </w:sdtPr>
                                <w:sdtEndPr/>
                                <w:sdtContent>
                                  <w:p w14:paraId="4DC6B095" w14:textId="3735192E" w:rsidR="00850572" w:rsidRPr="00C63F99" w:rsidRDefault="00850572">
                                    <w:pPr>
                                      <w:pStyle w:val="NoSpacing"/>
                                      <w:jc w:val="right"/>
                                      <w:rPr>
                                        <w:rFonts w:ascii="Bahnschrift SemiBold Condensed" w:hAnsi="Bahnschrift SemiBold Condensed"/>
                                        <w:color w:val="FFFFFF" w:themeColor="background1"/>
                                        <w:sz w:val="96"/>
                                        <w:szCs w:val="72"/>
                                      </w:rPr>
                                    </w:pPr>
                                    <w:r w:rsidRPr="00C63F99">
                                      <w:rPr>
                                        <w:rFonts w:ascii="Bahnschrift SemiBold Condensed" w:eastAsiaTheme="majorEastAsia" w:hAnsi="Bahnschrift SemiBold Condensed" w:cstheme="majorBidi"/>
                                        <w:spacing w:val="-10"/>
                                        <w:kern w:val="28"/>
                                        <w:sz w:val="72"/>
                                        <w:szCs w:val="56"/>
                                      </w:rPr>
                                      <w:t>Seniors</w:t>
                                    </w:r>
                                    <w:r>
                                      <w:rPr>
                                        <w:rFonts w:ascii="Bahnschrift SemiBold Condensed" w:eastAsiaTheme="majorEastAsia" w:hAnsi="Bahnschrift SemiBold Condensed" w:cstheme="majorBidi"/>
                                        <w:spacing w:val="-10"/>
                                        <w:kern w:val="28"/>
                                        <w:sz w:val="72"/>
                                        <w:szCs w:val="56"/>
                                      </w:rPr>
                                      <w:t>'</w:t>
                                    </w:r>
                                    <w:r w:rsidRPr="00C63F99">
                                      <w:rPr>
                                        <w:rFonts w:ascii="Bahnschrift SemiBold Condensed" w:eastAsiaTheme="majorEastAsia" w:hAnsi="Bahnschrift SemiBold Condensed" w:cstheme="majorBidi"/>
                                        <w:spacing w:val="-10"/>
                                        <w:kern w:val="28"/>
                                        <w:sz w:val="72"/>
                                        <w:szCs w:val="56"/>
                                      </w:rPr>
                                      <w:t xml:space="preserve"> Centre Without Walls Toolkit</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D5375E5" id="Rectangle 16" o:spid="_x0000_s1031" style="position:absolute;margin-left:1.5pt;margin-top:198.75pt;width:610.8pt;height:50.4pt;z-index:2516459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" o:allowincell="f" fillcolor="#1eb53a" strokecolor="#1eb53a" strokeweight="1.5pt">
                    <v:textbox style="mso-fit-shape-to-text:t" inset="14.4pt,,14.4pt">
                      <w:txbxContent>
                        <w:sdt>
                          <w:sdtPr>
                            <w:rPr>
                              <w:rFonts w:ascii="Bahnschrift SemiBold Condensed" w:eastAsiaTheme="majorEastAsia" w:hAnsi="Bahnschrift SemiBold Condensed" w:cstheme="majorBidi"/>
                              <w:spacing w:val="-10"/>
                              <w:kern w:val="28"/>
                              <w:sz w:val="72"/>
                              <w:szCs w:val="56"/>
                            </w:rPr>
                            <w:alias w:val="Title"/>
                            <w:id w:val="-139651971"/>
                            <w:dataBinding w:prefixMappings="xmlns:ns0='http://schemas.openxmlformats.org/package/2006/metadata/core-properties' xmlns:ns1='http://purl.org/dc/elements/1.1/'" w:xpath="/ns0:coreProperties[1]/ns1:title[1]" w:storeItemID="{6C3C8BC8-F283-45AE-878A-BAB7291924A1}"/>
                            <w:text/>
                          </w:sdtPr>
                          <w:sdtEndPr/>
                          <w:sdtContent>
                            <w:p w14:paraId="4DC6B095" w14:textId="3735192E" w:rsidR="00850572" w:rsidRPr="00C63F99" w:rsidRDefault="00850572">
                              <w:pPr>
                                <w:pStyle w:val="NoSpacing"/>
                                <w:jc w:val="right"/>
                                <w:rPr>
                                  <w:rFonts w:ascii="Bahnschrift SemiBold Condensed" w:hAnsi="Bahnschrift SemiBold Condensed"/>
                                  <w:color w:val="FFFFFF" w:themeColor="background1"/>
                                  <w:sz w:val="96"/>
                                  <w:szCs w:val="72"/>
                                </w:rPr>
                              </w:pPr>
                              <w:r w:rsidRPr="00C63F99">
                                <w:rPr>
                                  <w:rFonts w:ascii="Bahnschrift SemiBold Condensed" w:eastAsiaTheme="majorEastAsia" w:hAnsi="Bahnschrift SemiBold Condensed" w:cstheme="majorBidi"/>
                                  <w:spacing w:val="-10"/>
                                  <w:kern w:val="28"/>
                                  <w:sz w:val="72"/>
                                  <w:szCs w:val="56"/>
                                </w:rPr>
                                <w:t>Seniors</w:t>
                              </w:r>
                              <w:r>
                                <w:rPr>
                                  <w:rFonts w:ascii="Bahnschrift SemiBold Condensed" w:eastAsiaTheme="majorEastAsia" w:hAnsi="Bahnschrift SemiBold Condensed" w:cstheme="majorBidi"/>
                                  <w:spacing w:val="-10"/>
                                  <w:kern w:val="28"/>
                                  <w:sz w:val="72"/>
                                  <w:szCs w:val="56"/>
                                </w:rPr>
                                <w:t>'</w:t>
                              </w:r>
                              <w:r w:rsidRPr="00C63F99">
                                <w:rPr>
                                  <w:rFonts w:ascii="Bahnschrift SemiBold Condensed" w:eastAsiaTheme="majorEastAsia" w:hAnsi="Bahnschrift SemiBold Condensed" w:cstheme="majorBidi"/>
                                  <w:spacing w:val="-10"/>
                                  <w:kern w:val="28"/>
                                  <w:sz w:val="72"/>
                                  <w:szCs w:val="56"/>
                                </w:rPr>
                                <w:t xml:space="preserve"> Centre Without Walls Toolkit</w:t>
                              </w:r>
                            </w:p>
                          </w:sdtContent>
                        </w:sdt>
                      </w:txbxContent>
                    </v:textbox>
                    <w10:wrap anchorx="page" anchory="page"/>
                  </v:rect>
                </w:pict>
              </mc:Fallback>
            </mc:AlternateContent>
          </w:r>
          <w:r w:rsidR="008B178F" w:rsidRPr="00645C05">
            <w:rPr>
              <w:lang w:eastAsia="en-CA"/>
            </w:rPr>
            <w:drawing>
              <wp:anchor distT="0" distB="0" distL="114300" distR="114300" simplePos="0" relativeHeight="251812864" behindDoc="0" locked="0" layoutInCell="1" allowOverlap="1" wp14:anchorId="4E5A4CA0" wp14:editId="5BEB8E58">
                <wp:simplePos x="0" y="0"/>
                <wp:positionH relativeFrom="margin">
                  <wp:posOffset>247650</wp:posOffset>
                </wp:positionH>
                <wp:positionV relativeFrom="margin">
                  <wp:posOffset>6257925</wp:posOffset>
                </wp:positionV>
                <wp:extent cx="2362200" cy="1123950"/>
                <wp:effectExtent l="0" t="0" r="0" b="0"/>
                <wp:wrapSquare wrapText="bothSides"/>
                <wp:docPr id="26" name="Picture 26" descr="Town of Innisfail - Seniors | Town of Innisf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wn of Innisfail - Seniors | Town of Innisfa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1123950"/>
                        </a:xfrm>
                        <a:prstGeom prst="rect">
                          <a:avLst/>
                        </a:prstGeom>
                        <a:noFill/>
                        <a:ln>
                          <a:noFill/>
                        </a:ln>
                      </pic:spPr>
                    </pic:pic>
                  </a:graphicData>
                </a:graphic>
              </wp:anchor>
            </w:drawing>
          </w:r>
          <w:r w:rsidR="008B178F" w:rsidRPr="00645C05">
            <w:rPr>
              <w:lang w:eastAsia="en-CA"/>
            </w:rPr>
            <w:drawing>
              <wp:anchor distT="0" distB="0" distL="114300" distR="114300" simplePos="0" relativeHeight="251655168" behindDoc="0" locked="0" layoutInCell="1" allowOverlap="1" wp14:anchorId="2DABEFA2" wp14:editId="76C0A606">
                <wp:simplePos x="0" y="0"/>
                <wp:positionH relativeFrom="margin">
                  <wp:posOffset>1724025</wp:posOffset>
                </wp:positionH>
                <wp:positionV relativeFrom="margin">
                  <wp:posOffset>7433310</wp:posOffset>
                </wp:positionV>
                <wp:extent cx="1333500" cy="7975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_SENIOR-CENT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797560"/>
                        </a:xfrm>
                        <a:prstGeom prst="rect">
                          <a:avLst/>
                        </a:prstGeom>
                      </pic:spPr>
                    </pic:pic>
                  </a:graphicData>
                </a:graphic>
              </wp:anchor>
            </w:drawing>
          </w:r>
          <w:r w:rsidR="008B178F" w:rsidRPr="00645C05">
            <w:rPr>
              <w:lang w:eastAsia="en-CA"/>
            </w:rPr>
            <w:drawing>
              <wp:anchor distT="0" distB="0" distL="114300" distR="114300" simplePos="0" relativeHeight="251654144" behindDoc="0" locked="0" layoutInCell="1" allowOverlap="1" wp14:anchorId="52B1B14E" wp14:editId="57AE2F23">
                <wp:simplePos x="0" y="0"/>
                <wp:positionH relativeFrom="margin">
                  <wp:posOffset>0</wp:posOffset>
                </wp:positionH>
                <wp:positionV relativeFrom="bottomMargin">
                  <wp:posOffset>-685800</wp:posOffset>
                </wp:positionV>
                <wp:extent cx="1181100" cy="6845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g-logo.png"/>
                        <pic:cNvPicPr/>
                      </pic:nvPicPr>
                      <pic:blipFill rotWithShape="1">
                        <a:blip r:embed="rId19" cstate="print">
                          <a:extLst>
                            <a:ext uri="{28A0092B-C50C-407E-A947-70E740481C1C}">
                              <a14:useLocalDpi xmlns:a14="http://schemas.microsoft.com/office/drawing/2010/main" val="0"/>
                            </a:ext>
                          </a:extLst>
                        </a:blip>
                        <a:srcRect t="19400" b="22600"/>
                        <a:stretch/>
                      </pic:blipFill>
                      <pic:spPr bwMode="auto">
                        <a:xfrm>
                          <a:off x="0" y="0"/>
                          <a:ext cx="1181100" cy="684530"/>
                        </a:xfrm>
                        <a:prstGeom prst="rect">
                          <a:avLst/>
                        </a:prstGeom>
                        <a:ln>
                          <a:noFill/>
                        </a:ln>
                        <a:extLst>
                          <a:ext uri="{53640926-AAD7-44D8-BBD7-CCE9431645EC}">
                            <a14:shadowObscured xmlns:a14="http://schemas.microsoft.com/office/drawing/2010/main"/>
                          </a:ext>
                        </a:extLst>
                      </pic:spPr>
                    </pic:pic>
                  </a:graphicData>
                </a:graphic>
              </wp:anchor>
            </w:drawing>
          </w:r>
          <w:r w:rsidR="004930FE" w:rsidRPr="00645C05">
            <w:br w:type="page"/>
          </w:r>
        </w:p>
      </w:sdtContent>
    </w:sdt>
    <w:p w14:paraId="6D9D5425" w14:textId="1809DEBF" w:rsidR="008F6166" w:rsidRPr="00645C05" w:rsidRDefault="008F6166" w:rsidP="00051536">
      <w:bookmarkStart w:id="0" w:name="_Toc518635520"/>
      <w:bookmarkStart w:id="1" w:name="_Toc42861085"/>
      <w:r w:rsidRPr="00645C05">
        <w:rPr>
          <w:rStyle w:val="Heading1Char"/>
          <w:rFonts w:asciiTheme="minorHAnsi" w:hAnsiTheme="minorHAnsi"/>
          <w:color w:val="auto"/>
        </w:rPr>
        <w:t>Acknowledgments</w:t>
      </w:r>
      <w:bookmarkEnd w:id="0"/>
      <w:bookmarkEnd w:id="1"/>
      <w:r w:rsidRPr="00645C05">
        <w:t>:</w:t>
      </w:r>
    </w:p>
    <w:p w14:paraId="5EC13F04" w14:textId="4B3BD32D" w:rsidR="00744F4B" w:rsidRPr="00645C05" w:rsidRDefault="00744F4B" w:rsidP="00744F4B">
      <w:bookmarkStart w:id="2" w:name="_Toc518635522"/>
      <w:r w:rsidRPr="00645C05">
        <w:rPr>
          <w:b/>
        </w:rPr>
        <w:t>How to Use the Toolkit</w:t>
      </w:r>
      <w:bookmarkEnd w:id="2"/>
      <w:r w:rsidR="0064444B" w:rsidRPr="00645C05">
        <w:t xml:space="preserve">: </w:t>
      </w:r>
      <w:r w:rsidRPr="00645C05">
        <w:t>The Seniors</w:t>
      </w:r>
      <w:r w:rsidR="006B399B" w:rsidRPr="00645C05">
        <w:t>’</w:t>
      </w:r>
      <w:r w:rsidRPr="00645C05">
        <w:t xml:space="preserve"> Centre Without Walls toolkit provides a step by step guide to planning, establishing, running and evaluating telephone-based seniors programming for homebound or isolated seniors. This toolkit is meant to disseminate learnings from </w:t>
      </w:r>
      <w:r w:rsidR="00F63ECD" w:rsidRPr="00645C05">
        <w:t xml:space="preserve">both </w:t>
      </w:r>
      <w:r w:rsidRPr="00645C05">
        <w:t>the New Horizons for Seniors grant funded project</w:t>
      </w:r>
      <w:r w:rsidR="00F63ECD" w:rsidRPr="00645C05">
        <w:t xml:space="preserve"> and the expansion, funded through the Aging Well in Community</w:t>
      </w:r>
      <w:r w:rsidRPr="00645C05">
        <w:t>, established in Edmonton and run through the Edmonton Southside Primary Care Network. The information below is meant to guide organizations interested in running a Seniors</w:t>
      </w:r>
      <w:r w:rsidR="006B399B" w:rsidRPr="00645C05">
        <w:t>’</w:t>
      </w:r>
      <w:r w:rsidRPr="00645C05">
        <w:t xml:space="preserve"> Centre Without Walls (SCWW) or similar style of programming in both community and health settings. </w:t>
      </w:r>
    </w:p>
    <w:p w14:paraId="37A16E4A" w14:textId="77777777" w:rsidR="00744F4B" w:rsidRPr="00645C05" w:rsidRDefault="00744F4B" w:rsidP="00744F4B">
      <w:r w:rsidRPr="00645C05">
        <w:t>The manual provides an overview of outreach services and provides necessary background information related to working with isolated and at-risk seniors.</w:t>
      </w:r>
    </w:p>
    <w:p w14:paraId="6E507A4D" w14:textId="1242D370" w:rsidR="00744F4B" w:rsidRPr="00645C05" w:rsidRDefault="00744F4B" w:rsidP="00744F4B">
      <w:bookmarkStart w:id="3" w:name="_Toc518635523"/>
      <w:r w:rsidRPr="00645C05">
        <w:rPr>
          <w:b/>
        </w:rPr>
        <w:t>Toolkit Feedback</w:t>
      </w:r>
      <w:bookmarkEnd w:id="3"/>
      <w:r w:rsidR="0064444B" w:rsidRPr="00645C05">
        <w:t xml:space="preserve">: </w:t>
      </w:r>
      <w:r w:rsidRPr="00645C05">
        <w:t>We value your input! Please take the time to provide us with your feedback, comments and suggestions</w:t>
      </w:r>
      <w:r w:rsidR="006B399B" w:rsidRPr="00645C05">
        <w:t>.</w:t>
      </w:r>
    </w:p>
    <w:p w14:paraId="51563CFC" w14:textId="2116B08D" w:rsidR="00744F4B" w:rsidRPr="00645C05" w:rsidRDefault="00744F4B">
      <w:pPr>
        <w:rPr>
          <w:b/>
          <w:bCs/>
        </w:rPr>
      </w:pPr>
      <w:r w:rsidRPr="00645C05">
        <w:rPr>
          <w:b/>
          <w:bCs/>
        </w:rPr>
        <w:br w:type="page"/>
      </w:r>
    </w:p>
    <w:sdt>
      <w:sdtPr>
        <w:rPr>
          <w:rFonts w:asciiTheme="minorHAnsi" w:eastAsiaTheme="minorHAnsi" w:hAnsiTheme="minorHAnsi" w:cstheme="minorBidi"/>
          <w:color w:val="auto"/>
          <w:sz w:val="22"/>
          <w:szCs w:val="22"/>
          <w:lang w:val="en-CA"/>
        </w:rPr>
        <w:id w:val="1347670699"/>
        <w:docPartObj>
          <w:docPartGallery w:val="Table of Contents"/>
          <w:docPartUnique/>
        </w:docPartObj>
      </w:sdtPr>
      <w:sdtEndPr>
        <w:rPr>
          <w:b/>
          <w:bCs/>
        </w:rPr>
      </w:sdtEndPr>
      <w:sdtContent>
        <w:p w14:paraId="220132ED" w14:textId="75B47CEF" w:rsidR="00744F4B" w:rsidRPr="00645C05" w:rsidRDefault="00744F4B">
          <w:pPr>
            <w:pStyle w:val="TOCHeading"/>
            <w:rPr>
              <w:lang w:val="en-CA"/>
            </w:rPr>
          </w:pPr>
          <w:r w:rsidRPr="00645C05">
            <w:rPr>
              <w:lang w:val="en-CA"/>
            </w:rPr>
            <w:t>Contents</w:t>
          </w:r>
        </w:p>
        <w:p w14:paraId="5CC25C41" w14:textId="290D7563" w:rsidR="004B591D" w:rsidRPr="00645C05" w:rsidRDefault="00744F4B">
          <w:pPr>
            <w:pStyle w:val="TOC1"/>
            <w:tabs>
              <w:tab w:val="right" w:leader="dot" w:pos="9350"/>
            </w:tabs>
            <w:rPr>
              <w:rFonts w:eastAsiaTheme="minorEastAsia"/>
              <w:lang w:eastAsia="en-CA"/>
            </w:rPr>
          </w:pPr>
          <w:r w:rsidRPr="00645C05">
            <w:rPr>
              <w:b/>
              <w:bCs/>
            </w:rPr>
            <w:fldChar w:fldCharType="begin"/>
          </w:r>
          <w:r w:rsidRPr="00645C05">
            <w:rPr>
              <w:b/>
              <w:bCs/>
            </w:rPr>
            <w:instrText xml:space="preserve"> TOC \o "1-3" \h \z \u </w:instrText>
          </w:r>
          <w:r w:rsidRPr="00645C05">
            <w:rPr>
              <w:b/>
              <w:bCs/>
            </w:rPr>
            <w:fldChar w:fldCharType="separate"/>
          </w:r>
          <w:hyperlink w:anchor="_Toc42861085" w:history="1">
            <w:r w:rsidR="004B591D" w:rsidRPr="00645C05">
              <w:rPr>
                <w:rStyle w:val="Hyperlink"/>
              </w:rPr>
              <w:t>Acknowledgments</w:t>
            </w:r>
            <w:r w:rsidR="004B591D" w:rsidRPr="00645C05">
              <w:rPr>
                <w:webHidden/>
              </w:rPr>
              <w:tab/>
            </w:r>
            <w:r w:rsidR="004B591D" w:rsidRPr="00645C05">
              <w:rPr>
                <w:webHidden/>
              </w:rPr>
              <w:fldChar w:fldCharType="begin"/>
            </w:r>
            <w:r w:rsidR="004B591D" w:rsidRPr="00645C05">
              <w:rPr>
                <w:webHidden/>
              </w:rPr>
              <w:instrText xml:space="preserve"> PAGEREF _Toc42861085 \h </w:instrText>
            </w:r>
            <w:r w:rsidR="004B591D" w:rsidRPr="00645C05">
              <w:rPr>
                <w:webHidden/>
              </w:rPr>
            </w:r>
            <w:r w:rsidR="004B591D" w:rsidRPr="00645C05">
              <w:rPr>
                <w:webHidden/>
              </w:rPr>
              <w:fldChar w:fldCharType="separate"/>
            </w:r>
            <w:r w:rsidR="004B591D" w:rsidRPr="00645C05">
              <w:rPr>
                <w:webHidden/>
              </w:rPr>
              <w:t>1</w:t>
            </w:r>
            <w:r w:rsidR="004B591D" w:rsidRPr="00645C05">
              <w:rPr>
                <w:webHidden/>
              </w:rPr>
              <w:fldChar w:fldCharType="end"/>
            </w:r>
          </w:hyperlink>
        </w:p>
        <w:p w14:paraId="275A1F41" w14:textId="1238433A" w:rsidR="004B591D" w:rsidRPr="00645C05" w:rsidRDefault="00645C05">
          <w:pPr>
            <w:pStyle w:val="TOC1"/>
            <w:tabs>
              <w:tab w:val="right" w:leader="dot" w:pos="9350"/>
            </w:tabs>
            <w:rPr>
              <w:rFonts w:eastAsiaTheme="minorEastAsia"/>
              <w:lang w:eastAsia="en-CA"/>
            </w:rPr>
          </w:pPr>
          <w:hyperlink w:anchor="_Toc42861086" w:history="1">
            <w:r w:rsidR="004B591D" w:rsidRPr="00645C05">
              <w:rPr>
                <w:rStyle w:val="Hyperlink"/>
              </w:rPr>
              <w:t>1.0 Introduction</w:t>
            </w:r>
            <w:r w:rsidR="004B591D" w:rsidRPr="00645C05">
              <w:rPr>
                <w:webHidden/>
              </w:rPr>
              <w:tab/>
            </w:r>
            <w:r w:rsidR="004B591D" w:rsidRPr="00645C05">
              <w:rPr>
                <w:webHidden/>
              </w:rPr>
              <w:fldChar w:fldCharType="begin"/>
            </w:r>
            <w:r w:rsidR="004B591D" w:rsidRPr="00645C05">
              <w:rPr>
                <w:webHidden/>
              </w:rPr>
              <w:instrText xml:space="preserve"> PAGEREF _Toc42861086 \h </w:instrText>
            </w:r>
            <w:r w:rsidR="004B591D" w:rsidRPr="00645C05">
              <w:rPr>
                <w:webHidden/>
              </w:rPr>
            </w:r>
            <w:r w:rsidR="004B591D" w:rsidRPr="00645C05">
              <w:rPr>
                <w:webHidden/>
              </w:rPr>
              <w:fldChar w:fldCharType="separate"/>
            </w:r>
            <w:r w:rsidR="004B591D" w:rsidRPr="00645C05">
              <w:rPr>
                <w:webHidden/>
              </w:rPr>
              <w:t>3</w:t>
            </w:r>
            <w:r w:rsidR="004B591D" w:rsidRPr="00645C05">
              <w:rPr>
                <w:webHidden/>
              </w:rPr>
              <w:fldChar w:fldCharType="end"/>
            </w:r>
          </w:hyperlink>
        </w:p>
        <w:p w14:paraId="476DC878" w14:textId="3EF4F19F" w:rsidR="004B591D" w:rsidRPr="00645C05" w:rsidRDefault="00645C05">
          <w:pPr>
            <w:pStyle w:val="TOC2"/>
            <w:tabs>
              <w:tab w:val="right" w:leader="dot" w:pos="9350"/>
            </w:tabs>
            <w:rPr>
              <w:rFonts w:eastAsiaTheme="minorEastAsia"/>
              <w:lang w:eastAsia="en-CA"/>
            </w:rPr>
          </w:pPr>
          <w:hyperlink w:anchor="_Toc42861087" w:history="1">
            <w:r w:rsidR="004B591D" w:rsidRPr="00645C05">
              <w:rPr>
                <w:rStyle w:val="Hyperlink"/>
              </w:rPr>
              <w:t>1.1 Background</w:t>
            </w:r>
            <w:r w:rsidR="004B591D" w:rsidRPr="00645C05">
              <w:rPr>
                <w:webHidden/>
              </w:rPr>
              <w:tab/>
            </w:r>
            <w:r w:rsidR="004B591D" w:rsidRPr="00645C05">
              <w:rPr>
                <w:webHidden/>
              </w:rPr>
              <w:fldChar w:fldCharType="begin"/>
            </w:r>
            <w:r w:rsidR="004B591D" w:rsidRPr="00645C05">
              <w:rPr>
                <w:webHidden/>
              </w:rPr>
              <w:instrText xml:space="preserve"> PAGEREF _Toc42861087 \h </w:instrText>
            </w:r>
            <w:r w:rsidR="004B591D" w:rsidRPr="00645C05">
              <w:rPr>
                <w:webHidden/>
              </w:rPr>
            </w:r>
            <w:r w:rsidR="004B591D" w:rsidRPr="00645C05">
              <w:rPr>
                <w:webHidden/>
              </w:rPr>
              <w:fldChar w:fldCharType="separate"/>
            </w:r>
            <w:r w:rsidR="004B591D" w:rsidRPr="00645C05">
              <w:rPr>
                <w:webHidden/>
              </w:rPr>
              <w:t>3</w:t>
            </w:r>
            <w:r w:rsidR="004B591D" w:rsidRPr="00645C05">
              <w:rPr>
                <w:webHidden/>
              </w:rPr>
              <w:fldChar w:fldCharType="end"/>
            </w:r>
          </w:hyperlink>
        </w:p>
        <w:p w14:paraId="59B084D9" w14:textId="0482B317" w:rsidR="004B591D" w:rsidRPr="00645C05" w:rsidRDefault="00645C05">
          <w:pPr>
            <w:pStyle w:val="TOC2"/>
            <w:tabs>
              <w:tab w:val="right" w:leader="dot" w:pos="9350"/>
            </w:tabs>
            <w:rPr>
              <w:rFonts w:eastAsiaTheme="minorEastAsia"/>
              <w:lang w:eastAsia="en-CA"/>
            </w:rPr>
          </w:pPr>
          <w:hyperlink w:anchor="_Toc42861088" w:history="1">
            <w:r w:rsidR="004B591D" w:rsidRPr="00645C05">
              <w:rPr>
                <w:rStyle w:val="Hyperlink"/>
              </w:rPr>
              <w:t>1.2 Benefits of Program</w:t>
            </w:r>
            <w:r w:rsidR="004B591D" w:rsidRPr="00645C05">
              <w:rPr>
                <w:webHidden/>
              </w:rPr>
              <w:tab/>
            </w:r>
            <w:r w:rsidR="004B591D" w:rsidRPr="00645C05">
              <w:rPr>
                <w:webHidden/>
              </w:rPr>
              <w:fldChar w:fldCharType="begin"/>
            </w:r>
            <w:r w:rsidR="004B591D" w:rsidRPr="00645C05">
              <w:rPr>
                <w:webHidden/>
              </w:rPr>
              <w:instrText xml:space="preserve"> PAGEREF _Toc42861088 \h </w:instrText>
            </w:r>
            <w:r w:rsidR="004B591D" w:rsidRPr="00645C05">
              <w:rPr>
                <w:webHidden/>
              </w:rPr>
            </w:r>
            <w:r w:rsidR="004B591D" w:rsidRPr="00645C05">
              <w:rPr>
                <w:webHidden/>
              </w:rPr>
              <w:fldChar w:fldCharType="separate"/>
            </w:r>
            <w:r w:rsidR="004B591D" w:rsidRPr="00645C05">
              <w:rPr>
                <w:webHidden/>
              </w:rPr>
              <w:t>4</w:t>
            </w:r>
            <w:r w:rsidR="004B591D" w:rsidRPr="00645C05">
              <w:rPr>
                <w:webHidden/>
              </w:rPr>
              <w:fldChar w:fldCharType="end"/>
            </w:r>
          </w:hyperlink>
        </w:p>
        <w:p w14:paraId="63E57031" w14:textId="53A85B0E" w:rsidR="004B591D" w:rsidRPr="00645C05" w:rsidRDefault="00645C05">
          <w:pPr>
            <w:pStyle w:val="TOC2"/>
            <w:tabs>
              <w:tab w:val="right" w:leader="dot" w:pos="9350"/>
            </w:tabs>
            <w:rPr>
              <w:rFonts w:eastAsiaTheme="minorEastAsia"/>
              <w:lang w:eastAsia="en-CA"/>
            </w:rPr>
          </w:pPr>
          <w:hyperlink w:anchor="_Toc42861089" w:history="1">
            <w:r w:rsidR="004B591D" w:rsidRPr="00645C05">
              <w:rPr>
                <w:rStyle w:val="Hyperlink"/>
              </w:rPr>
              <w:t>1.3 Setting</w:t>
            </w:r>
            <w:r w:rsidR="004B591D" w:rsidRPr="00645C05">
              <w:rPr>
                <w:webHidden/>
              </w:rPr>
              <w:tab/>
            </w:r>
            <w:r w:rsidR="004B591D" w:rsidRPr="00645C05">
              <w:rPr>
                <w:webHidden/>
              </w:rPr>
              <w:fldChar w:fldCharType="begin"/>
            </w:r>
            <w:r w:rsidR="004B591D" w:rsidRPr="00645C05">
              <w:rPr>
                <w:webHidden/>
              </w:rPr>
              <w:instrText xml:space="preserve"> PAGEREF _Toc42861089 \h </w:instrText>
            </w:r>
            <w:r w:rsidR="004B591D" w:rsidRPr="00645C05">
              <w:rPr>
                <w:webHidden/>
              </w:rPr>
            </w:r>
            <w:r w:rsidR="004B591D" w:rsidRPr="00645C05">
              <w:rPr>
                <w:webHidden/>
              </w:rPr>
              <w:fldChar w:fldCharType="separate"/>
            </w:r>
            <w:r w:rsidR="004B591D" w:rsidRPr="00645C05">
              <w:rPr>
                <w:webHidden/>
              </w:rPr>
              <w:t>4</w:t>
            </w:r>
            <w:r w:rsidR="004B591D" w:rsidRPr="00645C05">
              <w:rPr>
                <w:webHidden/>
              </w:rPr>
              <w:fldChar w:fldCharType="end"/>
            </w:r>
          </w:hyperlink>
        </w:p>
        <w:p w14:paraId="740DEF33" w14:textId="394A3532" w:rsidR="004B591D" w:rsidRPr="00645C05" w:rsidRDefault="00645C05">
          <w:pPr>
            <w:pStyle w:val="TOC1"/>
            <w:tabs>
              <w:tab w:val="right" w:leader="dot" w:pos="9350"/>
            </w:tabs>
            <w:rPr>
              <w:rFonts w:eastAsiaTheme="minorEastAsia"/>
              <w:lang w:eastAsia="en-CA"/>
            </w:rPr>
          </w:pPr>
          <w:hyperlink w:anchor="_Toc42861090" w:history="1">
            <w:r w:rsidR="004B591D" w:rsidRPr="00645C05">
              <w:rPr>
                <w:rStyle w:val="Hyperlink"/>
              </w:rPr>
              <w:t>2.0 Essentials of Getting Started</w:t>
            </w:r>
            <w:r w:rsidR="004B591D" w:rsidRPr="00645C05">
              <w:rPr>
                <w:webHidden/>
              </w:rPr>
              <w:tab/>
            </w:r>
            <w:r w:rsidR="004B591D" w:rsidRPr="00645C05">
              <w:rPr>
                <w:webHidden/>
              </w:rPr>
              <w:fldChar w:fldCharType="begin"/>
            </w:r>
            <w:r w:rsidR="004B591D" w:rsidRPr="00645C05">
              <w:rPr>
                <w:webHidden/>
              </w:rPr>
              <w:instrText xml:space="preserve"> PAGEREF _Toc42861090 \h </w:instrText>
            </w:r>
            <w:r w:rsidR="004B591D" w:rsidRPr="00645C05">
              <w:rPr>
                <w:webHidden/>
              </w:rPr>
            </w:r>
            <w:r w:rsidR="004B591D" w:rsidRPr="00645C05">
              <w:rPr>
                <w:webHidden/>
              </w:rPr>
              <w:fldChar w:fldCharType="separate"/>
            </w:r>
            <w:r w:rsidR="004B591D" w:rsidRPr="00645C05">
              <w:rPr>
                <w:webHidden/>
              </w:rPr>
              <w:t>5</w:t>
            </w:r>
            <w:r w:rsidR="004B591D" w:rsidRPr="00645C05">
              <w:rPr>
                <w:webHidden/>
              </w:rPr>
              <w:fldChar w:fldCharType="end"/>
            </w:r>
          </w:hyperlink>
        </w:p>
        <w:p w14:paraId="559E6AD7" w14:textId="5F49094E" w:rsidR="004B591D" w:rsidRPr="00645C05" w:rsidRDefault="00645C05">
          <w:pPr>
            <w:pStyle w:val="TOC2"/>
            <w:tabs>
              <w:tab w:val="right" w:leader="dot" w:pos="9350"/>
            </w:tabs>
            <w:rPr>
              <w:rFonts w:eastAsiaTheme="minorEastAsia"/>
              <w:lang w:eastAsia="en-CA"/>
            </w:rPr>
          </w:pPr>
          <w:hyperlink w:anchor="_Toc42861091" w:history="1">
            <w:r w:rsidR="004B591D" w:rsidRPr="00645C05">
              <w:rPr>
                <w:rStyle w:val="Hyperlink"/>
              </w:rPr>
              <w:t>2.1 Scope of Project</w:t>
            </w:r>
            <w:r w:rsidR="004B591D" w:rsidRPr="00645C05">
              <w:rPr>
                <w:webHidden/>
              </w:rPr>
              <w:tab/>
            </w:r>
            <w:r w:rsidR="004B591D" w:rsidRPr="00645C05">
              <w:rPr>
                <w:webHidden/>
              </w:rPr>
              <w:fldChar w:fldCharType="begin"/>
            </w:r>
            <w:r w:rsidR="004B591D" w:rsidRPr="00645C05">
              <w:rPr>
                <w:webHidden/>
              </w:rPr>
              <w:instrText xml:space="preserve"> PAGEREF _Toc42861091 \h </w:instrText>
            </w:r>
            <w:r w:rsidR="004B591D" w:rsidRPr="00645C05">
              <w:rPr>
                <w:webHidden/>
              </w:rPr>
            </w:r>
            <w:r w:rsidR="004B591D" w:rsidRPr="00645C05">
              <w:rPr>
                <w:webHidden/>
              </w:rPr>
              <w:fldChar w:fldCharType="separate"/>
            </w:r>
            <w:r w:rsidR="004B591D" w:rsidRPr="00645C05">
              <w:rPr>
                <w:webHidden/>
              </w:rPr>
              <w:t>6</w:t>
            </w:r>
            <w:r w:rsidR="004B591D" w:rsidRPr="00645C05">
              <w:rPr>
                <w:webHidden/>
              </w:rPr>
              <w:fldChar w:fldCharType="end"/>
            </w:r>
          </w:hyperlink>
        </w:p>
        <w:p w14:paraId="3975A8ED" w14:textId="6D9C8306" w:rsidR="004B591D" w:rsidRPr="00645C05" w:rsidRDefault="00645C05">
          <w:pPr>
            <w:pStyle w:val="TOC2"/>
            <w:tabs>
              <w:tab w:val="right" w:leader="dot" w:pos="9350"/>
            </w:tabs>
            <w:rPr>
              <w:rFonts w:eastAsiaTheme="minorEastAsia"/>
              <w:lang w:eastAsia="en-CA"/>
            </w:rPr>
          </w:pPr>
          <w:hyperlink w:anchor="_Toc42861092" w:history="1">
            <w:r w:rsidR="004B591D" w:rsidRPr="00645C05">
              <w:rPr>
                <w:rStyle w:val="Hyperlink"/>
              </w:rPr>
              <w:t>2.3 Technology</w:t>
            </w:r>
            <w:r w:rsidR="004B591D" w:rsidRPr="00645C05">
              <w:rPr>
                <w:webHidden/>
              </w:rPr>
              <w:tab/>
            </w:r>
            <w:r w:rsidR="004B591D" w:rsidRPr="00645C05">
              <w:rPr>
                <w:webHidden/>
              </w:rPr>
              <w:fldChar w:fldCharType="begin"/>
            </w:r>
            <w:r w:rsidR="004B591D" w:rsidRPr="00645C05">
              <w:rPr>
                <w:webHidden/>
              </w:rPr>
              <w:instrText xml:space="preserve"> PAGEREF _Toc42861092 \h </w:instrText>
            </w:r>
            <w:r w:rsidR="004B591D" w:rsidRPr="00645C05">
              <w:rPr>
                <w:webHidden/>
              </w:rPr>
            </w:r>
            <w:r w:rsidR="004B591D" w:rsidRPr="00645C05">
              <w:rPr>
                <w:webHidden/>
              </w:rPr>
              <w:fldChar w:fldCharType="separate"/>
            </w:r>
            <w:r w:rsidR="004B591D" w:rsidRPr="00645C05">
              <w:rPr>
                <w:webHidden/>
              </w:rPr>
              <w:t>8</w:t>
            </w:r>
            <w:r w:rsidR="004B591D" w:rsidRPr="00645C05">
              <w:rPr>
                <w:webHidden/>
              </w:rPr>
              <w:fldChar w:fldCharType="end"/>
            </w:r>
          </w:hyperlink>
        </w:p>
        <w:p w14:paraId="71DE585F" w14:textId="132312EF" w:rsidR="004B591D" w:rsidRPr="00645C05" w:rsidRDefault="00645C05">
          <w:pPr>
            <w:pStyle w:val="TOC2"/>
            <w:tabs>
              <w:tab w:val="right" w:leader="dot" w:pos="9350"/>
            </w:tabs>
            <w:rPr>
              <w:rFonts w:eastAsiaTheme="minorEastAsia"/>
              <w:lang w:eastAsia="en-CA"/>
            </w:rPr>
          </w:pPr>
          <w:hyperlink w:anchor="_Toc42861093" w:history="1">
            <w:r w:rsidR="004B591D" w:rsidRPr="00645C05">
              <w:rPr>
                <w:rStyle w:val="Hyperlink"/>
              </w:rPr>
              <w:t>2.3 Cost Projections</w:t>
            </w:r>
            <w:r w:rsidR="004B591D" w:rsidRPr="00645C05">
              <w:rPr>
                <w:webHidden/>
              </w:rPr>
              <w:tab/>
            </w:r>
            <w:r w:rsidR="004B591D" w:rsidRPr="00645C05">
              <w:rPr>
                <w:webHidden/>
              </w:rPr>
              <w:fldChar w:fldCharType="begin"/>
            </w:r>
            <w:r w:rsidR="004B591D" w:rsidRPr="00645C05">
              <w:rPr>
                <w:webHidden/>
              </w:rPr>
              <w:instrText xml:space="preserve"> PAGEREF _Toc42861093 \h </w:instrText>
            </w:r>
            <w:r w:rsidR="004B591D" w:rsidRPr="00645C05">
              <w:rPr>
                <w:webHidden/>
              </w:rPr>
            </w:r>
            <w:r w:rsidR="004B591D" w:rsidRPr="00645C05">
              <w:rPr>
                <w:webHidden/>
              </w:rPr>
              <w:fldChar w:fldCharType="separate"/>
            </w:r>
            <w:r w:rsidR="004B591D" w:rsidRPr="00645C05">
              <w:rPr>
                <w:webHidden/>
              </w:rPr>
              <w:t>11</w:t>
            </w:r>
            <w:r w:rsidR="004B591D" w:rsidRPr="00645C05">
              <w:rPr>
                <w:webHidden/>
              </w:rPr>
              <w:fldChar w:fldCharType="end"/>
            </w:r>
          </w:hyperlink>
        </w:p>
        <w:p w14:paraId="79F13144" w14:textId="37B42BA7" w:rsidR="004B591D" w:rsidRPr="00645C05" w:rsidRDefault="00645C05">
          <w:pPr>
            <w:pStyle w:val="TOC2"/>
            <w:tabs>
              <w:tab w:val="right" w:leader="dot" w:pos="9350"/>
            </w:tabs>
            <w:rPr>
              <w:rFonts w:eastAsiaTheme="minorEastAsia"/>
              <w:lang w:eastAsia="en-CA"/>
            </w:rPr>
          </w:pPr>
          <w:hyperlink w:anchor="_Toc42861094" w:history="1">
            <w:r w:rsidR="004B591D" w:rsidRPr="00645C05">
              <w:rPr>
                <w:rStyle w:val="Hyperlink"/>
              </w:rPr>
              <w:t>2.3 Participant Recruitment</w:t>
            </w:r>
            <w:r w:rsidR="004B591D" w:rsidRPr="00645C05">
              <w:rPr>
                <w:webHidden/>
              </w:rPr>
              <w:tab/>
            </w:r>
            <w:r w:rsidR="004B591D" w:rsidRPr="00645C05">
              <w:rPr>
                <w:webHidden/>
              </w:rPr>
              <w:fldChar w:fldCharType="begin"/>
            </w:r>
            <w:r w:rsidR="004B591D" w:rsidRPr="00645C05">
              <w:rPr>
                <w:webHidden/>
              </w:rPr>
              <w:instrText xml:space="preserve"> PAGEREF _Toc42861094 \h </w:instrText>
            </w:r>
            <w:r w:rsidR="004B591D" w:rsidRPr="00645C05">
              <w:rPr>
                <w:webHidden/>
              </w:rPr>
            </w:r>
            <w:r w:rsidR="004B591D" w:rsidRPr="00645C05">
              <w:rPr>
                <w:webHidden/>
              </w:rPr>
              <w:fldChar w:fldCharType="separate"/>
            </w:r>
            <w:r w:rsidR="004B591D" w:rsidRPr="00645C05">
              <w:rPr>
                <w:webHidden/>
              </w:rPr>
              <w:t>12</w:t>
            </w:r>
            <w:r w:rsidR="004B591D" w:rsidRPr="00645C05">
              <w:rPr>
                <w:webHidden/>
              </w:rPr>
              <w:fldChar w:fldCharType="end"/>
            </w:r>
          </w:hyperlink>
        </w:p>
        <w:p w14:paraId="34FBE82D" w14:textId="2B46589A" w:rsidR="004B591D" w:rsidRPr="00645C05" w:rsidRDefault="00645C05">
          <w:pPr>
            <w:pStyle w:val="TOC2"/>
            <w:tabs>
              <w:tab w:val="right" w:leader="dot" w:pos="9350"/>
            </w:tabs>
            <w:rPr>
              <w:rFonts w:eastAsiaTheme="minorEastAsia"/>
              <w:lang w:eastAsia="en-CA"/>
            </w:rPr>
          </w:pPr>
          <w:hyperlink w:anchor="_Toc42861095" w:history="1">
            <w:r w:rsidR="004B591D" w:rsidRPr="00645C05">
              <w:rPr>
                <w:rStyle w:val="Hyperlink"/>
              </w:rPr>
              <w:t>2.4 Presenters &amp; Guest Speakers</w:t>
            </w:r>
            <w:r w:rsidR="004B591D" w:rsidRPr="00645C05">
              <w:rPr>
                <w:webHidden/>
              </w:rPr>
              <w:tab/>
            </w:r>
            <w:r w:rsidR="004B591D" w:rsidRPr="00645C05">
              <w:rPr>
                <w:webHidden/>
              </w:rPr>
              <w:fldChar w:fldCharType="begin"/>
            </w:r>
            <w:r w:rsidR="004B591D" w:rsidRPr="00645C05">
              <w:rPr>
                <w:webHidden/>
              </w:rPr>
              <w:instrText xml:space="preserve"> PAGEREF _Toc42861095 \h </w:instrText>
            </w:r>
            <w:r w:rsidR="004B591D" w:rsidRPr="00645C05">
              <w:rPr>
                <w:webHidden/>
              </w:rPr>
            </w:r>
            <w:r w:rsidR="004B591D" w:rsidRPr="00645C05">
              <w:rPr>
                <w:webHidden/>
              </w:rPr>
              <w:fldChar w:fldCharType="separate"/>
            </w:r>
            <w:r w:rsidR="004B591D" w:rsidRPr="00645C05">
              <w:rPr>
                <w:webHidden/>
              </w:rPr>
              <w:t>14</w:t>
            </w:r>
            <w:r w:rsidR="004B591D" w:rsidRPr="00645C05">
              <w:rPr>
                <w:webHidden/>
              </w:rPr>
              <w:fldChar w:fldCharType="end"/>
            </w:r>
          </w:hyperlink>
        </w:p>
        <w:p w14:paraId="3F06E488" w14:textId="0F5EE734" w:rsidR="004B591D" w:rsidRPr="00645C05" w:rsidRDefault="00645C05">
          <w:pPr>
            <w:pStyle w:val="TOC2"/>
            <w:tabs>
              <w:tab w:val="right" w:leader="dot" w:pos="9350"/>
            </w:tabs>
            <w:rPr>
              <w:rFonts w:eastAsiaTheme="minorEastAsia"/>
              <w:lang w:eastAsia="en-CA"/>
            </w:rPr>
          </w:pPr>
          <w:hyperlink w:anchor="_Toc42861096" w:history="1">
            <w:r w:rsidR="004B591D" w:rsidRPr="00645C05">
              <w:rPr>
                <w:rStyle w:val="Hyperlink"/>
              </w:rPr>
              <w:t>2.5 Subpopulation Specific Programming</w:t>
            </w:r>
            <w:r w:rsidR="004B591D" w:rsidRPr="00645C05">
              <w:rPr>
                <w:webHidden/>
              </w:rPr>
              <w:tab/>
            </w:r>
            <w:r w:rsidR="004B591D" w:rsidRPr="00645C05">
              <w:rPr>
                <w:webHidden/>
              </w:rPr>
              <w:fldChar w:fldCharType="begin"/>
            </w:r>
            <w:r w:rsidR="004B591D" w:rsidRPr="00645C05">
              <w:rPr>
                <w:webHidden/>
              </w:rPr>
              <w:instrText xml:space="preserve"> PAGEREF _Toc42861096 \h </w:instrText>
            </w:r>
            <w:r w:rsidR="004B591D" w:rsidRPr="00645C05">
              <w:rPr>
                <w:webHidden/>
              </w:rPr>
            </w:r>
            <w:r w:rsidR="004B591D" w:rsidRPr="00645C05">
              <w:rPr>
                <w:webHidden/>
              </w:rPr>
              <w:fldChar w:fldCharType="separate"/>
            </w:r>
            <w:r w:rsidR="004B591D" w:rsidRPr="00645C05">
              <w:rPr>
                <w:webHidden/>
              </w:rPr>
              <w:t>15</w:t>
            </w:r>
            <w:r w:rsidR="004B591D" w:rsidRPr="00645C05">
              <w:rPr>
                <w:webHidden/>
              </w:rPr>
              <w:fldChar w:fldCharType="end"/>
            </w:r>
          </w:hyperlink>
        </w:p>
        <w:p w14:paraId="067A1B9D" w14:textId="3450DB34" w:rsidR="004B591D" w:rsidRPr="00645C05" w:rsidRDefault="00645C05">
          <w:pPr>
            <w:pStyle w:val="TOC2"/>
            <w:tabs>
              <w:tab w:val="right" w:leader="dot" w:pos="9350"/>
            </w:tabs>
            <w:rPr>
              <w:rFonts w:eastAsiaTheme="minorEastAsia"/>
              <w:lang w:eastAsia="en-CA"/>
            </w:rPr>
          </w:pPr>
          <w:hyperlink w:anchor="_Toc42861097" w:history="1">
            <w:r w:rsidR="004B591D" w:rsidRPr="00645C05">
              <w:rPr>
                <w:rStyle w:val="Hyperlink"/>
              </w:rPr>
              <w:t>2.6 Topic Selection</w:t>
            </w:r>
            <w:r w:rsidR="004B591D" w:rsidRPr="00645C05">
              <w:rPr>
                <w:webHidden/>
              </w:rPr>
              <w:tab/>
            </w:r>
            <w:r w:rsidR="004B591D" w:rsidRPr="00645C05">
              <w:rPr>
                <w:webHidden/>
              </w:rPr>
              <w:fldChar w:fldCharType="begin"/>
            </w:r>
            <w:r w:rsidR="004B591D" w:rsidRPr="00645C05">
              <w:rPr>
                <w:webHidden/>
              </w:rPr>
              <w:instrText xml:space="preserve"> PAGEREF _Toc42861097 \h </w:instrText>
            </w:r>
            <w:r w:rsidR="004B591D" w:rsidRPr="00645C05">
              <w:rPr>
                <w:webHidden/>
              </w:rPr>
            </w:r>
            <w:r w:rsidR="004B591D" w:rsidRPr="00645C05">
              <w:rPr>
                <w:webHidden/>
              </w:rPr>
              <w:fldChar w:fldCharType="separate"/>
            </w:r>
            <w:r w:rsidR="004B591D" w:rsidRPr="00645C05">
              <w:rPr>
                <w:webHidden/>
              </w:rPr>
              <w:t>16</w:t>
            </w:r>
            <w:r w:rsidR="004B591D" w:rsidRPr="00645C05">
              <w:rPr>
                <w:webHidden/>
              </w:rPr>
              <w:fldChar w:fldCharType="end"/>
            </w:r>
          </w:hyperlink>
        </w:p>
        <w:p w14:paraId="15820039" w14:textId="7E5AE6C8" w:rsidR="004B591D" w:rsidRPr="00645C05" w:rsidRDefault="00645C05">
          <w:pPr>
            <w:pStyle w:val="TOC2"/>
            <w:tabs>
              <w:tab w:val="right" w:leader="dot" w:pos="9350"/>
            </w:tabs>
            <w:rPr>
              <w:rFonts w:eastAsiaTheme="minorEastAsia"/>
              <w:lang w:eastAsia="en-CA"/>
            </w:rPr>
          </w:pPr>
          <w:hyperlink w:anchor="_Toc42861098" w:history="1">
            <w:r w:rsidR="004B591D" w:rsidRPr="00645C05">
              <w:rPr>
                <w:rStyle w:val="Hyperlink"/>
              </w:rPr>
              <w:t>2.6 Frequency &amp; Durations</w:t>
            </w:r>
            <w:r w:rsidR="004B591D" w:rsidRPr="00645C05">
              <w:rPr>
                <w:webHidden/>
              </w:rPr>
              <w:tab/>
            </w:r>
            <w:r w:rsidR="004B591D" w:rsidRPr="00645C05">
              <w:rPr>
                <w:webHidden/>
              </w:rPr>
              <w:fldChar w:fldCharType="begin"/>
            </w:r>
            <w:r w:rsidR="004B591D" w:rsidRPr="00645C05">
              <w:rPr>
                <w:webHidden/>
              </w:rPr>
              <w:instrText xml:space="preserve"> PAGEREF _Toc42861098 \h </w:instrText>
            </w:r>
            <w:r w:rsidR="004B591D" w:rsidRPr="00645C05">
              <w:rPr>
                <w:webHidden/>
              </w:rPr>
            </w:r>
            <w:r w:rsidR="004B591D" w:rsidRPr="00645C05">
              <w:rPr>
                <w:webHidden/>
              </w:rPr>
              <w:fldChar w:fldCharType="separate"/>
            </w:r>
            <w:r w:rsidR="004B591D" w:rsidRPr="00645C05">
              <w:rPr>
                <w:webHidden/>
              </w:rPr>
              <w:t>18</w:t>
            </w:r>
            <w:r w:rsidR="004B591D" w:rsidRPr="00645C05">
              <w:rPr>
                <w:webHidden/>
              </w:rPr>
              <w:fldChar w:fldCharType="end"/>
            </w:r>
          </w:hyperlink>
        </w:p>
        <w:p w14:paraId="374F484D" w14:textId="3ACD79FE" w:rsidR="004B591D" w:rsidRPr="00645C05" w:rsidRDefault="00645C05">
          <w:pPr>
            <w:pStyle w:val="TOC2"/>
            <w:tabs>
              <w:tab w:val="right" w:leader="dot" w:pos="9350"/>
            </w:tabs>
            <w:rPr>
              <w:rFonts w:eastAsiaTheme="minorEastAsia"/>
              <w:lang w:eastAsia="en-CA"/>
            </w:rPr>
          </w:pPr>
          <w:hyperlink w:anchor="_Toc42861099" w:history="1">
            <w:r w:rsidR="004B591D" w:rsidRPr="00645C05">
              <w:rPr>
                <w:rStyle w:val="Hyperlink"/>
              </w:rPr>
              <w:t>2.7 Class size</w:t>
            </w:r>
            <w:r w:rsidR="004B591D" w:rsidRPr="00645C05">
              <w:rPr>
                <w:webHidden/>
              </w:rPr>
              <w:tab/>
            </w:r>
            <w:r w:rsidR="004B591D" w:rsidRPr="00645C05">
              <w:rPr>
                <w:webHidden/>
              </w:rPr>
              <w:fldChar w:fldCharType="begin"/>
            </w:r>
            <w:r w:rsidR="004B591D" w:rsidRPr="00645C05">
              <w:rPr>
                <w:webHidden/>
              </w:rPr>
              <w:instrText xml:space="preserve"> PAGEREF _Toc42861099 \h </w:instrText>
            </w:r>
            <w:r w:rsidR="004B591D" w:rsidRPr="00645C05">
              <w:rPr>
                <w:webHidden/>
              </w:rPr>
            </w:r>
            <w:r w:rsidR="004B591D" w:rsidRPr="00645C05">
              <w:rPr>
                <w:webHidden/>
              </w:rPr>
              <w:fldChar w:fldCharType="separate"/>
            </w:r>
            <w:r w:rsidR="004B591D" w:rsidRPr="00645C05">
              <w:rPr>
                <w:webHidden/>
              </w:rPr>
              <w:t>19</w:t>
            </w:r>
            <w:r w:rsidR="004B591D" w:rsidRPr="00645C05">
              <w:rPr>
                <w:webHidden/>
              </w:rPr>
              <w:fldChar w:fldCharType="end"/>
            </w:r>
          </w:hyperlink>
        </w:p>
        <w:p w14:paraId="77957149" w14:textId="225FABFF" w:rsidR="004B591D" w:rsidRPr="00645C05" w:rsidRDefault="00645C05">
          <w:pPr>
            <w:pStyle w:val="TOC2"/>
            <w:tabs>
              <w:tab w:val="right" w:leader="dot" w:pos="9350"/>
            </w:tabs>
            <w:rPr>
              <w:rFonts w:eastAsiaTheme="minorEastAsia"/>
              <w:lang w:eastAsia="en-CA"/>
            </w:rPr>
          </w:pPr>
          <w:hyperlink w:anchor="_Toc42861100" w:history="1">
            <w:r w:rsidR="004B591D" w:rsidRPr="00645C05">
              <w:rPr>
                <w:rStyle w:val="Hyperlink"/>
              </w:rPr>
              <w:t>2.8 Facilitation Role &amp; Styles</w:t>
            </w:r>
            <w:r w:rsidR="004B591D" w:rsidRPr="00645C05">
              <w:rPr>
                <w:webHidden/>
              </w:rPr>
              <w:tab/>
            </w:r>
            <w:r w:rsidR="004B591D" w:rsidRPr="00645C05">
              <w:rPr>
                <w:webHidden/>
              </w:rPr>
              <w:fldChar w:fldCharType="begin"/>
            </w:r>
            <w:r w:rsidR="004B591D" w:rsidRPr="00645C05">
              <w:rPr>
                <w:webHidden/>
              </w:rPr>
              <w:instrText xml:space="preserve"> PAGEREF _Toc42861100 \h </w:instrText>
            </w:r>
            <w:r w:rsidR="004B591D" w:rsidRPr="00645C05">
              <w:rPr>
                <w:webHidden/>
              </w:rPr>
            </w:r>
            <w:r w:rsidR="004B591D" w:rsidRPr="00645C05">
              <w:rPr>
                <w:webHidden/>
              </w:rPr>
              <w:fldChar w:fldCharType="separate"/>
            </w:r>
            <w:r w:rsidR="004B591D" w:rsidRPr="00645C05">
              <w:rPr>
                <w:webHidden/>
              </w:rPr>
              <w:t>19</w:t>
            </w:r>
            <w:r w:rsidR="004B591D" w:rsidRPr="00645C05">
              <w:rPr>
                <w:webHidden/>
              </w:rPr>
              <w:fldChar w:fldCharType="end"/>
            </w:r>
          </w:hyperlink>
        </w:p>
        <w:p w14:paraId="3B27EA04" w14:textId="5C532156" w:rsidR="004B591D" w:rsidRPr="00645C05" w:rsidRDefault="00645C05">
          <w:pPr>
            <w:pStyle w:val="TOC2"/>
            <w:tabs>
              <w:tab w:val="right" w:leader="dot" w:pos="9350"/>
            </w:tabs>
            <w:rPr>
              <w:rFonts w:eastAsiaTheme="minorEastAsia"/>
              <w:lang w:eastAsia="en-CA"/>
            </w:rPr>
          </w:pPr>
          <w:hyperlink w:anchor="_Toc42861101" w:history="1">
            <w:r w:rsidR="004B591D" w:rsidRPr="00645C05">
              <w:rPr>
                <w:rStyle w:val="Hyperlink"/>
              </w:rPr>
              <w:t>2.8.1 Policies &amp; Procedures for in Group Emergencies</w:t>
            </w:r>
            <w:r w:rsidR="004B591D" w:rsidRPr="00645C05">
              <w:rPr>
                <w:webHidden/>
              </w:rPr>
              <w:tab/>
            </w:r>
            <w:r w:rsidR="004B591D" w:rsidRPr="00645C05">
              <w:rPr>
                <w:webHidden/>
              </w:rPr>
              <w:fldChar w:fldCharType="begin"/>
            </w:r>
            <w:r w:rsidR="004B591D" w:rsidRPr="00645C05">
              <w:rPr>
                <w:webHidden/>
              </w:rPr>
              <w:instrText xml:space="preserve"> PAGEREF _Toc42861101 \h </w:instrText>
            </w:r>
            <w:r w:rsidR="004B591D" w:rsidRPr="00645C05">
              <w:rPr>
                <w:webHidden/>
              </w:rPr>
            </w:r>
            <w:r w:rsidR="004B591D" w:rsidRPr="00645C05">
              <w:rPr>
                <w:webHidden/>
              </w:rPr>
              <w:fldChar w:fldCharType="separate"/>
            </w:r>
            <w:r w:rsidR="004B591D" w:rsidRPr="00645C05">
              <w:rPr>
                <w:webHidden/>
              </w:rPr>
              <w:t>20</w:t>
            </w:r>
            <w:r w:rsidR="004B591D" w:rsidRPr="00645C05">
              <w:rPr>
                <w:webHidden/>
              </w:rPr>
              <w:fldChar w:fldCharType="end"/>
            </w:r>
          </w:hyperlink>
        </w:p>
        <w:p w14:paraId="054975E5" w14:textId="7C591784" w:rsidR="004B591D" w:rsidRPr="00645C05" w:rsidRDefault="00645C05">
          <w:pPr>
            <w:pStyle w:val="TOC2"/>
            <w:tabs>
              <w:tab w:val="right" w:leader="dot" w:pos="9350"/>
            </w:tabs>
            <w:rPr>
              <w:rFonts w:eastAsiaTheme="minorEastAsia"/>
              <w:lang w:eastAsia="en-CA"/>
            </w:rPr>
          </w:pPr>
          <w:hyperlink w:anchor="_Toc42861102" w:history="1">
            <w:r w:rsidR="004B591D" w:rsidRPr="00645C05">
              <w:rPr>
                <w:rStyle w:val="Hyperlink"/>
              </w:rPr>
              <w:t>2.9 Mail-outs</w:t>
            </w:r>
            <w:r w:rsidR="004B591D" w:rsidRPr="00645C05">
              <w:rPr>
                <w:webHidden/>
              </w:rPr>
              <w:tab/>
            </w:r>
            <w:r w:rsidR="004B591D" w:rsidRPr="00645C05">
              <w:rPr>
                <w:webHidden/>
              </w:rPr>
              <w:fldChar w:fldCharType="begin"/>
            </w:r>
            <w:r w:rsidR="004B591D" w:rsidRPr="00645C05">
              <w:rPr>
                <w:webHidden/>
              </w:rPr>
              <w:instrText xml:space="preserve"> PAGEREF _Toc42861102 \h </w:instrText>
            </w:r>
            <w:r w:rsidR="004B591D" w:rsidRPr="00645C05">
              <w:rPr>
                <w:webHidden/>
              </w:rPr>
            </w:r>
            <w:r w:rsidR="004B591D" w:rsidRPr="00645C05">
              <w:rPr>
                <w:webHidden/>
              </w:rPr>
              <w:fldChar w:fldCharType="separate"/>
            </w:r>
            <w:r w:rsidR="004B591D" w:rsidRPr="00645C05">
              <w:rPr>
                <w:webHidden/>
              </w:rPr>
              <w:t>21</w:t>
            </w:r>
            <w:r w:rsidR="004B591D" w:rsidRPr="00645C05">
              <w:rPr>
                <w:webHidden/>
              </w:rPr>
              <w:fldChar w:fldCharType="end"/>
            </w:r>
          </w:hyperlink>
        </w:p>
        <w:p w14:paraId="6E3C8EE1" w14:textId="61B1B9D9" w:rsidR="004B591D" w:rsidRPr="00645C05" w:rsidRDefault="00645C05">
          <w:pPr>
            <w:pStyle w:val="TOC3"/>
            <w:tabs>
              <w:tab w:val="right" w:leader="dot" w:pos="9350"/>
            </w:tabs>
            <w:rPr>
              <w:rFonts w:eastAsiaTheme="minorEastAsia"/>
              <w:lang w:eastAsia="en-CA"/>
            </w:rPr>
          </w:pPr>
          <w:hyperlink w:anchor="_Toc42861103" w:history="1">
            <w:r w:rsidR="004B591D" w:rsidRPr="00645C05">
              <w:rPr>
                <w:rStyle w:val="Hyperlink"/>
              </w:rPr>
              <w:t>2.9.1 Program Books</w:t>
            </w:r>
            <w:r w:rsidR="004B591D" w:rsidRPr="00645C05">
              <w:rPr>
                <w:webHidden/>
              </w:rPr>
              <w:tab/>
            </w:r>
            <w:r w:rsidR="004B591D" w:rsidRPr="00645C05">
              <w:rPr>
                <w:webHidden/>
              </w:rPr>
              <w:fldChar w:fldCharType="begin"/>
            </w:r>
            <w:r w:rsidR="004B591D" w:rsidRPr="00645C05">
              <w:rPr>
                <w:webHidden/>
              </w:rPr>
              <w:instrText xml:space="preserve"> PAGEREF _Toc42861103 \h </w:instrText>
            </w:r>
            <w:r w:rsidR="004B591D" w:rsidRPr="00645C05">
              <w:rPr>
                <w:webHidden/>
              </w:rPr>
            </w:r>
            <w:r w:rsidR="004B591D" w:rsidRPr="00645C05">
              <w:rPr>
                <w:webHidden/>
              </w:rPr>
              <w:fldChar w:fldCharType="separate"/>
            </w:r>
            <w:r w:rsidR="004B591D" w:rsidRPr="00645C05">
              <w:rPr>
                <w:webHidden/>
              </w:rPr>
              <w:t>22</w:t>
            </w:r>
            <w:r w:rsidR="004B591D" w:rsidRPr="00645C05">
              <w:rPr>
                <w:webHidden/>
              </w:rPr>
              <w:fldChar w:fldCharType="end"/>
            </w:r>
          </w:hyperlink>
        </w:p>
        <w:p w14:paraId="244252E3" w14:textId="4BDB729C" w:rsidR="004B591D" w:rsidRPr="00645C05" w:rsidRDefault="00645C05">
          <w:pPr>
            <w:pStyle w:val="TOC1"/>
            <w:tabs>
              <w:tab w:val="right" w:leader="dot" w:pos="9350"/>
            </w:tabs>
            <w:rPr>
              <w:rFonts w:eastAsiaTheme="minorEastAsia"/>
              <w:lang w:eastAsia="en-CA"/>
            </w:rPr>
          </w:pPr>
          <w:hyperlink w:anchor="_Toc42861104" w:history="1">
            <w:r w:rsidR="004B591D" w:rsidRPr="00645C05">
              <w:rPr>
                <w:rStyle w:val="Hyperlink"/>
              </w:rPr>
              <w:t>3.0 Administrative Considerations</w:t>
            </w:r>
            <w:r w:rsidR="004B591D" w:rsidRPr="00645C05">
              <w:rPr>
                <w:webHidden/>
              </w:rPr>
              <w:tab/>
            </w:r>
            <w:r w:rsidR="004B591D" w:rsidRPr="00645C05">
              <w:rPr>
                <w:webHidden/>
              </w:rPr>
              <w:fldChar w:fldCharType="begin"/>
            </w:r>
            <w:r w:rsidR="004B591D" w:rsidRPr="00645C05">
              <w:rPr>
                <w:webHidden/>
              </w:rPr>
              <w:instrText xml:space="preserve"> PAGEREF _Toc42861104 \h </w:instrText>
            </w:r>
            <w:r w:rsidR="004B591D" w:rsidRPr="00645C05">
              <w:rPr>
                <w:webHidden/>
              </w:rPr>
            </w:r>
            <w:r w:rsidR="004B591D" w:rsidRPr="00645C05">
              <w:rPr>
                <w:webHidden/>
              </w:rPr>
              <w:fldChar w:fldCharType="separate"/>
            </w:r>
            <w:r w:rsidR="004B591D" w:rsidRPr="00645C05">
              <w:rPr>
                <w:webHidden/>
              </w:rPr>
              <w:t>24</w:t>
            </w:r>
            <w:r w:rsidR="004B591D" w:rsidRPr="00645C05">
              <w:rPr>
                <w:webHidden/>
              </w:rPr>
              <w:fldChar w:fldCharType="end"/>
            </w:r>
          </w:hyperlink>
        </w:p>
        <w:p w14:paraId="1F729FC4" w14:textId="22A36E93" w:rsidR="004B591D" w:rsidRPr="00645C05" w:rsidRDefault="00645C05">
          <w:pPr>
            <w:pStyle w:val="TOC2"/>
            <w:tabs>
              <w:tab w:val="right" w:leader="dot" w:pos="9350"/>
            </w:tabs>
            <w:rPr>
              <w:rFonts w:eastAsiaTheme="minorEastAsia"/>
              <w:lang w:eastAsia="en-CA"/>
            </w:rPr>
          </w:pPr>
          <w:hyperlink w:anchor="_Toc42861105" w:history="1">
            <w:r w:rsidR="004B591D" w:rsidRPr="00645C05">
              <w:rPr>
                <w:rStyle w:val="Hyperlink"/>
              </w:rPr>
              <w:t>3.1 Registration</w:t>
            </w:r>
            <w:r w:rsidR="004B591D" w:rsidRPr="00645C05">
              <w:rPr>
                <w:webHidden/>
              </w:rPr>
              <w:tab/>
            </w:r>
            <w:r w:rsidR="004B591D" w:rsidRPr="00645C05">
              <w:rPr>
                <w:webHidden/>
              </w:rPr>
              <w:fldChar w:fldCharType="begin"/>
            </w:r>
            <w:r w:rsidR="004B591D" w:rsidRPr="00645C05">
              <w:rPr>
                <w:webHidden/>
              </w:rPr>
              <w:instrText xml:space="preserve"> PAGEREF _Toc42861105 \h </w:instrText>
            </w:r>
            <w:r w:rsidR="004B591D" w:rsidRPr="00645C05">
              <w:rPr>
                <w:webHidden/>
              </w:rPr>
            </w:r>
            <w:r w:rsidR="004B591D" w:rsidRPr="00645C05">
              <w:rPr>
                <w:webHidden/>
              </w:rPr>
              <w:fldChar w:fldCharType="separate"/>
            </w:r>
            <w:r w:rsidR="004B591D" w:rsidRPr="00645C05">
              <w:rPr>
                <w:webHidden/>
              </w:rPr>
              <w:t>24</w:t>
            </w:r>
            <w:r w:rsidR="004B591D" w:rsidRPr="00645C05">
              <w:rPr>
                <w:webHidden/>
              </w:rPr>
              <w:fldChar w:fldCharType="end"/>
            </w:r>
          </w:hyperlink>
        </w:p>
        <w:p w14:paraId="0B67D8C1" w14:textId="7B74358F" w:rsidR="004B591D" w:rsidRPr="00645C05" w:rsidRDefault="00645C05">
          <w:pPr>
            <w:pStyle w:val="TOC2"/>
            <w:tabs>
              <w:tab w:val="right" w:leader="dot" w:pos="9350"/>
            </w:tabs>
            <w:rPr>
              <w:rFonts w:eastAsiaTheme="minorEastAsia"/>
              <w:lang w:eastAsia="en-CA"/>
            </w:rPr>
          </w:pPr>
          <w:hyperlink w:anchor="_Toc42861106" w:history="1">
            <w:r w:rsidR="004B591D" w:rsidRPr="00645C05">
              <w:rPr>
                <w:rStyle w:val="Hyperlink"/>
              </w:rPr>
              <w:t>3.2 Activity Tracking</w:t>
            </w:r>
            <w:r w:rsidR="004B591D" w:rsidRPr="00645C05">
              <w:rPr>
                <w:webHidden/>
              </w:rPr>
              <w:tab/>
            </w:r>
            <w:r w:rsidR="004B591D" w:rsidRPr="00645C05">
              <w:rPr>
                <w:webHidden/>
              </w:rPr>
              <w:fldChar w:fldCharType="begin"/>
            </w:r>
            <w:r w:rsidR="004B591D" w:rsidRPr="00645C05">
              <w:rPr>
                <w:webHidden/>
              </w:rPr>
              <w:instrText xml:space="preserve"> PAGEREF _Toc42861106 \h </w:instrText>
            </w:r>
            <w:r w:rsidR="004B591D" w:rsidRPr="00645C05">
              <w:rPr>
                <w:webHidden/>
              </w:rPr>
            </w:r>
            <w:r w:rsidR="004B591D" w:rsidRPr="00645C05">
              <w:rPr>
                <w:webHidden/>
              </w:rPr>
              <w:fldChar w:fldCharType="separate"/>
            </w:r>
            <w:r w:rsidR="004B591D" w:rsidRPr="00645C05">
              <w:rPr>
                <w:webHidden/>
              </w:rPr>
              <w:t>24</w:t>
            </w:r>
            <w:r w:rsidR="004B591D" w:rsidRPr="00645C05">
              <w:rPr>
                <w:webHidden/>
              </w:rPr>
              <w:fldChar w:fldCharType="end"/>
            </w:r>
          </w:hyperlink>
        </w:p>
        <w:p w14:paraId="29F32095" w14:textId="66EBCAD2" w:rsidR="004B591D" w:rsidRPr="00645C05" w:rsidRDefault="00645C05">
          <w:pPr>
            <w:pStyle w:val="TOC1"/>
            <w:tabs>
              <w:tab w:val="right" w:leader="dot" w:pos="9350"/>
            </w:tabs>
            <w:rPr>
              <w:rFonts w:eastAsiaTheme="minorEastAsia"/>
              <w:lang w:eastAsia="en-CA"/>
            </w:rPr>
          </w:pPr>
          <w:hyperlink w:anchor="_Toc42861107" w:history="1">
            <w:r w:rsidR="004B591D" w:rsidRPr="00645C05">
              <w:rPr>
                <w:rStyle w:val="Hyperlink"/>
              </w:rPr>
              <w:t>4.0 Development &amp; Evaluation</w:t>
            </w:r>
            <w:r w:rsidR="004B591D" w:rsidRPr="00645C05">
              <w:rPr>
                <w:webHidden/>
              </w:rPr>
              <w:tab/>
            </w:r>
            <w:r w:rsidR="004B591D" w:rsidRPr="00645C05">
              <w:rPr>
                <w:webHidden/>
              </w:rPr>
              <w:fldChar w:fldCharType="begin"/>
            </w:r>
            <w:r w:rsidR="004B591D" w:rsidRPr="00645C05">
              <w:rPr>
                <w:webHidden/>
              </w:rPr>
              <w:instrText xml:space="preserve"> PAGEREF _Toc42861107 \h </w:instrText>
            </w:r>
            <w:r w:rsidR="004B591D" w:rsidRPr="00645C05">
              <w:rPr>
                <w:webHidden/>
              </w:rPr>
            </w:r>
            <w:r w:rsidR="004B591D" w:rsidRPr="00645C05">
              <w:rPr>
                <w:webHidden/>
              </w:rPr>
              <w:fldChar w:fldCharType="separate"/>
            </w:r>
            <w:r w:rsidR="004B591D" w:rsidRPr="00645C05">
              <w:rPr>
                <w:webHidden/>
              </w:rPr>
              <w:t>25</w:t>
            </w:r>
            <w:r w:rsidR="004B591D" w:rsidRPr="00645C05">
              <w:rPr>
                <w:webHidden/>
              </w:rPr>
              <w:fldChar w:fldCharType="end"/>
            </w:r>
          </w:hyperlink>
        </w:p>
        <w:p w14:paraId="6F35BE01" w14:textId="170FB2BD" w:rsidR="004B591D" w:rsidRPr="00645C05" w:rsidRDefault="00645C05">
          <w:pPr>
            <w:pStyle w:val="TOC2"/>
            <w:tabs>
              <w:tab w:val="right" w:leader="dot" w:pos="9350"/>
            </w:tabs>
            <w:rPr>
              <w:rFonts w:eastAsiaTheme="minorEastAsia"/>
              <w:lang w:eastAsia="en-CA"/>
            </w:rPr>
          </w:pPr>
          <w:hyperlink w:anchor="_Toc42861108" w:history="1">
            <w:r w:rsidR="004B591D" w:rsidRPr="00645C05">
              <w:rPr>
                <w:rStyle w:val="Hyperlink"/>
              </w:rPr>
              <w:t>4.1 Participant-led Advisory Group</w:t>
            </w:r>
            <w:r w:rsidR="004B591D" w:rsidRPr="00645C05">
              <w:rPr>
                <w:webHidden/>
              </w:rPr>
              <w:tab/>
            </w:r>
            <w:r w:rsidR="004B591D" w:rsidRPr="00645C05">
              <w:rPr>
                <w:webHidden/>
              </w:rPr>
              <w:fldChar w:fldCharType="begin"/>
            </w:r>
            <w:r w:rsidR="004B591D" w:rsidRPr="00645C05">
              <w:rPr>
                <w:webHidden/>
              </w:rPr>
              <w:instrText xml:space="preserve"> PAGEREF _Toc42861108 \h </w:instrText>
            </w:r>
            <w:r w:rsidR="004B591D" w:rsidRPr="00645C05">
              <w:rPr>
                <w:webHidden/>
              </w:rPr>
            </w:r>
            <w:r w:rsidR="004B591D" w:rsidRPr="00645C05">
              <w:rPr>
                <w:webHidden/>
              </w:rPr>
              <w:fldChar w:fldCharType="separate"/>
            </w:r>
            <w:r w:rsidR="004B591D" w:rsidRPr="00645C05">
              <w:rPr>
                <w:webHidden/>
              </w:rPr>
              <w:t>25</w:t>
            </w:r>
            <w:r w:rsidR="004B591D" w:rsidRPr="00645C05">
              <w:rPr>
                <w:webHidden/>
              </w:rPr>
              <w:fldChar w:fldCharType="end"/>
            </w:r>
          </w:hyperlink>
        </w:p>
        <w:p w14:paraId="7BC7304F" w14:textId="46CAF7AF" w:rsidR="004B591D" w:rsidRPr="00645C05" w:rsidRDefault="00645C05">
          <w:pPr>
            <w:pStyle w:val="TOC1"/>
            <w:tabs>
              <w:tab w:val="right" w:leader="dot" w:pos="9350"/>
            </w:tabs>
            <w:rPr>
              <w:rFonts w:eastAsiaTheme="minorEastAsia"/>
              <w:lang w:eastAsia="en-CA"/>
            </w:rPr>
          </w:pPr>
          <w:hyperlink w:anchor="_Toc42861109" w:history="1">
            <w:r w:rsidR="004B591D" w:rsidRPr="00645C05">
              <w:rPr>
                <w:rStyle w:val="Hyperlink"/>
              </w:rPr>
              <w:t>5.0 Sustainability Recommendations</w:t>
            </w:r>
            <w:r w:rsidR="004B591D" w:rsidRPr="00645C05">
              <w:rPr>
                <w:webHidden/>
              </w:rPr>
              <w:tab/>
            </w:r>
            <w:r w:rsidR="004B591D" w:rsidRPr="00645C05">
              <w:rPr>
                <w:webHidden/>
              </w:rPr>
              <w:fldChar w:fldCharType="begin"/>
            </w:r>
            <w:r w:rsidR="004B591D" w:rsidRPr="00645C05">
              <w:rPr>
                <w:webHidden/>
              </w:rPr>
              <w:instrText xml:space="preserve"> PAGEREF _Toc42861109 \h </w:instrText>
            </w:r>
            <w:r w:rsidR="004B591D" w:rsidRPr="00645C05">
              <w:rPr>
                <w:webHidden/>
              </w:rPr>
            </w:r>
            <w:r w:rsidR="004B591D" w:rsidRPr="00645C05">
              <w:rPr>
                <w:webHidden/>
              </w:rPr>
              <w:fldChar w:fldCharType="separate"/>
            </w:r>
            <w:r w:rsidR="004B591D" w:rsidRPr="00645C05">
              <w:rPr>
                <w:webHidden/>
              </w:rPr>
              <w:t>27</w:t>
            </w:r>
            <w:r w:rsidR="004B591D" w:rsidRPr="00645C05">
              <w:rPr>
                <w:webHidden/>
              </w:rPr>
              <w:fldChar w:fldCharType="end"/>
            </w:r>
          </w:hyperlink>
        </w:p>
        <w:p w14:paraId="239541F5" w14:textId="1A7DDDA6" w:rsidR="004B591D" w:rsidRPr="00645C05" w:rsidRDefault="00645C05">
          <w:pPr>
            <w:pStyle w:val="TOC1"/>
            <w:tabs>
              <w:tab w:val="right" w:leader="dot" w:pos="9350"/>
            </w:tabs>
            <w:rPr>
              <w:rFonts w:eastAsiaTheme="minorEastAsia"/>
              <w:lang w:eastAsia="en-CA"/>
            </w:rPr>
          </w:pPr>
          <w:hyperlink w:anchor="_Toc42861110" w:history="1">
            <w:r w:rsidR="004B591D" w:rsidRPr="00645C05">
              <w:rPr>
                <w:rStyle w:val="Hyperlink"/>
              </w:rPr>
              <w:t>Appendix A – Programs Descriptions &amp; Frequency</w:t>
            </w:r>
            <w:r w:rsidR="004B591D" w:rsidRPr="00645C05">
              <w:rPr>
                <w:webHidden/>
              </w:rPr>
              <w:tab/>
            </w:r>
            <w:r w:rsidR="004B591D" w:rsidRPr="00645C05">
              <w:rPr>
                <w:webHidden/>
              </w:rPr>
              <w:fldChar w:fldCharType="begin"/>
            </w:r>
            <w:r w:rsidR="004B591D" w:rsidRPr="00645C05">
              <w:rPr>
                <w:webHidden/>
              </w:rPr>
              <w:instrText xml:space="preserve"> PAGEREF _Toc42861110 \h </w:instrText>
            </w:r>
            <w:r w:rsidR="004B591D" w:rsidRPr="00645C05">
              <w:rPr>
                <w:webHidden/>
              </w:rPr>
            </w:r>
            <w:r w:rsidR="004B591D" w:rsidRPr="00645C05">
              <w:rPr>
                <w:webHidden/>
              </w:rPr>
              <w:fldChar w:fldCharType="separate"/>
            </w:r>
            <w:r w:rsidR="004B591D" w:rsidRPr="00645C05">
              <w:rPr>
                <w:webHidden/>
              </w:rPr>
              <w:t>29</w:t>
            </w:r>
            <w:r w:rsidR="004B591D" w:rsidRPr="00645C05">
              <w:rPr>
                <w:webHidden/>
              </w:rPr>
              <w:fldChar w:fldCharType="end"/>
            </w:r>
          </w:hyperlink>
        </w:p>
        <w:p w14:paraId="30102634" w14:textId="096590B9" w:rsidR="004B591D" w:rsidRPr="00645C05" w:rsidRDefault="00645C05">
          <w:pPr>
            <w:pStyle w:val="TOC1"/>
            <w:tabs>
              <w:tab w:val="right" w:leader="dot" w:pos="9350"/>
            </w:tabs>
            <w:rPr>
              <w:rFonts w:eastAsiaTheme="minorEastAsia"/>
              <w:lang w:eastAsia="en-CA"/>
            </w:rPr>
          </w:pPr>
          <w:hyperlink w:anchor="_Toc42861111" w:history="1">
            <w:r w:rsidR="004B591D" w:rsidRPr="00645C05">
              <w:rPr>
                <w:rStyle w:val="Hyperlink"/>
              </w:rPr>
              <w:t>Appendix B – Example Program Books</w:t>
            </w:r>
            <w:r w:rsidR="004B591D" w:rsidRPr="00645C05">
              <w:rPr>
                <w:webHidden/>
              </w:rPr>
              <w:tab/>
            </w:r>
            <w:r w:rsidR="004B591D" w:rsidRPr="00645C05">
              <w:rPr>
                <w:webHidden/>
              </w:rPr>
              <w:fldChar w:fldCharType="begin"/>
            </w:r>
            <w:r w:rsidR="004B591D" w:rsidRPr="00645C05">
              <w:rPr>
                <w:webHidden/>
              </w:rPr>
              <w:instrText xml:space="preserve"> PAGEREF _Toc42861111 \h </w:instrText>
            </w:r>
            <w:r w:rsidR="004B591D" w:rsidRPr="00645C05">
              <w:rPr>
                <w:webHidden/>
              </w:rPr>
            </w:r>
            <w:r w:rsidR="004B591D" w:rsidRPr="00645C05">
              <w:rPr>
                <w:webHidden/>
              </w:rPr>
              <w:fldChar w:fldCharType="separate"/>
            </w:r>
            <w:r w:rsidR="004B591D" w:rsidRPr="00645C05">
              <w:rPr>
                <w:webHidden/>
              </w:rPr>
              <w:t>35</w:t>
            </w:r>
            <w:r w:rsidR="004B591D" w:rsidRPr="00645C05">
              <w:rPr>
                <w:webHidden/>
              </w:rPr>
              <w:fldChar w:fldCharType="end"/>
            </w:r>
          </w:hyperlink>
        </w:p>
        <w:p w14:paraId="230B6818" w14:textId="2D77EDE0" w:rsidR="00744F4B" w:rsidRPr="00645C05" w:rsidRDefault="00744F4B">
          <w:r w:rsidRPr="00645C05">
            <w:rPr>
              <w:b/>
              <w:bCs/>
            </w:rPr>
            <w:fldChar w:fldCharType="end"/>
          </w:r>
        </w:p>
      </w:sdtContent>
    </w:sdt>
    <w:p w14:paraId="417C7662" w14:textId="77777777" w:rsidR="009550B8" w:rsidRPr="00645C05" w:rsidRDefault="009550B8">
      <w:pPr>
        <w:rPr>
          <w:rFonts w:eastAsiaTheme="majorEastAsia" w:cstheme="majorBidi"/>
          <w:sz w:val="32"/>
          <w:szCs w:val="32"/>
        </w:rPr>
      </w:pPr>
      <w:bookmarkStart w:id="4" w:name="_Toc518635521"/>
      <w:r w:rsidRPr="00645C05">
        <w:br w:type="page"/>
      </w:r>
    </w:p>
    <w:p w14:paraId="303A3907" w14:textId="23653E06" w:rsidR="00B92445" w:rsidRPr="00645C05" w:rsidRDefault="00B14BD6" w:rsidP="00B92445">
      <w:pPr>
        <w:pStyle w:val="Heading1"/>
        <w:rPr>
          <w:rFonts w:asciiTheme="minorHAnsi" w:hAnsiTheme="minorHAnsi"/>
          <w:color w:val="auto"/>
        </w:rPr>
      </w:pPr>
      <w:bookmarkStart w:id="5" w:name="_Toc42861086"/>
      <w:r w:rsidRPr="00645C05">
        <w:rPr>
          <w:rFonts w:asciiTheme="minorHAnsi" w:hAnsiTheme="minorHAnsi"/>
          <w:color w:val="auto"/>
        </w:rPr>
        <w:t xml:space="preserve">1.0 </w:t>
      </w:r>
      <w:bookmarkStart w:id="6" w:name="_Toc518635524"/>
      <w:bookmarkEnd w:id="4"/>
      <w:r w:rsidR="00B92445" w:rsidRPr="00645C05">
        <w:rPr>
          <w:rFonts w:asciiTheme="minorHAnsi" w:hAnsiTheme="minorHAnsi"/>
          <w:color w:val="auto"/>
        </w:rPr>
        <w:t>Introduction</w:t>
      </w:r>
      <w:bookmarkEnd w:id="5"/>
      <w:bookmarkEnd w:id="6"/>
    </w:p>
    <w:p w14:paraId="0588E69C" w14:textId="5AA2E7EF" w:rsidR="00696D7C" w:rsidRPr="00645C05" w:rsidRDefault="00696D7C" w:rsidP="00AA50C8">
      <w:pPr>
        <w:spacing w:line="240" w:lineRule="auto"/>
        <w:rPr>
          <w:rFonts w:cs="Arial"/>
          <w:shd w:val="clear" w:color="auto" w:fill="FFFFFF"/>
        </w:rPr>
      </w:pPr>
      <w:r w:rsidRPr="00645C05">
        <w:rPr>
          <w:rFonts w:cs="Arial"/>
          <w:shd w:val="clear" w:color="auto" w:fill="FFFFFF"/>
        </w:rPr>
        <w:t xml:space="preserve">Social isolation and loneliness are health </w:t>
      </w:r>
      <w:r w:rsidR="0005791B" w:rsidRPr="00645C05">
        <w:rPr>
          <w:rFonts w:cs="Arial"/>
          <w:shd w:val="clear" w:color="auto" w:fill="FFFFFF"/>
        </w:rPr>
        <w:t>risks and</w:t>
      </w:r>
      <w:r w:rsidRPr="00645C05">
        <w:rPr>
          <w:rFonts w:cs="Arial"/>
          <w:shd w:val="clear" w:color="auto" w:fill="FFFFFF"/>
        </w:rPr>
        <w:t xml:space="preserve"> having more supportive social relationships </w:t>
      </w:r>
      <w:r w:rsidR="00FB1E2A" w:rsidRPr="00645C05">
        <w:rPr>
          <w:rFonts w:cs="Arial"/>
          <w:shd w:val="clear" w:color="auto" w:fill="FFFFFF"/>
        </w:rPr>
        <w:t xml:space="preserve">is </w:t>
      </w:r>
      <w:r w:rsidRPr="00645C05">
        <w:rPr>
          <w:rFonts w:cs="Arial"/>
          <w:shd w:val="clear" w:color="auto" w:fill="FFFFFF"/>
        </w:rPr>
        <w:t>related to a decreased mortality risk</w:t>
      </w:r>
      <w:r w:rsidRPr="00645C05">
        <w:rPr>
          <w:rFonts w:cs="Arial"/>
          <w:shd w:val="clear" w:color="auto" w:fill="FFFFFF"/>
          <w:vertAlign w:val="superscript"/>
        </w:rPr>
        <w:t>1</w:t>
      </w:r>
      <w:r w:rsidRPr="00645C05">
        <w:rPr>
          <w:rFonts w:cs="Arial"/>
          <w:shd w:val="clear" w:color="auto" w:fill="FFFFFF"/>
        </w:rPr>
        <w:t>. A lack of social relationships is as strong a risk factor for mortality as are smoking, obesity or lack of physical activity</w:t>
      </w:r>
      <w:r w:rsidRPr="00645C05">
        <w:rPr>
          <w:rFonts w:cs="Arial"/>
          <w:shd w:val="clear" w:color="auto" w:fill="FFFFFF"/>
          <w:vertAlign w:val="superscript"/>
        </w:rPr>
        <w:t>1</w:t>
      </w:r>
      <w:r w:rsidRPr="00645C05">
        <w:rPr>
          <w:rFonts w:cs="Arial"/>
          <w:shd w:val="clear" w:color="auto" w:fill="FFFFFF"/>
        </w:rPr>
        <w:t xml:space="preserve">. </w:t>
      </w:r>
      <w:r w:rsidR="00FB1E2A" w:rsidRPr="00645C05">
        <w:rPr>
          <w:rFonts w:cs="Arial"/>
          <w:shd w:val="clear" w:color="auto" w:fill="FFFFFF"/>
        </w:rPr>
        <w:t xml:space="preserve">While this is a risk across the lifespan, </w:t>
      </w:r>
      <w:r w:rsidR="001C6664" w:rsidRPr="00645C05">
        <w:rPr>
          <w:rFonts w:cs="Arial"/>
          <w:shd w:val="clear" w:color="auto" w:fill="FFFFFF"/>
        </w:rPr>
        <w:t>older adults are at increased risk of being socially isolated and one in five Canadians aged 65 or older indicated that they felt lonely some of the time or often in a recent study</w:t>
      </w:r>
      <w:r w:rsidR="001C6664" w:rsidRPr="00645C05">
        <w:rPr>
          <w:rFonts w:cs="Arial"/>
          <w:shd w:val="clear" w:color="auto" w:fill="FFFFFF"/>
          <w:vertAlign w:val="superscript"/>
        </w:rPr>
        <w:t>4</w:t>
      </w:r>
      <w:r w:rsidR="001C6664" w:rsidRPr="00645C05">
        <w:rPr>
          <w:rFonts w:cs="Arial"/>
          <w:shd w:val="clear" w:color="auto" w:fill="FFFFFF"/>
        </w:rPr>
        <w:t xml:space="preserve">. </w:t>
      </w:r>
      <w:r w:rsidR="00F13410" w:rsidRPr="00645C05">
        <w:rPr>
          <w:rFonts w:cs="Arial"/>
          <w:shd w:val="clear" w:color="auto" w:fill="FFFFFF"/>
        </w:rPr>
        <w:t>The majority of older adults, particularly women, live on their own with shrinking social networks</w:t>
      </w:r>
      <w:r w:rsidR="00AF5D6F" w:rsidRPr="00645C05">
        <w:rPr>
          <w:rFonts w:cs="Arial"/>
          <w:shd w:val="clear" w:color="auto" w:fill="FFFFFF"/>
        </w:rPr>
        <w:t>.</w:t>
      </w:r>
      <w:r w:rsidR="00FB1E2A" w:rsidRPr="00645C05">
        <w:rPr>
          <w:rFonts w:cs="Arial"/>
          <w:shd w:val="clear" w:color="auto" w:fill="FFFFFF"/>
        </w:rPr>
        <w:t xml:space="preserve"> </w:t>
      </w:r>
      <w:r w:rsidR="00AF5D6F" w:rsidRPr="00645C05">
        <w:rPr>
          <w:rFonts w:cs="Arial"/>
          <w:shd w:val="clear" w:color="auto" w:fill="FFFFFF"/>
        </w:rPr>
        <w:t xml:space="preserve">This risk can increase surrounding critical life events, such as retirement, change of residence, loss of driving licence or vehicle, children and grandchildren moving away, or death of a spouse, friend, sibling or even pet. </w:t>
      </w:r>
      <w:r w:rsidR="00FB1E2A" w:rsidRPr="00645C05">
        <w:rPr>
          <w:rFonts w:cs="Arial"/>
          <w:shd w:val="clear" w:color="auto" w:fill="FFFFFF"/>
        </w:rPr>
        <w:t xml:space="preserve">Older adults </w:t>
      </w:r>
      <w:r w:rsidRPr="00645C05">
        <w:rPr>
          <w:rFonts w:cs="Arial"/>
          <w:shd w:val="clear" w:color="auto" w:fill="FFFFFF"/>
        </w:rPr>
        <w:t>who are lonely have an increased risk of dying sooner and are more likely to experience a decline in their mobility, compared to those who are not lonely</w:t>
      </w:r>
      <w:r w:rsidRPr="00645C05">
        <w:rPr>
          <w:rFonts w:cs="Arial"/>
          <w:shd w:val="clear" w:color="auto" w:fill="FFFFFF"/>
          <w:vertAlign w:val="superscript"/>
        </w:rPr>
        <w:t>2,3</w:t>
      </w:r>
      <w:r w:rsidRPr="00645C05">
        <w:rPr>
          <w:rFonts w:cs="Arial"/>
          <w:shd w:val="clear" w:color="auto" w:fill="FFFFFF"/>
        </w:rPr>
        <w:t xml:space="preserve">. </w:t>
      </w:r>
    </w:p>
    <w:p w14:paraId="353CDCA9" w14:textId="5C9051F4" w:rsidR="004E7A96" w:rsidRPr="00645C05" w:rsidRDefault="008A201D" w:rsidP="00B14BD6">
      <w:pPr>
        <w:autoSpaceDE w:val="0"/>
        <w:autoSpaceDN w:val="0"/>
        <w:adjustRightInd w:val="0"/>
        <w:spacing w:line="240" w:lineRule="auto"/>
      </w:pPr>
      <w:r w:rsidRPr="00645C05">
        <w:rPr>
          <w:rFonts w:cs="Times New Roman"/>
        </w:rPr>
        <w:t>The</w:t>
      </w:r>
      <w:r w:rsidRPr="00645C05">
        <w:t xml:space="preserve"> need to build stronger relationships with those who may have limited social connections was evident</w:t>
      </w:r>
      <w:r w:rsidR="00C63FC1" w:rsidRPr="00645C05">
        <w:t xml:space="preserve"> </w:t>
      </w:r>
      <w:r w:rsidR="00DC05E2" w:rsidRPr="00645C05">
        <w:t xml:space="preserve">in </w:t>
      </w:r>
      <w:r w:rsidR="00C63FC1" w:rsidRPr="00645C05">
        <w:t>our organization</w:t>
      </w:r>
      <w:r w:rsidRPr="00645C05">
        <w:t xml:space="preserve"> </w:t>
      </w:r>
      <w:r w:rsidR="00DC05E2" w:rsidRPr="00645C05">
        <w:t xml:space="preserve">within </w:t>
      </w:r>
      <w:r w:rsidRPr="00645C05">
        <w:t xml:space="preserve">our older adult population, particularly surrounding the loss of a spouse, passing of friends, and change in living situation or health status. </w:t>
      </w:r>
      <w:r w:rsidR="008858CC" w:rsidRPr="00645C05">
        <w:t>A baseline survey of older adults in Edmonton found the 24% of them felt lonely on a regular basis</w:t>
      </w:r>
      <w:r w:rsidR="008858CC" w:rsidRPr="00645C05">
        <w:rPr>
          <w:vertAlign w:val="superscript"/>
        </w:rPr>
        <w:t>4</w:t>
      </w:r>
      <w:r w:rsidR="008858CC" w:rsidRPr="00645C05">
        <w:t xml:space="preserve">. </w:t>
      </w:r>
      <w:r w:rsidRPr="00645C05">
        <w:t xml:space="preserve">While indicators of isolation such as withdrawal, loneliness, and the use of appointments as social support visits could be noted, there </w:t>
      </w:r>
      <w:r w:rsidR="006E4991" w:rsidRPr="00645C05">
        <w:t xml:space="preserve">are often profound barriers to </w:t>
      </w:r>
      <w:r w:rsidRPr="00645C05">
        <w:t xml:space="preserve">these </w:t>
      </w:r>
      <w:r w:rsidR="00B92541" w:rsidRPr="00645C05">
        <w:t>seniors’</w:t>
      </w:r>
      <w:r w:rsidR="006E4991" w:rsidRPr="00645C05">
        <w:t xml:space="preserve"> ability to</w:t>
      </w:r>
      <w:r w:rsidRPr="00645C05">
        <w:t xml:space="preserve"> increasing their connectedness within the community; particularly for those who had a difficult time leaving the home.</w:t>
      </w:r>
      <w:r w:rsidR="00B92541" w:rsidRPr="00645C05">
        <w:t xml:space="preserve"> This issue is</w:t>
      </w:r>
      <w:r w:rsidR="00E133C8" w:rsidRPr="00645C05">
        <w:t xml:space="preserve"> compounded when seniors</w:t>
      </w:r>
      <w:r w:rsidR="00075EA6" w:rsidRPr="00645C05">
        <w:t xml:space="preserve"> are caregivers or</w:t>
      </w:r>
      <w:r w:rsidR="00E133C8" w:rsidRPr="00645C05">
        <w:t xml:space="preserve"> live in rural communities, areas with less accessible transit </w:t>
      </w:r>
      <w:r w:rsidR="00075EA6" w:rsidRPr="00645C05">
        <w:t>or</w:t>
      </w:r>
      <w:r w:rsidR="00E133C8" w:rsidRPr="00645C05">
        <w:t xml:space="preserve"> </w:t>
      </w:r>
      <w:r w:rsidR="00AC7D65" w:rsidRPr="00645C05">
        <w:t>have</w:t>
      </w:r>
      <w:r w:rsidR="00E133C8" w:rsidRPr="00645C05">
        <w:t xml:space="preserve"> </w:t>
      </w:r>
      <w:r w:rsidR="00E129E1" w:rsidRPr="00645C05">
        <w:t>limited</w:t>
      </w:r>
      <w:r w:rsidR="00E133C8" w:rsidRPr="00645C05">
        <w:t xml:space="preserve"> income. </w:t>
      </w:r>
      <w:r w:rsidRPr="00645C05">
        <w:t>A multitude of personal health and environmental risk factors may contribute to someone becoming socially isolated; a very personal experience which indicated the need for interventions with more flexibility and choice for the individual.</w:t>
      </w:r>
    </w:p>
    <w:p w14:paraId="27AA29D6" w14:textId="059B1E58" w:rsidR="00282FAA" w:rsidRPr="00645C05" w:rsidRDefault="004B3483" w:rsidP="00B14BD6">
      <w:pPr>
        <w:pStyle w:val="Heading2"/>
        <w:rPr>
          <w:color w:val="auto"/>
          <w:sz w:val="28"/>
        </w:rPr>
      </w:pPr>
      <w:bookmarkStart w:id="7" w:name="_Toc518635525"/>
      <w:bookmarkStart w:id="8" w:name="_Toc42861087"/>
      <w:r w:rsidRPr="00645C05">
        <w:rPr>
          <w:color w:val="auto"/>
          <w:sz w:val="28"/>
        </w:rPr>
        <w:t>1</w:t>
      </w:r>
      <w:r w:rsidR="00B14BD6" w:rsidRPr="00645C05">
        <w:rPr>
          <w:color w:val="auto"/>
          <w:sz w:val="28"/>
        </w:rPr>
        <w:t xml:space="preserve">.1 </w:t>
      </w:r>
      <w:r w:rsidR="00282FAA" w:rsidRPr="00645C05">
        <w:rPr>
          <w:color w:val="auto"/>
          <w:sz w:val="28"/>
        </w:rPr>
        <w:t>Background</w:t>
      </w:r>
      <w:bookmarkEnd w:id="7"/>
      <w:bookmarkEnd w:id="8"/>
      <w:r w:rsidR="00282FAA" w:rsidRPr="00645C05">
        <w:rPr>
          <w:color w:val="auto"/>
          <w:sz w:val="28"/>
        </w:rPr>
        <w:t xml:space="preserve"> </w:t>
      </w:r>
    </w:p>
    <w:p w14:paraId="3AA5F5B2" w14:textId="1BE243F8" w:rsidR="006816C5" w:rsidRPr="00645C05" w:rsidRDefault="00696D7C" w:rsidP="00B14BD6">
      <w:pPr>
        <w:autoSpaceDE w:val="0"/>
        <w:autoSpaceDN w:val="0"/>
        <w:adjustRightInd w:val="0"/>
        <w:spacing w:line="240" w:lineRule="auto"/>
        <w:rPr>
          <w:rFonts w:cs="Arial"/>
        </w:rPr>
      </w:pPr>
      <w:r w:rsidRPr="00645C05">
        <w:t>The</w:t>
      </w:r>
      <w:r w:rsidR="00282FAA" w:rsidRPr="00645C05">
        <w:t xml:space="preserve"> first</w:t>
      </w:r>
      <w:r w:rsidRPr="00645C05">
        <w:t xml:space="preserve"> Seniors’ Centre Without Walls (SCWW)</w:t>
      </w:r>
      <w:r w:rsidR="00282FAA" w:rsidRPr="00645C05">
        <w:t xml:space="preserve"> developed in the United States of America, and programs of similar ideology and methods have been created all across North America.</w:t>
      </w:r>
      <w:r w:rsidR="005C76DC" w:rsidRPr="00645C05">
        <w:t xml:space="preserve"> </w:t>
      </w:r>
      <w:r w:rsidR="00A21886" w:rsidRPr="00645C05">
        <w:t xml:space="preserve">Most of these programs collaborate through the Without Walls Roundtable, hosted by </w:t>
      </w:r>
      <w:hyperlink r:id="rId20" w:history="1">
        <w:r w:rsidR="00A21886" w:rsidRPr="00645C05">
          <w:rPr>
            <w:rStyle w:val="Hyperlink"/>
          </w:rPr>
          <w:t>the SCWW in California</w:t>
        </w:r>
      </w:hyperlink>
      <w:r w:rsidR="00A21886" w:rsidRPr="00645C05">
        <w:t xml:space="preserve">, </w:t>
      </w:r>
      <w:r w:rsidR="00453DF3" w:rsidRPr="00645C05">
        <w:t xml:space="preserve">in order to share learnings, coordinate programs and further the development of smaller programs. </w:t>
      </w:r>
      <w:r w:rsidR="00F03A66" w:rsidRPr="00645C05">
        <w:t>The n</w:t>
      </w:r>
      <w:r w:rsidR="005C76DC" w:rsidRPr="00645C05">
        <w:t>ames of programs vary with respect to their purpose – for instance, if the intent of the call is for general discussion and education, the name is not specific. If the calls are concerning support or to alleviate loneliness, the program name reflects this.</w:t>
      </w:r>
      <w:r w:rsidR="005C76DC" w:rsidRPr="00645C05">
        <w:rPr>
          <w:rFonts w:cs="Arial"/>
        </w:rPr>
        <w:t xml:space="preserve"> </w:t>
      </w:r>
    </w:p>
    <w:p w14:paraId="3E45CB1D" w14:textId="3314A90C" w:rsidR="00282FAA" w:rsidRPr="00645C05" w:rsidRDefault="0076243F" w:rsidP="00B14BD6">
      <w:pPr>
        <w:autoSpaceDE w:val="0"/>
        <w:autoSpaceDN w:val="0"/>
        <w:adjustRightInd w:val="0"/>
        <w:spacing w:line="240" w:lineRule="auto"/>
        <w:rPr>
          <w:rFonts w:cs="Arial"/>
        </w:rPr>
      </w:pPr>
      <w:r w:rsidRPr="00645C05">
        <w:t>At its core, a SCWW is</w:t>
      </w:r>
      <w:r w:rsidR="00696D7C" w:rsidRPr="00645C05">
        <w:t xml:space="preserve"> a telephone-based program offering a </w:t>
      </w:r>
      <w:r w:rsidR="00696D7C" w:rsidRPr="00645C05">
        <w:rPr>
          <w:rFonts w:cs="Arial"/>
        </w:rPr>
        <w:t>variety of interactive social and health programming, free of charge</w:t>
      </w:r>
      <w:r w:rsidR="005C76DC" w:rsidRPr="00645C05">
        <w:rPr>
          <w:rFonts w:cs="Arial"/>
        </w:rPr>
        <w:t xml:space="preserve"> or at a minimal charge</w:t>
      </w:r>
      <w:r w:rsidR="00696D7C" w:rsidRPr="00645C05">
        <w:rPr>
          <w:rFonts w:cs="Arial"/>
        </w:rPr>
        <w:t xml:space="preserve"> to seniors 55 years and older. </w:t>
      </w:r>
      <w:r w:rsidR="005C76DC" w:rsidRPr="00645C05">
        <w:rPr>
          <w:rFonts w:cs="Arial"/>
        </w:rPr>
        <w:t>The</w:t>
      </w:r>
      <w:r w:rsidR="00696D7C" w:rsidRPr="00645C05">
        <w:rPr>
          <w:rFonts w:cs="Arial"/>
        </w:rPr>
        <w:t xml:space="preserve"> goal is to support social connections for seniors who are homebound or isolated, building an inclusive community atmosphere and ensuring accessibility of </w:t>
      </w:r>
      <w:r w:rsidR="005B343C" w:rsidRPr="00645C05">
        <w:rPr>
          <w:rFonts w:cs="Arial"/>
        </w:rPr>
        <w:t>social</w:t>
      </w:r>
      <w:r w:rsidR="00492EB8" w:rsidRPr="00645C05">
        <w:rPr>
          <w:rFonts w:cs="Arial"/>
        </w:rPr>
        <w:t xml:space="preserve"> opportunities and</w:t>
      </w:r>
      <w:r w:rsidR="005B343C" w:rsidRPr="00645C05">
        <w:rPr>
          <w:rFonts w:cs="Arial"/>
        </w:rPr>
        <w:t xml:space="preserve"> </w:t>
      </w:r>
      <w:r w:rsidR="00696D7C" w:rsidRPr="00645C05">
        <w:rPr>
          <w:rFonts w:cs="Arial"/>
        </w:rPr>
        <w:t>health</w:t>
      </w:r>
      <w:r w:rsidR="00492EB8" w:rsidRPr="00645C05">
        <w:rPr>
          <w:rFonts w:cs="Arial"/>
        </w:rPr>
        <w:t>/</w:t>
      </w:r>
      <w:r w:rsidR="00696D7C" w:rsidRPr="00645C05">
        <w:rPr>
          <w:rFonts w:cs="Arial"/>
        </w:rPr>
        <w:t xml:space="preserve">wellness information to all seniors. By gathering seniors from </w:t>
      </w:r>
      <w:r w:rsidR="00D939C1" w:rsidRPr="00645C05">
        <w:rPr>
          <w:rFonts w:cs="Arial"/>
        </w:rPr>
        <w:t>a geographical range</w:t>
      </w:r>
      <w:r w:rsidR="00696D7C" w:rsidRPr="00645C05">
        <w:rPr>
          <w:rFonts w:cs="Arial"/>
        </w:rPr>
        <w:t xml:space="preserve"> on conference calls together, we are expanding the social experiences of patients in addition to building relationships with </w:t>
      </w:r>
      <w:r w:rsidR="00BA2F26" w:rsidRPr="00645C05">
        <w:rPr>
          <w:rFonts w:cs="Arial"/>
        </w:rPr>
        <w:t>participants</w:t>
      </w:r>
      <w:r w:rsidR="00696D7C" w:rsidRPr="00645C05">
        <w:rPr>
          <w:rFonts w:cs="Arial"/>
        </w:rPr>
        <w:t xml:space="preserve"> to find ways to better support their needs.</w:t>
      </w:r>
    </w:p>
    <w:p w14:paraId="435F609B" w14:textId="77777777" w:rsidR="000D1FBE" w:rsidRPr="00645C05" w:rsidRDefault="000D1FBE">
      <w:pPr>
        <w:rPr>
          <w:rFonts w:asciiTheme="majorHAnsi" w:eastAsiaTheme="majorEastAsia" w:hAnsiTheme="majorHAnsi" w:cstheme="majorBidi"/>
          <w:sz w:val="28"/>
          <w:szCs w:val="26"/>
          <w:highlight w:val="yellow"/>
        </w:rPr>
      </w:pPr>
      <w:bookmarkStart w:id="9" w:name="_Toc518635526"/>
      <w:r w:rsidRPr="00645C05">
        <w:rPr>
          <w:highlight w:val="yellow"/>
        </w:rPr>
        <w:br w:type="page"/>
      </w:r>
    </w:p>
    <w:p w14:paraId="20AC990E" w14:textId="5BC0792D" w:rsidR="00AF42F0" w:rsidRPr="00645C05" w:rsidRDefault="004B3483" w:rsidP="00B14BD6">
      <w:pPr>
        <w:pStyle w:val="Heading2"/>
        <w:rPr>
          <w:color w:val="auto"/>
          <w:sz w:val="28"/>
        </w:rPr>
      </w:pPr>
      <w:bookmarkStart w:id="10" w:name="_Toc42861088"/>
      <w:r w:rsidRPr="00645C05">
        <w:rPr>
          <w:color w:val="auto"/>
          <w:sz w:val="28"/>
        </w:rPr>
        <w:t>1</w:t>
      </w:r>
      <w:r w:rsidR="00B14BD6" w:rsidRPr="00645C05">
        <w:rPr>
          <w:color w:val="auto"/>
          <w:sz w:val="28"/>
        </w:rPr>
        <w:t xml:space="preserve">.2 </w:t>
      </w:r>
      <w:r w:rsidR="00AF42F0" w:rsidRPr="00645C05">
        <w:rPr>
          <w:color w:val="auto"/>
          <w:sz w:val="28"/>
        </w:rPr>
        <w:t>Benefits of Program</w:t>
      </w:r>
      <w:bookmarkEnd w:id="9"/>
      <w:bookmarkEnd w:id="10"/>
    </w:p>
    <w:p w14:paraId="3C7B2A6C" w14:textId="7E14DA52" w:rsidR="005B4D5A" w:rsidRPr="00645C05" w:rsidRDefault="005B4D5A" w:rsidP="005B4D5A">
      <w:pPr>
        <w:tabs>
          <w:tab w:val="left" w:pos="5220"/>
        </w:tabs>
        <w:spacing w:before="200" w:after="0"/>
        <w:rPr>
          <w:color w:val="000000"/>
        </w:rPr>
      </w:pPr>
      <w:r w:rsidRPr="00645C05">
        <w:rPr>
          <w:color w:val="000000"/>
        </w:rPr>
        <w:t>Telephone programming has been identified as a potential intervention for social isolation by the Government of Canada (</w:t>
      </w:r>
      <w:hyperlink r:id="rId21" w:history="1">
        <w:r w:rsidRPr="00645C05">
          <w:rPr>
            <w:rStyle w:val="Hyperlink"/>
          </w:rPr>
          <w:t>2017</w:t>
        </w:r>
      </w:hyperlink>
      <w:r w:rsidRPr="00645C05">
        <w:rPr>
          <w:color w:val="000000"/>
        </w:rPr>
        <w:t xml:space="preserve">). Individual evaluations have demonstrated positive results, but are limited to post intervention questionnaires, descriptive literature or reports of success based on participant self-reporting. The results of this pre/post evaluation show that the SCWW can have a statistically significant (p&lt;0.05) reduction in feelings of isolation and </w:t>
      </w:r>
      <w:r w:rsidR="007B4A65" w:rsidRPr="00645C05">
        <w:rPr>
          <w:color w:val="000000"/>
        </w:rPr>
        <w:t>a</w:t>
      </w:r>
      <w:r w:rsidRPr="00645C05">
        <w:rPr>
          <w:color w:val="000000"/>
        </w:rPr>
        <w:t>nxiety/</w:t>
      </w:r>
      <w:r w:rsidR="007B4A65" w:rsidRPr="00645C05">
        <w:rPr>
          <w:color w:val="000000"/>
        </w:rPr>
        <w:t>d</w:t>
      </w:r>
      <w:r w:rsidRPr="00645C05">
        <w:rPr>
          <w:color w:val="000000"/>
        </w:rPr>
        <w:t>epression, and improvement to feeling valued by family/friends and</w:t>
      </w:r>
      <w:r w:rsidRPr="00645C05">
        <w:t xml:space="preserve"> </w:t>
      </w:r>
      <w:r w:rsidRPr="00645C05">
        <w:rPr>
          <w:color w:val="000000"/>
        </w:rPr>
        <w:t xml:space="preserve">self-realization and energy levels. </w:t>
      </w:r>
    </w:p>
    <w:p w14:paraId="773A0AAE" w14:textId="002F4143" w:rsidR="008C526B" w:rsidRPr="00645C05" w:rsidRDefault="005B4D5A" w:rsidP="00873F3C">
      <w:pPr>
        <w:rPr>
          <w:color w:val="000000"/>
        </w:rPr>
      </w:pPr>
      <w:r w:rsidRPr="00645C05">
        <w:rPr>
          <w:color w:val="000000"/>
        </w:rPr>
        <w:t>In addition, we have noted that the impact of the program varies depending on the engagement level. High users as a group, experience more barriers/concerns and risk factors of isolation, such as low income or lack of contact. These participants showed the highest improvement at follow up measurement, in feelings of connection with and valued, engagement in meaningful activities. There was also a statistically significant improvement in the total UCLA loneliness score for High Users of the program.</w:t>
      </w:r>
    </w:p>
    <w:p w14:paraId="2FE752A6" w14:textId="77777777" w:rsidR="005B4D5A" w:rsidRPr="00645C05" w:rsidRDefault="005B4D5A" w:rsidP="00873F3C"/>
    <w:p w14:paraId="1878677C" w14:textId="4C1E5E47" w:rsidR="00AF42F0" w:rsidRPr="00645C05" w:rsidRDefault="004B3483" w:rsidP="00B14BD6">
      <w:pPr>
        <w:pStyle w:val="Heading2"/>
        <w:rPr>
          <w:color w:val="auto"/>
          <w:sz w:val="28"/>
        </w:rPr>
      </w:pPr>
      <w:bookmarkStart w:id="11" w:name="_Toc518635527"/>
      <w:bookmarkStart w:id="12" w:name="_Toc42861089"/>
      <w:r w:rsidRPr="00645C05">
        <w:rPr>
          <w:color w:val="auto"/>
          <w:sz w:val="28"/>
        </w:rPr>
        <w:t>1</w:t>
      </w:r>
      <w:r w:rsidR="00B14BD6" w:rsidRPr="00645C05">
        <w:rPr>
          <w:color w:val="auto"/>
          <w:sz w:val="28"/>
        </w:rPr>
        <w:t xml:space="preserve">.3 </w:t>
      </w:r>
      <w:r w:rsidR="009F564B" w:rsidRPr="00645C05">
        <w:rPr>
          <w:color w:val="auto"/>
          <w:sz w:val="28"/>
        </w:rPr>
        <w:t>Setting</w:t>
      </w:r>
      <w:bookmarkEnd w:id="11"/>
      <w:bookmarkEnd w:id="12"/>
    </w:p>
    <w:p w14:paraId="7C6B9DBD" w14:textId="1AAF6201" w:rsidR="00914945" w:rsidRPr="00645C05" w:rsidRDefault="00282FAA" w:rsidP="00983C1E">
      <w:pPr>
        <w:autoSpaceDE w:val="0"/>
        <w:autoSpaceDN w:val="0"/>
        <w:adjustRightInd w:val="0"/>
        <w:spacing w:after="0" w:line="240" w:lineRule="auto"/>
      </w:pPr>
      <w:r w:rsidRPr="00645C05">
        <w:rPr>
          <w:rFonts w:cs="Times New Roman"/>
        </w:rPr>
        <w:t xml:space="preserve">Given the negative impact that social isolation and loneliness can have on older adults, it is not surprising that social participation and inclusion were identified as important indicators of age-friendly cities by the World Health Organization (WHO, 2007). </w:t>
      </w:r>
      <w:r w:rsidRPr="00645C05">
        <w:rPr>
          <w:rFonts w:cs="TimesNewRomanPSMT"/>
        </w:rPr>
        <w:t>From this perspective, addressing the social problems of social isolation and loneliness can and should be done at the community level.</w:t>
      </w:r>
      <w:r w:rsidR="00983C1E" w:rsidRPr="00645C05">
        <w:rPr>
          <w:rFonts w:cs="TimesNewRomanPSMT"/>
        </w:rPr>
        <w:t xml:space="preserve"> </w:t>
      </w:r>
      <w:r w:rsidR="002A7979" w:rsidRPr="00645C05">
        <w:t>Most of the organizations offering teleconferencing or video conferencing for seniors are not-for-profit</w:t>
      </w:r>
      <w:r w:rsidR="00983C1E" w:rsidRPr="00645C05">
        <w:t>s</w:t>
      </w:r>
      <w:r w:rsidR="00C34652" w:rsidRPr="00645C05">
        <w:t xml:space="preserve"> and </w:t>
      </w:r>
      <w:r w:rsidR="00C477BD" w:rsidRPr="00645C05">
        <w:t xml:space="preserve">utilize </w:t>
      </w:r>
      <w:r w:rsidR="002A7979" w:rsidRPr="00645C05">
        <w:t>partner</w:t>
      </w:r>
      <w:r w:rsidR="00522EE4" w:rsidRPr="00645C05">
        <w:t>s</w:t>
      </w:r>
      <w:r w:rsidR="002A7979" w:rsidRPr="00645C05">
        <w:t xml:space="preserve"> with a variety of like-minded community organizations in order to find their clientele</w:t>
      </w:r>
      <w:r w:rsidRPr="00645C05">
        <w:t>.</w:t>
      </w:r>
      <w:r w:rsidR="002A7979" w:rsidRPr="00645C05">
        <w:t xml:space="preserve"> </w:t>
      </w:r>
      <w:r w:rsidR="00983C1E" w:rsidRPr="00645C05">
        <w:t>These partners may include non</w:t>
      </w:r>
      <w:r w:rsidR="00914945" w:rsidRPr="00645C05">
        <w:t>-profit organizations</w:t>
      </w:r>
      <w:r w:rsidR="00983C1E" w:rsidRPr="00645C05">
        <w:t>,</w:t>
      </w:r>
      <w:r w:rsidR="00914945" w:rsidRPr="00645C05">
        <w:t xml:space="preserve"> community centres</w:t>
      </w:r>
      <w:r w:rsidR="00983C1E" w:rsidRPr="00645C05">
        <w:t xml:space="preserve">, </w:t>
      </w:r>
      <w:r w:rsidR="00606026" w:rsidRPr="00645C05">
        <w:t>health-based</w:t>
      </w:r>
      <w:r w:rsidR="00983C1E" w:rsidRPr="00645C05">
        <w:t xml:space="preserve"> organiz</w:t>
      </w:r>
      <w:bookmarkStart w:id="13" w:name="_GoBack"/>
      <w:bookmarkEnd w:id="13"/>
      <w:r w:rsidR="00983C1E" w:rsidRPr="00645C05">
        <w:t xml:space="preserve">ations and/or </w:t>
      </w:r>
      <w:r w:rsidR="00914945" w:rsidRPr="00645C05">
        <w:t xml:space="preserve">academic </w:t>
      </w:r>
      <w:r w:rsidR="00983C1E" w:rsidRPr="00645C05">
        <w:t>institutions</w:t>
      </w:r>
      <w:r w:rsidR="008B2AB7" w:rsidRPr="00645C05">
        <w:t xml:space="preserve">. </w:t>
      </w:r>
    </w:p>
    <w:p w14:paraId="09482A77" w14:textId="3091D75F" w:rsidR="00606026" w:rsidRPr="00645C05" w:rsidRDefault="00606026" w:rsidP="00983C1E">
      <w:pPr>
        <w:autoSpaceDE w:val="0"/>
        <w:autoSpaceDN w:val="0"/>
        <w:adjustRightInd w:val="0"/>
        <w:spacing w:after="0" w:line="240" w:lineRule="auto"/>
      </w:pPr>
    </w:p>
    <w:p w14:paraId="2BF08008" w14:textId="01087A0C" w:rsidR="0081444B" w:rsidRPr="00645C05" w:rsidRDefault="00A21886" w:rsidP="00983C1E">
      <w:pPr>
        <w:autoSpaceDE w:val="0"/>
        <w:autoSpaceDN w:val="0"/>
        <w:adjustRightInd w:val="0"/>
        <w:spacing w:after="0" w:line="240" w:lineRule="auto"/>
      </w:pPr>
      <w:r w:rsidRPr="00645C05">
        <w:t>In North America, those SCWWs who are part of the Without Walls Roundtable</w:t>
      </w:r>
      <w:r w:rsidR="002A6935" w:rsidRPr="00645C05">
        <w:t xml:space="preserve">, there is a wide range of settings which programming is run out of. Most would fall under the umbrella category of </w:t>
      </w:r>
      <w:r w:rsidR="00C477BD" w:rsidRPr="00645C05">
        <w:t xml:space="preserve">community </w:t>
      </w:r>
      <w:r w:rsidR="00222623" w:rsidRPr="00645C05">
        <w:t xml:space="preserve">based social services. </w:t>
      </w:r>
      <w:r w:rsidR="00552FB4" w:rsidRPr="00645C05">
        <w:t xml:space="preserve">Ours was unique in that it is the first SCWW run from a </w:t>
      </w:r>
      <w:r w:rsidR="0058630A" w:rsidRPr="00645C05">
        <w:t xml:space="preserve">multidisciplinary </w:t>
      </w:r>
      <w:r w:rsidR="00552FB4" w:rsidRPr="00645C05">
        <w:t xml:space="preserve">health institution in Canada. </w:t>
      </w:r>
      <w:r w:rsidR="00274653" w:rsidRPr="00645C05">
        <w:t xml:space="preserve">This gave us a direct </w:t>
      </w:r>
      <w:r w:rsidR="0058630A" w:rsidRPr="00645C05">
        <w:t>referral pathway to a wide range of clinicians (nurses, dieti</w:t>
      </w:r>
      <w:r w:rsidR="007B4A65" w:rsidRPr="00645C05">
        <w:t>t</w:t>
      </w:r>
      <w:r w:rsidR="0058630A" w:rsidRPr="00645C05">
        <w:t>ians, social workers, respiratory therapists)</w:t>
      </w:r>
      <w:r w:rsidR="0014054C" w:rsidRPr="00645C05">
        <w:t xml:space="preserve"> </w:t>
      </w:r>
      <w:r w:rsidR="00187BC2" w:rsidRPr="00645C05">
        <w:t>m</w:t>
      </w:r>
      <w:r w:rsidR="0014054C" w:rsidRPr="00645C05">
        <w:t xml:space="preserve">any of </w:t>
      </w:r>
      <w:r w:rsidR="00187BC2" w:rsidRPr="00645C05">
        <w:t>who</w:t>
      </w:r>
      <w:r w:rsidR="0014054C" w:rsidRPr="00645C05">
        <w:t xml:space="preserve"> could identify patients they currently worked with who were socially isolated, however their interactions were limited to individual home visits and appointments there was no clear resource to work with these patients toward increasing their connectedness within the community; particularly for those who had a difficult time leaving the home.</w:t>
      </w:r>
      <w:r w:rsidR="0081444B" w:rsidRPr="00645C05">
        <w:t xml:space="preserve">  This also gave us a pool of speakers to pull from, to provide quality health education programs to our seniors and to start off our programming. It has also lead to the development of health behavio</w:t>
      </w:r>
      <w:r w:rsidR="007B4A65" w:rsidRPr="00645C05">
        <w:t>u</w:t>
      </w:r>
      <w:r w:rsidR="0081444B" w:rsidRPr="00645C05">
        <w:t>r (Relaxation &amp; Home Exercise) and disease specific support groups (COPD)</w:t>
      </w:r>
      <w:r w:rsidR="007B4A65" w:rsidRPr="00645C05">
        <w:t>.</w:t>
      </w:r>
    </w:p>
    <w:p w14:paraId="4ABC62C5" w14:textId="77777777" w:rsidR="008231E2" w:rsidRPr="00645C05" w:rsidRDefault="008231E2">
      <w:pPr>
        <w:rPr>
          <w:rFonts w:eastAsiaTheme="majorEastAsia" w:cstheme="majorBidi"/>
          <w:sz w:val="32"/>
          <w:szCs w:val="32"/>
        </w:rPr>
      </w:pPr>
      <w:r w:rsidRPr="00645C05">
        <w:br w:type="page"/>
      </w:r>
    </w:p>
    <w:p w14:paraId="6CDB366D" w14:textId="32942957" w:rsidR="00B14BD6" w:rsidRPr="00645C05" w:rsidRDefault="004B3483" w:rsidP="00AF42F0">
      <w:pPr>
        <w:pStyle w:val="Heading1"/>
        <w:rPr>
          <w:rFonts w:asciiTheme="minorHAnsi" w:hAnsiTheme="minorHAnsi"/>
          <w:color w:val="auto"/>
        </w:rPr>
      </w:pPr>
      <w:bookmarkStart w:id="14" w:name="_Toc518635528"/>
      <w:bookmarkStart w:id="15" w:name="_Toc42861090"/>
      <w:r w:rsidRPr="00645C05">
        <w:rPr>
          <w:rFonts w:asciiTheme="minorHAnsi" w:hAnsiTheme="minorHAnsi"/>
          <w:color w:val="auto"/>
        </w:rPr>
        <w:t>2</w:t>
      </w:r>
      <w:r w:rsidR="00B14BD6" w:rsidRPr="00645C05">
        <w:rPr>
          <w:rFonts w:asciiTheme="minorHAnsi" w:hAnsiTheme="minorHAnsi"/>
          <w:color w:val="auto"/>
        </w:rPr>
        <w:t xml:space="preserve">.0 Essentials of </w:t>
      </w:r>
      <w:r w:rsidR="0008655D" w:rsidRPr="00645C05">
        <w:rPr>
          <w:rFonts w:asciiTheme="minorHAnsi" w:hAnsiTheme="minorHAnsi"/>
          <w:color w:val="auto"/>
        </w:rPr>
        <w:t>Getting Started</w:t>
      </w:r>
      <w:bookmarkEnd w:id="14"/>
      <w:bookmarkEnd w:id="15"/>
      <w:r w:rsidR="000F183F" w:rsidRPr="00645C05">
        <w:rPr>
          <w:rFonts w:asciiTheme="minorHAnsi" w:hAnsiTheme="minorHAnsi"/>
          <w:color w:val="auto"/>
        </w:rPr>
        <w:t xml:space="preserve"> </w:t>
      </w:r>
    </w:p>
    <w:p w14:paraId="482F84C5" w14:textId="05E73410" w:rsidR="004D1876" w:rsidRPr="00645C05" w:rsidRDefault="008D14B9" w:rsidP="004D1876">
      <w:r w:rsidRPr="00645C05">
        <w:rPr>
          <w:lang w:eastAsia="en-CA"/>
        </w:rPr>
        <w:drawing>
          <wp:inline distT="0" distB="0" distL="0" distR="0" wp14:anchorId="3B90F87C" wp14:editId="50532E67">
            <wp:extent cx="6248400" cy="731520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7219E2A" w14:textId="77777777" w:rsidR="00DB4218" w:rsidRPr="00645C05" w:rsidRDefault="00DB4218">
      <w:pPr>
        <w:rPr>
          <w:rFonts w:asciiTheme="majorHAnsi" w:eastAsiaTheme="majorEastAsia" w:hAnsiTheme="majorHAnsi" w:cstheme="majorBidi"/>
          <w:b/>
          <w:sz w:val="28"/>
          <w:szCs w:val="26"/>
        </w:rPr>
      </w:pPr>
      <w:r w:rsidRPr="00645C05">
        <w:rPr>
          <w:b/>
        </w:rPr>
        <w:br w:type="page"/>
      </w:r>
    </w:p>
    <w:p w14:paraId="7FAA6E7D" w14:textId="77777777" w:rsidR="001B1520" w:rsidRPr="00645C05" w:rsidRDefault="001545E0" w:rsidP="00BE5B8C">
      <w:pPr>
        <w:pStyle w:val="Heading2"/>
        <w:rPr>
          <w:color w:val="auto"/>
          <w:sz w:val="28"/>
        </w:rPr>
      </w:pPr>
      <w:bookmarkStart w:id="16" w:name="_Toc42861091"/>
      <w:bookmarkStart w:id="17" w:name="_Toc518635529"/>
      <w:r w:rsidRPr="00645C05">
        <w:rPr>
          <w:color w:val="auto"/>
          <w:sz w:val="28"/>
        </w:rPr>
        <w:t>2</w:t>
      </w:r>
      <w:r w:rsidR="00B14BD6" w:rsidRPr="00645C05">
        <w:rPr>
          <w:color w:val="auto"/>
          <w:sz w:val="28"/>
        </w:rPr>
        <w:t xml:space="preserve">.1 </w:t>
      </w:r>
      <w:r w:rsidR="00D3345A" w:rsidRPr="00645C05">
        <w:rPr>
          <w:color w:val="auto"/>
          <w:sz w:val="28"/>
        </w:rPr>
        <w:t xml:space="preserve">Decide on </w:t>
      </w:r>
      <w:r w:rsidR="003A5F57" w:rsidRPr="00645C05">
        <w:rPr>
          <w:color w:val="auto"/>
          <w:sz w:val="28"/>
        </w:rPr>
        <w:t>Scope of Project</w:t>
      </w:r>
      <w:bookmarkEnd w:id="16"/>
    </w:p>
    <w:p w14:paraId="6DF8C409" w14:textId="016E8EF4" w:rsidR="003A5F57" w:rsidRPr="00645C05" w:rsidRDefault="001B1520" w:rsidP="001B1520">
      <w:r w:rsidRPr="00645C05">
        <w:t>This scope may change as your program matures and as new opportunities emerge. Our program started in 2016 with</w:t>
      </w:r>
      <w:r w:rsidR="007B4A65" w:rsidRPr="00645C05">
        <w:t xml:space="preserve"> a</w:t>
      </w:r>
      <w:r w:rsidRPr="00645C05">
        <w:t xml:space="preserve"> Federal grant focused on local regional interventions and we made our shift to provincial expansion in 2019 with assistance from a provincial grant from the Alberta Ministry of Seniors &amp; Housing.</w:t>
      </w:r>
      <w:r w:rsidR="003A5F57" w:rsidRPr="00645C05">
        <w:t xml:space="preserve"> </w:t>
      </w:r>
    </w:p>
    <w:tbl>
      <w:tblPr>
        <w:tblStyle w:val="GridTable4-Accent6"/>
        <w:tblW w:w="0" w:type="auto"/>
        <w:tblLook w:val="04A0" w:firstRow="1" w:lastRow="0" w:firstColumn="1" w:lastColumn="0" w:noHBand="0" w:noVBand="1"/>
      </w:tblPr>
      <w:tblGrid>
        <w:gridCol w:w="2830"/>
        <w:gridCol w:w="3403"/>
        <w:gridCol w:w="3117"/>
      </w:tblGrid>
      <w:tr w:rsidR="00CD7885" w:rsidRPr="00645C05" w14:paraId="57EA53AE" w14:textId="77777777" w:rsidTr="00D33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2731F9" w14:textId="38B65C51" w:rsidR="00CD7885" w:rsidRPr="00645C05" w:rsidRDefault="00CD7885">
            <w:r w:rsidRPr="00645C05">
              <w:t>Municipal</w:t>
            </w:r>
          </w:p>
        </w:tc>
        <w:tc>
          <w:tcPr>
            <w:tcW w:w="3403" w:type="dxa"/>
          </w:tcPr>
          <w:p w14:paraId="0FB4CE17" w14:textId="65F8CABF" w:rsidR="00CD7885" w:rsidRPr="00645C05" w:rsidRDefault="00CD7885">
            <w:pPr>
              <w:cnfStyle w:val="100000000000" w:firstRow="1" w:lastRow="0" w:firstColumn="0" w:lastColumn="0" w:oddVBand="0" w:evenVBand="0" w:oddHBand="0" w:evenHBand="0" w:firstRowFirstColumn="0" w:firstRowLastColumn="0" w:lastRowFirstColumn="0" w:lastRowLastColumn="0"/>
            </w:pPr>
            <w:r w:rsidRPr="00645C05">
              <w:t>Provincial</w:t>
            </w:r>
          </w:p>
        </w:tc>
        <w:tc>
          <w:tcPr>
            <w:tcW w:w="3117" w:type="dxa"/>
          </w:tcPr>
          <w:p w14:paraId="2652F76A" w14:textId="7C8AC10D" w:rsidR="00CD7885" w:rsidRPr="00645C05" w:rsidRDefault="00CD7885">
            <w:pPr>
              <w:cnfStyle w:val="100000000000" w:firstRow="1" w:lastRow="0" w:firstColumn="0" w:lastColumn="0" w:oddVBand="0" w:evenVBand="0" w:oddHBand="0" w:evenHBand="0" w:firstRowFirstColumn="0" w:firstRowLastColumn="0" w:lastRowFirstColumn="0" w:lastRowLastColumn="0"/>
            </w:pPr>
            <w:r w:rsidRPr="00645C05">
              <w:t>Nationwide</w:t>
            </w:r>
          </w:p>
        </w:tc>
      </w:tr>
      <w:tr w:rsidR="00CD7885" w:rsidRPr="00645C05" w14:paraId="595419B7" w14:textId="77777777" w:rsidTr="00D3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0686A2C" w14:textId="77777777" w:rsidR="00D3345A" w:rsidRPr="00645C05" w:rsidRDefault="00D3345A" w:rsidP="00D3345A">
            <w:pPr>
              <w:pStyle w:val="ListParagraph"/>
              <w:numPr>
                <w:ilvl w:val="0"/>
                <w:numId w:val="27"/>
              </w:numPr>
              <w:rPr>
                <w:b w:val="0"/>
                <w:sz w:val="22"/>
                <w:szCs w:val="22"/>
              </w:rPr>
            </w:pPr>
            <w:r w:rsidRPr="00645C05">
              <w:rPr>
                <w:b w:val="0"/>
                <w:sz w:val="22"/>
                <w:szCs w:val="22"/>
              </w:rPr>
              <w:t>Focus on a specific town or county for both participant recruitment and programming topics.</w:t>
            </w:r>
          </w:p>
          <w:p w14:paraId="0924DE31" w14:textId="1F4C3E84" w:rsidR="00D3345A" w:rsidRPr="00645C05" w:rsidRDefault="00D3345A" w:rsidP="00D3345A">
            <w:pPr>
              <w:pStyle w:val="ListParagraph"/>
              <w:numPr>
                <w:ilvl w:val="0"/>
                <w:numId w:val="27"/>
              </w:numPr>
              <w:rPr>
                <w:b w:val="0"/>
                <w:sz w:val="22"/>
                <w:szCs w:val="22"/>
              </w:rPr>
            </w:pPr>
            <w:r w:rsidRPr="00645C05">
              <w:rPr>
                <w:b w:val="0"/>
                <w:sz w:val="22"/>
                <w:szCs w:val="22"/>
              </w:rPr>
              <w:t xml:space="preserve">Makes it easier to tailor to specific needs of local seniors and highlight local resources. </w:t>
            </w:r>
          </w:p>
          <w:p w14:paraId="53992090" w14:textId="0EBC7D9A" w:rsidR="00D3345A" w:rsidRPr="00645C05" w:rsidRDefault="00D3345A" w:rsidP="00D3345A">
            <w:pPr>
              <w:pStyle w:val="ListParagraph"/>
              <w:numPr>
                <w:ilvl w:val="0"/>
                <w:numId w:val="27"/>
              </w:numPr>
              <w:rPr>
                <w:b w:val="0"/>
                <w:sz w:val="22"/>
                <w:szCs w:val="22"/>
              </w:rPr>
            </w:pPr>
            <w:r w:rsidRPr="00645C05">
              <w:rPr>
                <w:b w:val="0"/>
                <w:sz w:val="22"/>
                <w:szCs w:val="22"/>
              </w:rPr>
              <w:t>Less access of funding options.</w:t>
            </w:r>
          </w:p>
        </w:tc>
        <w:tc>
          <w:tcPr>
            <w:tcW w:w="3403" w:type="dxa"/>
          </w:tcPr>
          <w:p w14:paraId="5D7D17F9" w14:textId="77777777" w:rsidR="00CD7885" w:rsidRPr="00645C05" w:rsidRDefault="00D3345A" w:rsidP="00D3345A">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Open up to participants from anywhere in province.</w:t>
            </w:r>
          </w:p>
          <w:p w14:paraId="579DA5A7" w14:textId="08DAE69B" w:rsidR="00D3345A" w:rsidRPr="00645C05" w:rsidRDefault="00D3345A" w:rsidP="00D3345A">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 xml:space="preserve">Usually second step or expansion of pilot. </w:t>
            </w:r>
          </w:p>
          <w:p w14:paraId="5AE6D85C" w14:textId="4300329E" w:rsidR="00D3345A" w:rsidRPr="00645C05" w:rsidRDefault="00D3345A" w:rsidP="00D3345A">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 xml:space="preserve">Not necessarily more expensive than local as cost is linked more to volume. </w:t>
            </w:r>
          </w:p>
          <w:p w14:paraId="79A2B7D4" w14:textId="2228FAE5" w:rsidR="00D3345A" w:rsidRPr="00645C05" w:rsidRDefault="00D3345A" w:rsidP="00D3345A">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Relationship building essential to properly spread the word and find referral partners.</w:t>
            </w:r>
          </w:p>
          <w:p w14:paraId="348312CC" w14:textId="123EC90C" w:rsidR="00D3345A" w:rsidRPr="00645C05" w:rsidRDefault="00D3345A" w:rsidP="00D3345A">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Wider range of presenter options, recruitment sources and funding options.</w:t>
            </w:r>
          </w:p>
        </w:tc>
        <w:tc>
          <w:tcPr>
            <w:tcW w:w="3117" w:type="dxa"/>
          </w:tcPr>
          <w:p w14:paraId="35043EC6" w14:textId="521E4BE9" w:rsidR="00D3345A" w:rsidRPr="00645C05" w:rsidRDefault="00D3345A" w:rsidP="00D3345A">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Open to anyone in a specific country.</w:t>
            </w:r>
          </w:p>
          <w:p w14:paraId="1223BD39" w14:textId="7D3D5574" w:rsidR="00CD7885" w:rsidRPr="00645C05" w:rsidRDefault="00D3345A" w:rsidP="00D3345A">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Greater risk of stepping on other programs, duplication of services.</w:t>
            </w:r>
          </w:p>
          <w:p w14:paraId="5517243E" w14:textId="77777777" w:rsidR="00D3345A" w:rsidRPr="00645C05" w:rsidRDefault="00D3345A" w:rsidP="00D3345A">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Harder to tailor to needs and make sure resources highlighted are appropriate for everyone.</w:t>
            </w:r>
          </w:p>
          <w:p w14:paraId="7B3CA15D" w14:textId="6E878CE3" w:rsidR="00582FF6" w:rsidRPr="00645C05" w:rsidRDefault="00D3345A" w:rsidP="00582FF6">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 xml:space="preserve">More difficult to find and sustain relationships with </w:t>
            </w:r>
            <w:r w:rsidR="00582FF6" w:rsidRPr="00645C05">
              <w:rPr>
                <w:sz w:val="22"/>
                <w:szCs w:val="22"/>
              </w:rPr>
              <w:t>partners.</w:t>
            </w:r>
          </w:p>
          <w:p w14:paraId="6134CE4F" w14:textId="4273ED21" w:rsidR="00582FF6" w:rsidRPr="00645C05" w:rsidRDefault="00582FF6" w:rsidP="00582FF6">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Will need more lines and programming to deal with potentially volume.</w:t>
            </w:r>
          </w:p>
          <w:p w14:paraId="2374F7D3" w14:textId="17128A29" w:rsidR="00582FF6" w:rsidRPr="00645C05" w:rsidRDefault="00582FF6" w:rsidP="00582FF6">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sz w:val="22"/>
                <w:szCs w:val="22"/>
              </w:rPr>
            </w:pPr>
            <w:r w:rsidRPr="00645C05">
              <w:rPr>
                <w:sz w:val="22"/>
                <w:szCs w:val="22"/>
              </w:rPr>
              <w:t>May want to focus on seniors with more technology access as mailing may be difficult at this scale.</w:t>
            </w:r>
          </w:p>
        </w:tc>
      </w:tr>
      <w:tr w:rsidR="00CD7885" w:rsidRPr="00645C05" w14:paraId="1CC221AD" w14:textId="77777777" w:rsidTr="00D3345A">
        <w:tc>
          <w:tcPr>
            <w:cnfStyle w:val="001000000000" w:firstRow="0" w:lastRow="0" w:firstColumn="1" w:lastColumn="0" w:oddVBand="0" w:evenVBand="0" w:oddHBand="0" w:evenHBand="0" w:firstRowFirstColumn="0" w:firstRowLastColumn="0" w:lastRowFirstColumn="0" w:lastRowLastColumn="0"/>
            <w:tcW w:w="2830" w:type="dxa"/>
          </w:tcPr>
          <w:p w14:paraId="24AD02FC" w14:textId="4D48B372" w:rsidR="00CD7885" w:rsidRPr="00645C05" w:rsidRDefault="00CD7885">
            <w:pPr>
              <w:rPr>
                <w:b w:val="0"/>
              </w:rPr>
            </w:pPr>
            <w:r w:rsidRPr="00645C05">
              <w:rPr>
                <w:b w:val="0"/>
              </w:rPr>
              <w:t>Example: Ottawa’s SCWW</w:t>
            </w:r>
          </w:p>
        </w:tc>
        <w:tc>
          <w:tcPr>
            <w:tcW w:w="3403" w:type="dxa"/>
          </w:tcPr>
          <w:p w14:paraId="1C584928" w14:textId="17D80F93" w:rsidR="00CD7885" w:rsidRPr="00645C05" w:rsidRDefault="00CD7885">
            <w:pPr>
              <w:cnfStyle w:val="000000000000" w:firstRow="0" w:lastRow="0" w:firstColumn="0" w:lastColumn="0" w:oddVBand="0" w:evenVBand="0" w:oddHBand="0" w:evenHBand="0" w:firstRowFirstColumn="0" w:firstRowLastColumn="0" w:lastRowFirstColumn="0" w:lastRowLastColumn="0"/>
            </w:pPr>
            <w:r w:rsidRPr="00645C05">
              <w:t>Example: Manitoba’s based out of Winnipeg, Alberta’s based out of Edmonton.</w:t>
            </w:r>
          </w:p>
        </w:tc>
        <w:tc>
          <w:tcPr>
            <w:tcW w:w="3117" w:type="dxa"/>
          </w:tcPr>
          <w:p w14:paraId="01FB3237" w14:textId="0B6659A0" w:rsidR="00CD7885" w:rsidRPr="00645C05" w:rsidRDefault="00CD7885">
            <w:pPr>
              <w:cnfStyle w:val="000000000000" w:firstRow="0" w:lastRow="0" w:firstColumn="0" w:lastColumn="0" w:oddVBand="0" w:evenVBand="0" w:oddHBand="0" w:evenHBand="0" w:firstRowFirstColumn="0" w:firstRowLastColumn="0" w:lastRowFirstColumn="0" w:lastRowLastColumn="0"/>
            </w:pPr>
            <w:r w:rsidRPr="00645C05">
              <w:t>Example: COVIA’s Well-Connected based out of California, Dorot University’s out of New York.</w:t>
            </w:r>
          </w:p>
        </w:tc>
      </w:tr>
    </w:tbl>
    <w:p w14:paraId="4B2F60B2" w14:textId="31174BCF" w:rsidR="001B1520" w:rsidRPr="00645C05" w:rsidRDefault="001B1520" w:rsidP="001B1520"/>
    <w:p w14:paraId="58A40389" w14:textId="16B20412" w:rsidR="00BE5B8C" w:rsidRPr="00645C05" w:rsidRDefault="001B1520" w:rsidP="00CD7885">
      <w:pPr>
        <w:rPr>
          <w:sz w:val="28"/>
        </w:rPr>
      </w:pPr>
      <w:r w:rsidRPr="00645C05">
        <w:rPr>
          <w:b/>
          <w:lang w:eastAsia="en-CA"/>
        </w:rPr>
        <mc:AlternateContent>
          <mc:Choice Requires="wps">
            <w:drawing>
              <wp:anchor distT="45720" distB="45720" distL="114300" distR="114300" simplePos="0" relativeHeight="251866112" behindDoc="0" locked="0" layoutInCell="1" allowOverlap="1" wp14:anchorId="0B299AB7" wp14:editId="3A031A7A">
                <wp:simplePos x="0" y="0"/>
                <wp:positionH relativeFrom="margin">
                  <wp:align>right</wp:align>
                </wp:positionH>
                <wp:positionV relativeFrom="paragraph">
                  <wp:posOffset>1905</wp:posOffset>
                </wp:positionV>
                <wp:extent cx="2360930" cy="1404620"/>
                <wp:effectExtent l="19050" t="19050" r="22860" b="2794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14:paraId="3168C7B6" w14:textId="61DDA6C5" w:rsidR="00850572" w:rsidRDefault="00850572" w:rsidP="001B1520">
                            <w:pPr>
                              <w:spacing w:after="0"/>
                            </w:pPr>
                            <w:r w:rsidRPr="00992A37">
                              <w:rPr>
                                <w:b/>
                              </w:rPr>
                              <w:t>TIP</w:t>
                            </w:r>
                            <w:r>
                              <w:t xml:space="preserve">: The scope of these roles will vary greatly depending on whether or not the SCWW is funded internally or through external grant funding. Grant funding comes with additional reporting, evaluation &amp; finances expectations which require more work to accommodate. In-house funding usually means in-house mechanisms for activity reporting, administration &amp; accounting.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299AB7" id="_x0000_t202" coordsize="21600,21600" o:spt="202" path="m,l,21600r21600,l21600,xe">
                <v:stroke joinstyle="miter"/>
                <v:path gradientshapeok="t" o:connecttype="rect"/>
              </v:shapetype>
              <v:shape id="Text Box 2" o:spid="_x0000_s1032" type="#_x0000_t202" style="position:absolute;margin-left:134.7pt;margin-top:.15pt;width:185.9pt;height:110.6pt;z-index:2518661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" fillcolor="white [3201]" strokecolor="black [3200]" strokeweight="2.25pt">
                <v:textbox style="mso-fit-shape-to-text:t">
                  <w:txbxContent>
                    <w:p w14:paraId="3168C7B6" w14:textId="61DDA6C5" w:rsidR="00850572" w:rsidRDefault="00850572" w:rsidP="001B1520">
                      <w:pPr>
                        <w:spacing w:after="0"/>
                      </w:pPr>
                      <w:r w:rsidRPr="00992A37">
                        <w:rPr>
                          <w:b/>
                        </w:rPr>
                        <w:t>TIP</w:t>
                      </w:r>
                      <w:r>
                        <w:t xml:space="preserve">: The scope of these roles will vary greatly depending on whether or not the SCWW is funded internally or through external grant funding. Grant funding comes with additional reporting, evaluation &amp; finances expectations which require more work to accommodate. In-house funding usually means in-house mechanisms for activity reporting, administration &amp; accounting. </w:t>
                      </w:r>
                    </w:p>
                  </w:txbxContent>
                </v:textbox>
                <w10:wrap type="square" anchorx="margin"/>
              </v:shape>
            </w:pict>
          </mc:Fallback>
        </mc:AlternateContent>
      </w:r>
      <w:r w:rsidR="003A5F57" w:rsidRPr="00645C05">
        <w:rPr>
          <w:sz w:val="28"/>
        </w:rPr>
        <w:t xml:space="preserve">2.2 </w:t>
      </w:r>
      <w:r w:rsidR="00300C46" w:rsidRPr="00645C05">
        <w:rPr>
          <w:sz w:val="28"/>
        </w:rPr>
        <w:t>Staffing Roles</w:t>
      </w:r>
      <w:bookmarkEnd w:id="17"/>
      <w:r w:rsidR="00BE5B8C" w:rsidRPr="00645C05">
        <w:rPr>
          <w:sz w:val="28"/>
        </w:rPr>
        <w:t xml:space="preserve"> </w:t>
      </w:r>
    </w:p>
    <w:p w14:paraId="3EB6BCD9" w14:textId="0C83A2DB" w:rsidR="000E32D9" w:rsidRPr="00645C05" w:rsidRDefault="009123DD" w:rsidP="00BE5B8C">
      <w:r w:rsidRPr="00645C05">
        <w:t>Depending on the scale of the program</w:t>
      </w:r>
      <w:r w:rsidR="007B4A65" w:rsidRPr="00645C05">
        <w:t>,</w:t>
      </w:r>
      <w:r w:rsidRPr="00645C05">
        <w:t xml:space="preserve"> the following may be a comprised of multiple stand</w:t>
      </w:r>
      <w:r w:rsidR="007B4A65" w:rsidRPr="00645C05">
        <w:t>-</w:t>
      </w:r>
      <w:r w:rsidRPr="00645C05">
        <w:t>alone full-time positions, or these responsibilities may be distributed between part-time positions or rolled into an existing role.</w:t>
      </w:r>
      <w:r w:rsidR="0070377D" w:rsidRPr="00645C05">
        <w:t xml:space="preserve"> </w:t>
      </w:r>
      <w:r w:rsidR="00CC53F4" w:rsidRPr="00645C05">
        <w:t>Initially</w:t>
      </w:r>
      <w:r w:rsidR="00C54445" w:rsidRPr="00645C05">
        <w:t>,</w:t>
      </w:r>
      <w:r w:rsidR="00CC53F4" w:rsidRPr="00645C05">
        <w:t xml:space="preserve"> our program began with a single staff person</w:t>
      </w:r>
      <w:r w:rsidR="00557AE5" w:rsidRPr="00645C05">
        <w:t xml:space="preserve"> (1.0 FTE)</w:t>
      </w:r>
      <w:r w:rsidR="00CC53F4" w:rsidRPr="00645C05">
        <w:t xml:space="preserve"> handling all roles associated with the program </w:t>
      </w:r>
      <w:r w:rsidR="00771D0B" w:rsidRPr="00645C05">
        <w:t>until the growth/participation levels justified the addition of a</w:t>
      </w:r>
      <w:r w:rsidR="00001B39" w:rsidRPr="00645C05">
        <w:t>n</w:t>
      </w:r>
      <w:r w:rsidR="00771D0B" w:rsidRPr="00645C05">
        <w:t xml:space="preserve"> assistant position</w:t>
      </w:r>
      <w:r w:rsidR="00557AE5" w:rsidRPr="00645C05">
        <w:t xml:space="preserve"> (0.75 FTE)</w:t>
      </w:r>
      <w:r w:rsidR="00771D0B" w:rsidRPr="00645C05">
        <w:t xml:space="preserve">. </w:t>
      </w:r>
      <w:r w:rsidR="001B1520" w:rsidRPr="00645C05">
        <w:t>Further addition or redistribution of FTE between the roles occurred during the provincial expansion in 19/20.</w:t>
      </w:r>
    </w:p>
    <w:p w14:paraId="5312289E" w14:textId="542F5F4F" w:rsidR="00064A7D" w:rsidRPr="00645C05" w:rsidRDefault="00300C46" w:rsidP="00300C46">
      <w:r w:rsidRPr="00645C05">
        <w:rPr>
          <w:i/>
        </w:rPr>
        <w:t>Coordination</w:t>
      </w:r>
      <w:r w:rsidR="004B2516" w:rsidRPr="00645C05">
        <w:t xml:space="preserve">: </w:t>
      </w:r>
      <w:r w:rsidR="003B2620" w:rsidRPr="00645C05">
        <w:t xml:space="preserve">The main focus of this role is </w:t>
      </w:r>
      <w:hyperlink w:anchor="_3.4_Community_Engagement/Community" w:history="1">
        <w:r w:rsidR="003B2620" w:rsidRPr="00645C05">
          <w:rPr>
            <w:rStyle w:val="Hyperlink"/>
          </w:rPr>
          <w:t>p</w:t>
        </w:r>
        <w:r w:rsidR="00064A7D" w:rsidRPr="00645C05">
          <w:rPr>
            <w:rStyle w:val="Hyperlink"/>
          </w:rPr>
          <w:t xml:space="preserve">artnership </w:t>
        </w:r>
        <w:r w:rsidR="003B2620" w:rsidRPr="00645C05">
          <w:rPr>
            <w:rStyle w:val="Hyperlink"/>
          </w:rPr>
          <w:t>b</w:t>
        </w:r>
        <w:r w:rsidR="00064A7D" w:rsidRPr="00645C05">
          <w:rPr>
            <w:rStyle w:val="Hyperlink"/>
          </w:rPr>
          <w:t>uilding</w:t>
        </w:r>
        <w:r w:rsidR="004B2516" w:rsidRPr="00645C05">
          <w:rPr>
            <w:rStyle w:val="Hyperlink"/>
          </w:rPr>
          <w:t xml:space="preserve">, </w:t>
        </w:r>
        <w:r w:rsidR="000E6160" w:rsidRPr="00645C05">
          <w:rPr>
            <w:rStyle w:val="Hyperlink"/>
          </w:rPr>
          <w:t xml:space="preserve">referral </w:t>
        </w:r>
        <w:r w:rsidR="003B2620" w:rsidRPr="00645C05">
          <w:rPr>
            <w:rStyle w:val="Hyperlink"/>
          </w:rPr>
          <w:t>pathways</w:t>
        </w:r>
        <w:r w:rsidR="00073FF4" w:rsidRPr="00645C05">
          <w:rPr>
            <w:rStyle w:val="Hyperlink"/>
          </w:rPr>
          <w:t>,</w:t>
        </w:r>
      </w:hyperlink>
      <w:r w:rsidR="00073FF4" w:rsidRPr="00645C05">
        <w:t xml:space="preserve"> reporting,</w:t>
      </w:r>
      <w:r w:rsidR="00D31D9F" w:rsidRPr="00645C05">
        <w:t xml:space="preserve"> documentation, project management,</w:t>
      </w:r>
      <w:r w:rsidR="00073FF4" w:rsidRPr="00645C05">
        <w:t xml:space="preserve"> </w:t>
      </w:r>
      <w:r w:rsidR="00623F23" w:rsidRPr="00645C05">
        <w:t xml:space="preserve">budgeting, </w:t>
      </w:r>
      <w:r w:rsidR="00073FF4" w:rsidRPr="00645C05">
        <w:t xml:space="preserve">maintaining progress and expanding scope strategically, as well as </w:t>
      </w:r>
      <w:hyperlink w:anchor="_3.7_Topic_Selection" w:history="1">
        <w:r w:rsidR="00073FF4" w:rsidRPr="00645C05">
          <w:rPr>
            <w:rStyle w:val="Hyperlink"/>
          </w:rPr>
          <w:t>planning new series</w:t>
        </w:r>
      </w:hyperlink>
      <w:r w:rsidR="00FB3748" w:rsidRPr="00645C05">
        <w:t>. It is important for staff within the program to create awareness and mobilize community interest and support for seniors. Engagement and collaboration should go beyond systems and agencies to include businesses, neighbourhood groups</w:t>
      </w:r>
      <w:r w:rsidR="00D84924" w:rsidRPr="00645C05">
        <w:t>, community organizations</w:t>
      </w:r>
      <w:r w:rsidR="00FB3748" w:rsidRPr="00645C05">
        <w:t>, and volunteers</w:t>
      </w:r>
      <w:r w:rsidR="006D0267" w:rsidRPr="00645C05">
        <w:t>.</w:t>
      </w:r>
      <w:r w:rsidR="00050E72" w:rsidRPr="00645C05">
        <w:t xml:space="preserve"> </w:t>
      </w:r>
      <w:r w:rsidR="0076098A" w:rsidRPr="00645C05">
        <w:t>All of these partnerships will be crucial to raise awareness of the program, recruit participants and guest speakers to round out the program offerings.</w:t>
      </w:r>
      <w:r w:rsidR="00DD3D50" w:rsidRPr="00645C05">
        <w:t xml:space="preserve"> </w:t>
      </w:r>
    </w:p>
    <w:p w14:paraId="404023C0" w14:textId="1CBCA8C5" w:rsidR="00300C46" w:rsidRPr="00645C05" w:rsidRDefault="00300C46" w:rsidP="00BE5B8C">
      <w:r w:rsidRPr="00645C05">
        <w:rPr>
          <w:i/>
        </w:rPr>
        <w:t>Facilitation</w:t>
      </w:r>
      <w:r w:rsidR="004B2516" w:rsidRPr="00645C05">
        <w:t>:</w:t>
      </w:r>
      <w:r w:rsidR="009123DD" w:rsidRPr="00645C05">
        <w:t xml:space="preserve"> </w:t>
      </w:r>
      <w:r w:rsidR="00A0331F" w:rsidRPr="00645C05">
        <w:t xml:space="preserve">This is a critical role that all staff on the project will need to be trained </w:t>
      </w:r>
      <w:r w:rsidR="007F1581" w:rsidRPr="00645C05">
        <w:t xml:space="preserve">in </w:t>
      </w:r>
      <w:r w:rsidR="00A0331F" w:rsidRPr="00645C05">
        <w:t>and</w:t>
      </w:r>
      <w:r w:rsidR="001C0E68" w:rsidRPr="00645C05">
        <w:t xml:space="preserve"> be</w:t>
      </w:r>
      <w:r w:rsidR="00A0331F" w:rsidRPr="00645C05">
        <w:t xml:space="preserve"> comfortable </w:t>
      </w:r>
      <w:r w:rsidR="001C0E68" w:rsidRPr="00645C05">
        <w:t>performing</w:t>
      </w:r>
      <w:r w:rsidR="00A0331F" w:rsidRPr="00645C05">
        <w:t>.</w:t>
      </w:r>
      <w:r w:rsidR="002879B5" w:rsidRPr="00645C05">
        <w:t xml:space="preserve"> It is very important that multiple individuals are training in the </w:t>
      </w:r>
      <w:hyperlink w:anchor="_3.2_Technology" w:history="1">
        <w:r w:rsidR="002879B5" w:rsidRPr="00645C05">
          <w:rPr>
            <w:rStyle w:val="Hyperlink"/>
          </w:rPr>
          <w:t>teleconferencing technology</w:t>
        </w:r>
      </w:hyperlink>
      <w:r w:rsidR="002879B5" w:rsidRPr="00645C05">
        <w:t>, how to troubleshoot technical issues, how to use the features and run a call</w:t>
      </w:r>
      <w:r w:rsidR="00B579BB" w:rsidRPr="00645C05">
        <w:t>;</w:t>
      </w:r>
      <w:r w:rsidR="002879B5" w:rsidRPr="00645C05">
        <w:t xml:space="preserve"> to ensure the program can run </w:t>
      </w:r>
      <w:r w:rsidR="004D78AE" w:rsidRPr="00645C05">
        <w:t xml:space="preserve">consistently </w:t>
      </w:r>
      <w:r w:rsidR="009361E5" w:rsidRPr="00645C05">
        <w:t xml:space="preserve">while staff </w:t>
      </w:r>
      <w:r w:rsidR="001C0E68" w:rsidRPr="00645C05">
        <w:t>are</w:t>
      </w:r>
      <w:r w:rsidR="009361E5" w:rsidRPr="00645C05">
        <w:t xml:space="preserve"> on vacation, </w:t>
      </w:r>
      <w:r w:rsidR="004D78AE" w:rsidRPr="00645C05">
        <w:t xml:space="preserve">off sick or </w:t>
      </w:r>
      <w:r w:rsidR="00477048" w:rsidRPr="00645C05">
        <w:t xml:space="preserve">just splitting the time requirement to allow for other roles as needed. </w:t>
      </w:r>
      <w:r w:rsidR="00E75887" w:rsidRPr="00645C05">
        <w:t xml:space="preserve">Facilitation also includes the skills of group management, fostering conversation and assisting guest speakers in maintaining a pleasant and accessible environment on the calls. </w:t>
      </w:r>
      <w:r w:rsidR="00892FD3" w:rsidRPr="00645C05">
        <w:t xml:space="preserve">Selection, training and support for call facilitators is a must. Facilitators need dedication, enthusiasm and skill to manage the conversation and include everyone on the call. </w:t>
      </w:r>
      <w:r w:rsidR="00E75887" w:rsidRPr="00645C05">
        <w:t xml:space="preserve">This can be challenging as you are lacking the visual and body language cues that many facilitators rely </w:t>
      </w:r>
      <w:r w:rsidR="008D1476" w:rsidRPr="00645C05">
        <w:t>on and</w:t>
      </w:r>
      <w:r w:rsidR="00FF3D88" w:rsidRPr="00645C05">
        <w:t xml:space="preserve"> takes some time and practice to become comfortable with. </w:t>
      </w:r>
      <w:r w:rsidR="000C18E9" w:rsidRPr="00645C05">
        <w:t xml:space="preserve">Peer mentorship and shadowing is an important tool </w:t>
      </w:r>
      <w:r w:rsidR="008B793B" w:rsidRPr="00645C05">
        <w:t xml:space="preserve">in training of new staff, in particular in the nuances of </w:t>
      </w:r>
      <w:hyperlink w:anchor="_3.8_Facilitation_Role" w:history="1">
        <w:r w:rsidR="008B793B" w:rsidRPr="00645C05">
          <w:rPr>
            <w:rStyle w:val="Hyperlink"/>
          </w:rPr>
          <w:t>each program and facilitation style</w:t>
        </w:r>
      </w:hyperlink>
      <w:r w:rsidR="008B793B" w:rsidRPr="00645C05">
        <w:t>.</w:t>
      </w:r>
    </w:p>
    <w:p w14:paraId="497A82C9" w14:textId="0D9BA72C" w:rsidR="000E32D9" w:rsidRPr="00645C05" w:rsidRDefault="005D63BA" w:rsidP="00BE5B8C">
      <w:r w:rsidRPr="00645C05">
        <w:rPr>
          <w:i/>
          <w:lang w:eastAsia="en-CA"/>
        </w:rPr>
        <mc:AlternateContent>
          <mc:Choice Requires="wps">
            <w:drawing>
              <wp:anchor distT="45720" distB="45720" distL="114300" distR="114300" simplePos="0" relativeHeight="251782144" behindDoc="0" locked="0" layoutInCell="1" allowOverlap="1" wp14:anchorId="2BB999FD" wp14:editId="71AF4D35">
                <wp:simplePos x="0" y="0"/>
                <wp:positionH relativeFrom="margin">
                  <wp:posOffset>3667125</wp:posOffset>
                </wp:positionH>
                <wp:positionV relativeFrom="paragraph">
                  <wp:posOffset>74930</wp:posOffset>
                </wp:positionV>
                <wp:extent cx="2360930" cy="1404620"/>
                <wp:effectExtent l="19050" t="19050" r="22860" b="2159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0000"/>
                          </a:solidFill>
                          <a:miter lim="800000"/>
                          <a:headEnd/>
                          <a:tailEnd/>
                        </a:ln>
                      </wps:spPr>
                      <wps:txbx>
                        <w:txbxContent>
                          <w:p w14:paraId="6A769717" w14:textId="77777777" w:rsidR="00850572" w:rsidRDefault="00850572" w:rsidP="005D63BA">
                            <w:pPr>
                              <w:spacing w:after="0"/>
                            </w:pPr>
                            <w:r w:rsidRPr="00817705">
                              <w:rPr>
                                <w:b/>
                              </w:rPr>
                              <w:t>TIP</w:t>
                            </w:r>
                            <w:r>
                              <w:t>: It is up to the organization to decide whether or not this role is within their scope or capacity, but staff should always be knowledgeable about community supports and be prepared to make recommendations and referrals as needed. Sometimes you are the only point of contact of a senior and their only source of guidance.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B999FD" id="_x0000_s1033" type="#_x0000_t202" style="position:absolute;margin-left:288.75pt;margin-top:5.9pt;width:185.9pt;height:110.6pt;z-index:2517821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" strokeweight="2.25pt">
                <v:textbox style="mso-fit-shape-to-text:t">
                  <w:txbxContent>
                    <w:p w14:paraId="6A769717" w14:textId="77777777" w:rsidR="00850572" w:rsidRDefault="00850572" w:rsidP="005D63BA">
                      <w:pPr>
                        <w:spacing w:after="0"/>
                      </w:pPr>
                      <w:r w:rsidRPr="00817705">
                        <w:rPr>
                          <w:b/>
                        </w:rPr>
                        <w:t>TIP</w:t>
                      </w:r>
                      <w:r>
                        <w:t>: It is up to the organization to decide whether or not this role is within their scope or capacity, but staff should always be knowledgeable about community supports and be prepared to make recommendations and referrals as needed. Sometimes you are the only point of contact of a senior and their only source of guidance.</w:t>
                      </w:r>
                    </w:p>
                  </w:txbxContent>
                </v:textbox>
                <w10:wrap type="square" anchorx="margin"/>
              </v:shape>
            </w:pict>
          </mc:Fallback>
        </mc:AlternateContent>
      </w:r>
      <w:r w:rsidR="000E32D9" w:rsidRPr="00645C05">
        <w:rPr>
          <w:i/>
        </w:rPr>
        <w:t>O</w:t>
      </w:r>
      <w:r w:rsidR="00BE5B8C" w:rsidRPr="00645C05">
        <w:rPr>
          <w:i/>
        </w:rPr>
        <w:t>utreach</w:t>
      </w:r>
      <w:r w:rsidR="004B2516" w:rsidRPr="00645C05">
        <w:rPr>
          <w:i/>
        </w:rPr>
        <w:t xml:space="preserve"> &amp; </w:t>
      </w:r>
      <w:r w:rsidR="00CA4EBC" w:rsidRPr="00645C05">
        <w:rPr>
          <w:i/>
        </w:rPr>
        <w:t>S</w:t>
      </w:r>
      <w:r w:rsidR="004B2516" w:rsidRPr="00645C05">
        <w:rPr>
          <w:i/>
        </w:rPr>
        <w:t>upport</w:t>
      </w:r>
      <w:r w:rsidR="004B2516" w:rsidRPr="00645C05">
        <w:t>:</w:t>
      </w:r>
      <w:r w:rsidR="00FD38AE" w:rsidRPr="00645C05">
        <w:t xml:space="preserve"> </w:t>
      </w:r>
      <w:r w:rsidR="00655EEF" w:rsidRPr="00645C05">
        <w:t xml:space="preserve">This role developed as we began to work with </w:t>
      </w:r>
      <w:r w:rsidR="008707EB" w:rsidRPr="00645C05">
        <w:t xml:space="preserve">our participants </w:t>
      </w:r>
      <w:r w:rsidR="00FD38AE" w:rsidRPr="00645C05">
        <w:t>to improve the accessibility of services to seniors.</w:t>
      </w:r>
      <w:r w:rsidR="00CA7E0D" w:rsidRPr="00645C05">
        <w:t xml:space="preserve"> Socially isolated seniors may not feel comfortable reaching out to other services directly</w:t>
      </w:r>
      <w:r w:rsidR="001C0E68" w:rsidRPr="00645C05">
        <w:t>,</w:t>
      </w:r>
      <w:r w:rsidR="00CA7E0D" w:rsidRPr="00645C05">
        <w:t xml:space="preserve"> and we found after the initial relationship was built with us</w:t>
      </w:r>
      <w:r w:rsidR="001C0E68" w:rsidRPr="00645C05">
        <w:t>,</w:t>
      </w:r>
      <w:r w:rsidR="00CA7E0D" w:rsidRPr="00645C05">
        <w:t xml:space="preserve"> we became a source of support and information for those who did not have</w:t>
      </w:r>
      <w:r w:rsidR="00C773C0" w:rsidRPr="00645C05">
        <w:t xml:space="preserve"> other options.</w:t>
      </w:r>
      <w:r w:rsidR="00CA7E0D" w:rsidRPr="00645C05">
        <w:t xml:space="preserve"> </w:t>
      </w:r>
      <w:r w:rsidR="00975B04" w:rsidRPr="00645C05">
        <w:t xml:space="preserve">Outreach is also about </w:t>
      </w:r>
      <w:r w:rsidR="00FB3748" w:rsidRPr="00645C05">
        <w:t xml:space="preserve">reaching out to participants </w:t>
      </w:r>
      <w:r w:rsidR="00975B04" w:rsidRPr="00645C05">
        <w:t>who may need assistance</w:t>
      </w:r>
      <w:r w:rsidR="00FB3748" w:rsidRPr="00645C05">
        <w:t xml:space="preserve"> or additional information</w:t>
      </w:r>
      <w:r w:rsidR="000D52D1" w:rsidRPr="00645C05">
        <w:t>, given our interactions over the phone and on group calls</w:t>
      </w:r>
      <w:r w:rsidR="00975B04" w:rsidRPr="00645C05">
        <w:t xml:space="preserve">. </w:t>
      </w:r>
      <w:r w:rsidR="00655EEF" w:rsidRPr="00645C05">
        <w:t>Sometimes the outreach involvement with a senior is very short-term</w:t>
      </w:r>
      <w:r w:rsidR="00FC1E73" w:rsidRPr="00645C05">
        <w:t>, like a check in call on an individual who has missed a few calls</w:t>
      </w:r>
      <w:r w:rsidR="00655EEF" w:rsidRPr="00645C05">
        <w:t>; other times needs are on-going</w:t>
      </w:r>
      <w:r w:rsidR="00FC1E73" w:rsidRPr="00645C05">
        <w:t xml:space="preserve">, supporting a client after the passing of a spouse or while navigating the </w:t>
      </w:r>
      <w:r w:rsidR="00CF4265" w:rsidRPr="00645C05">
        <w:t xml:space="preserve">care </w:t>
      </w:r>
      <w:r w:rsidR="00FC1E73" w:rsidRPr="00645C05">
        <w:t>system</w:t>
      </w:r>
      <w:r w:rsidR="00655EEF" w:rsidRPr="00645C05">
        <w:t>.</w:t>
      </w:r>
      <w:r w:rsidR="00D60010" w:rsidRPr="00645C05">
        <w:t xml:space="preserve"> </w:t>
      </w:r>
    </w:p>
    <w:p w14:paraId="75DEE010" w14:textId="0CA35B92" w:rsidR="00645C05" w:rsidRPr="00645C05" w:rsidRDefault="000E32D9" w:rsidP="00645C05">
      <w:r w:rsidRPr="00645C05">
        <w:rPr>
          <w:i/>
        </w:rPr>
        <w:t>A</w:t>
      </w:r>
      <w:r w:rsidR="00BE5B8C" w:rsidRPr="00645C05">
        <w:rPr>
          <w:i/>
        </w:rPr>
        <w:t>dministrative</w:t>
      </w:r>
      <w:r w:rsidR="00B80D47" w:rsidRPr="00645C05">
        <w:rPr>
          <w:i/>
        </w:rPr>
        <w:t xml:space="preserve"> &amp; Data Entry</w:t>
      </w:r>
      <w:r w:rsidR="00CC3557" w:rsidRPr="00645C05">
        <w:t>:</w:t>
      </w:r>
      <w:r w:rsidR="000264A8" w:rsidRPr="00645C05">
        <w:t xml:space="preserve"> </w:t>
      </w:r>
      <w:r w:rsidR="00D80DEB" w:rsidRPr="00645C05">
        <w:t>Again, this role will depend on your organizations expectations of privacy, software security and administrative capacity</w:t>
      </w:r>
      <w:r w:rsidR="006D47F0" w:rsidRPr="00645C05">
        <w:t>.</w:t>
      </w:r>
      <w:r w:rsidR="009A4D3E" w:rsidRPr="00645C05">
        <w:t xml:space="preserve"> </w:t>
      </w:r>
      <w:r w:rsidR="00D509C6" w:rsidRPr="00645C05">
        <w:t xml:space="preserve">Health organizations often have stricter expectations of privacy and the program may need to adopt whatever patient management system is currently used within the systems, then exporting data on participants and attendance into other forms for </w:t>
      </w:r>
      <w:hyperlink w:anchor="_3.10_Administrative_Tracking" w:history="1">
        <w:r w:rsidR="00D509C6" w:rsidRPr="00645C05">
          <w:rPr>
            <w:rStyle w:val="Hyperlink"/>
          </w:rPr>
          <w:t>analysis and tracking</w:t>
        </w:r>
      </w:hyperlink>
      <w:r w:rsidR="00D509C6" w:rsidRPr="00645C05">
        <w:t>.</w:t>
      </w:r>
      <w:r w:rsidR="009714E2" w:rsidRPr="00645C05">
        <w:t xml:space="preserve"> It is also up to the program to decide on who will handle registration of participants</w:t>
      </w:r>
      <w:r w:rsidR="004C6817" w:rsidRPr="00645C05">
        <w:t>, or whether registration will be required for all programs.</w:t>
      </w:r>
      <w:r w:rsidR="006E7E30" w:rsidRPr="00645C05">
        <w:t xml:space="preserve"> </w:t>
      </w:r>
      <w:r w:rsidR="00832642" w:rsidRPr="00645C05">
        <w:t xml:space="preserve">At its base level, there will need to be capacity in the program to register participants, </w:t>
      </w:r>
      <w:r w:rsidR="00B80D47" w:rsidRPr="00645C05">
        <w:t xml:space="preserve">answer participant inquires and cancelations, </w:t>
      </w:r>
      <w:r w:rsidR="00832642" w:rsidRPr="00645C05">
        <w:t>complete intake surveys</w:t>
      </w:r>
      <w:r w:rsidR="00B80D47" w:rsidRPr="00645C05">
        <w:t>/follow-up surveys, enter activity data</w:t>
      </w:r>
      <w:r w:rsidR="0030784C" w:rsidRPr="00645C05">
        <w:t xml:space="preserve"> and </w:t>
      </w:r>
      <w:r w:rsidR="00B80D47" w:rsidRPr="00645C05">
        <w:t>clean</w:t>
      </w:r>
      <w:r w:rsidR="00FE1236" w:rsidRPr="00645C05">
        <w:t xml:space="preserve"> participant</w:t>
      </w:r>
      <w:r w:rsidR="00B80D47" w:rsidRPr="00645C05">
        <w:t xml:space="preserve"> data for analysis</w:t>
      </w:r>
      <w:r w:rsidR="003D26A3" w:rsidRPr="00645C05">
        <w:t>.</w:t>
      </w:r>
    </w:p>
    <w:p w14:paraId="0E8B244D" w14:textId="0C041FB8" w:rsidR="00AF42F0" w:rsidRPr="00645C05" w:rsidRDefault="00C63F99" w:rsidP="00B14BD6">
      <w:pPr>
        <w:pStyle w:val="Heading2"/>
        <w:rPr>
          <w:color w:val="auto"/>
          <w:sz w:val="28"/>
        </w:rPr>
      </w:pPr>
      <w:bookmarkStart w:id="18" w:name="_3.2_Technology"/>
      <w:bookmarkStart w:id="19" w:name="_Toc518635530"/>
      <w:bookmarkStart w:id="20" w:name="_Toc42861092"/>
      <w:bookmarkEnd w:id="18"/>
      <w:r w:rsidRPr="00645C05">
        <w:rPr>
          <w:color w:val="auto"/>
          <w:sz w:val="28"/>
        </w:rPr>
        <w:t xml:space="preserve">2.3 </w:t>
      </w:r>
      <w:r w:rsidR="00AF42F0" w:rsidRPr="00645C05">
        <w:rPr>
          <w:color w:val="auto"/>
          <w:sz w:val="28"/>
        </w:rPr>
        <w:t>Technology</w:t>
      </w:r>
      <w:bookmarkEnd w:id="19"/>
      <w:bookmarkEnd w:id="20"/>
    </w:p>
    <w:p w14:paraId="71341BA1" w14:textId="624B5FE7" w:rsidR="0081444B" w:rsidRPr="00645C05" w:rsidRDefault="008F3630" w:rsidP="00CC4DCE">
      <w:r w:rsidRPr="00645C05">
        <w:rPr>
          <w:lang w:eastAsia="en-CA"/>
        </w:rPr>
        <mc:AlternateContent>
          <mc:Choice Requires="wps">
            <w:drawing>
              <wp:anchor distT="45720" distB="45720" distL="114300" distR="114300" simplePos="0" relativeHeight="251661312" behindDoc="0" locked="0" layoutInCell="1" allowOverlap="1" wp14:anchorId="5F971B9C" wp14:editId="22FFA59F">
                <wp:simplePos x="0" y="0"/>
                <wp:positionH relativeFrom="column">
                  <wp:posOffset>8890</wp:posOffset>
                </wp:positionH>
                <wp:positionV relativeFrom="paragraph">
                  <wp:posOffset>96520</wp:posOffset>
                </wp:positionV>
                <wp:extent cx="2809875" cy="1404620"/>
                <wp:effectExtent l="19050" t="19050" r="28575"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ln w="28575">
                          <a:solidFill>
                            <a:srgbClr val="0051BA"/>
                          </a:solidFill>
                          <a:headEnd/>
                          <a:tailEnd/>
                        </a:ln>
                      </wps:spPr>
                      <wps:style>
                        <a:lnRef idx="2">
                          <a:schemeClr val="accent2"/>
                        </a:lnRef>
                        <a:fillRef idx="1">
                          <a:schemeClr val="lt1"/>
                        </a:fillRef>
                        <a:effectRef idx="0">
                          <a:schemeClr val="accent2"/>
                        </a:effectRef>
                        <a:fontRef idx="minor">
                          <a:schemeClr val="dk1"/>
                        </a:fontRef>
                      </wps:style>
                      <wps:txbx>
                        <w:txbxContent>
                          <w:p w14:paraId="1A78E919" w14:textId="35DC6C65" w:rsidR="00850572" w:rsidRDefault="00850572" w:rsidP="008F3630">
                            <w:pPr>
                              <w:spacing w:after="0"/>
                            </w:pPr>
                            <w:r w:rsidRPr="008F3630">
                              <w:rPr>
                                <w:b/>
                              </w:rPr>
                              <w:t>TIP</w:t>
                            </w:r>
                            <w:r>
                              <w:t>: The anonymity of being a voice on a call instead of attending in person or a visual component, allows for a sense of privacy and security for our participants. This is particularly useful for the discussion of sensitive subjects such as elder abuse, mental health support, and LGBTQ+ issues.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71B9C" id="_x0000_s1034" type="#_x0000_t202" style="position:absolute;margin-left:.7pt;margin-top:7.6pt;width:221.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" fillcolor="white [3201]" strokecolor="#0051ba" strokeweight="2.25pt">
                <v:textbox style="mso-fit-shape-to-text:t">
                  <w:txbxContent>
                    <w:p w14:paraId="1A78E919" w14:textId="35DC6C65" w:rsidR="00850572" w:rsidRDefault="00850572" w:rsidP="008F3630">
                      <w:pPr>
                        <w:spacing w:after="0"/>
                      </w:pPr>
                      <w:r w:rsidRPr="008F3630">
                        <w:rPr>
                          <w:b/>
                        </w:rPr>
                        <w:t>TIP</w:t>
                      </w:r>
                      <w:r>
                        <w:t>: The anonymity of being a voice on a call instead of attending in person or a visual component, allows for a sense of privacy and security for our participants. This is particularly useful for the discussion of sensitive subjects such as elder abuse, mental health support, and LGBTQ+ issues.</w:t>
                      </w:r>
                    </w:p>
                  </w:txbxContent>
                </v:textbox>
                <w10:wrap type="square"/>
              </v:shape>
            </w:pict>
          </mc:Fallback>
        </mc:AlternateContent>
      </w:r>
      <w:r w:rsidR="002A7979" w:rsidRPr="00645C05">
        <w:t xml:space="preserve">In general, teleconferencing is the most accessible technology for connecting isolated or housebound seniors. The telephone is one of the most common, trusted, and ubiquitous communication technologies available. </w:t>
      </w:r>
      <w:r w:rsidR="002425E7" w:rsidRPr="00645C05">
        <w:t>Within the SCWW programs, t</w:t>
      </w:r>
      <w:r w:rsidR="0081444B" w:rsidRPr="00645C05">
        <w:t xml:space="preserve">eleconferencing was found to be accessible and easy to use with very few, if any, barriers. </w:t>
      </w:r>
      <w:r w:rsidR="00B762B3" w:rsidRPr="00645C05">
        <w:t>SCWW currently uses the most recent version of Zoom, Zoom 5.0.2, to run their programs</w:t>
      </w:r>
      <w:r w:rsidR="00CC4DCE" w:rsidRPr="00645C05">
        <w:t xml:space="preserve">, with several features modified or turned off to avoid uninvited guests and to increase the security of the calls (Masking Phone Numbers, Disable “Join Before Host”, Disable </w:t>
      </w:r>
      <w:r w:rsidR="00432504" w:rsidRPr="00645C05">
        <w:t>AutoSaving</w:t>
      </w:r>
      <w:r w:rsidR="00CC4DCE" w:rsidRPr="00645C05">
        <w:t xml:space="preserve"> chats, Disable file transfer, Disable screen sharing for non-hosts, Disable remote control).</w:t>
      </w:r>
    </w:p>
    <w:p w14:paraId="104AAD00" w14:textId="5F37BE53" w:rsidR="00D133B5" w:rsidRPr="00645C05" w:rsidRDefault="00CC4DCE" w:rsidP="00D133B5">
      <w:r w:rsidRPr="00645C05">
        <w:rPr>
          <w:lang w:eastAsia="en-CA"/>
        </w:rPr>
        <mc:AlternateContent>
          <mc:Choice Requires="wps">
            <w:drawing>
              <wp:anchor distT="45720" distB="45720" distL="114300" distR="114300" simplePos="0" relativeHeight="251823104" behindDoc="0" locked="0" layoutInCell="1" allowOverlap="1" wp14:anchorId="78C39BE7" wp14:editId="00166BF8">
                <wp:simplePos x="0" y="0"/>
                <wp:positionH relativeFrom="margin">
                  <wp:align>right</wp:align>
                </wp:positionH>
                <wp:positionV relativeFrom="paragraph">
                  <wp:posOffset>4139565</wp:posOffset>
                </wp:positionV>
                <wp:extent cx="5895975" cy="1404620"/>
                <wp:effectExtent l="19050" t="1905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ln w="28575">
                          <a:solidFill>
                            <a:srgbClr val="0051BA"/>
                          </a:solidFill>
                          <a:headEnd/>
                          <a:tailEnd/>
                        </a:ln>
                      </wps:spPr>
                      <wps:style>
                        <a:lnRef idx="2">
                          <a:schemeClr val="accent2"/>
                        </a:lnRef>
                        <a:fillRef idx="1">
                          <a:schemeClr val="lt1"/>
                        </a:fillRef>
                        <a:effectRef idx="0">
                          <a:schemeClr val="accent2"/>
                        </a:effectRef>
                        <a:fontRef idx="minor">
                          <a:schemeClr val="dk1"/>
                        </a:fontRef>
                      </wps:style>
                      <wps:txbx>
                        <w:txbxContent>
                          <w:p w14:paraId="1FC5192E" w14:textId="0F53C277" w:rsidR="00850572" w:rsidRDefault="00850572" w:rsidP="00AA41E6">
                            <w:pPr>
                              <w:spacing w:after="0"/>
                            </w:pPr>
                            <w:r w:rsidRPr="008F3630">
                              <w:rPr>
                                <w:b/>
                              </w:rPr>
                              <w:t>CAUTION</w:t>
                            </w:r>
                            <w:r>
                              <w:t xml:space="preserve">: Other SCWW have chosen to work with a technology that allow participants to chose whether to call in on the phone or join through a webpage (Zoom, Skype for Business, etc.). This can cause issues with unequal participation &amp; requires active facilitation to allow everyone to participate equally. However, when trialled </w:t>
                            </w:r>
                            <w:r w:rsidRPr="003A5F57">
                              <w:t>in May 2020, participants were asked about interaction patterns when some participants join via video and others join by phone. They agreed that as long as programs were facilitated well, they felt included in the programs.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39BE7" id="_x0000_s1035" type="#_x0000_t202" style="position:absolute;margin-left:413.05pt;margin-top:325.95pt;width:464.25pt;height:110.6pt;z-index:251823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" fillcolor="white [3201]" strokecolor="#0051ba" strokeweight="2.25pt">
                <v:textbox style="mso-fit-shape-to-text:t">
                  <w:txbxContent>
                    <w:p w14:paraId="1FC5192E" w14:textId="0F53C277" w:rsidR="00850572" w:rsidRDefault="00850572" w:rsidP="00AA41E6">
                      <w:pPr>
                        <w:spacing w:after="0"/>
                      </w:pPr>
                      <w:r w:rsidRPr="008F3630">
                        <w:rPr>
                          <w:b/>
                        </w:rPr>
                        <w:t>CAUTION</w:t>
                      </w:r>
                      <w:r>
                        <w:t xml:space="preserve">: Other SCWW have chosen to work with a technology that allow participants to chose whether to call in on the phone or join through a webpage (Zoom, Skype for Business, etc.). This can cause issues with unequal participation &amp; requires active facilitation to allow everyone to participate equally. However, when trialled </w:t>
                      </w:r>
                      <w:r w:rsidRPr="003A5F57">
                        <w:t>in May 2020, participants were asked about interaction patterns when some participants join via video and others join by phone. They agreed that as long as programs were facilitated well, they felt included in the programs.</w:t>
                      </w:r>
                    </w:p>
                  </w:txbxContent>
                </v:textbox>
                <w10:wrap type="square" anchorx="margin"/>
              </v:shape>
            </w:pict>
          </mc:Fallback>
        </mc:AlternateContent>
      </w:r>
      <w:r w:rsidRPr="00645C05">
        <w:rPr>
          <w:lang w:eastAsia="en-CA"/>
        </w:rPr>
        <mc:AlternateContent>
          <mc:Choice Requires="wps">
            <w:drawing>
              <wp:anchor distT="45720" distB="45720" distL="114300" distR="114300" simplePos="0" relativeHeight="251814912" behindDoc="0" locked="0" layoutInCell="1" allowOverlap="1" wp14:anchorId="49B393A3" wp14:editId="7A3EA659">
                <wp:simplePos x="0" y="0"/>
                <wp:positionH relativeFrom="margin">
                  <wp:align>right</wp:align>
                </wp:positionH>
                <wp:positionV relativeFrom="paragraph">
                  <wp:posOffset>38735</wp:posOffset>
                </wp:positionV>
                <wp:extent cx="2809875" cy="3162300"/>
                <wp:effectExtent l="19050" t="1905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162300"/>
                        </a:xfrm>
                        <a:prstGeom prst="rect">
                          <a:avLst/>
                        </a:prstGeom>
                        <a:ln w="28575">
                          <a:solidFill>
                            <a:srgbClr val="0051BA"/>
                          </a:solidFill>
                          <a:headEnd/>
                          <a:tailEnd/>
                        </a:ln>
                      </wps:spPr>
                      <wps:style>
                        <a:lnRef idx="2">
                          <a:schemeClr val="accent2"/>
                        </a:lnRef>
                        <a:fillRef idx="1">
                          <a:schemeClr val="lt1"/>
                        </a:fillRef>
                        <a:effectRef idx="0">
                          <a:schemeClr val="accent2"/>
                        </a:effectRef>
                        <a:fontRef idx="minor">
                          <a:schemeClr val="dk1"/>
                        </a:fontRef>
                      </wps:style>
                      <wps:txbx>
                        <w:txbxContent>
                          <w:p w14:paraId="001E737D" w14:textId="77777777" w:rsidR="00850572" w:rsidRDefault="00850572" w:rsidP="003A5F57">
                            <w:r w:rsidRPr="008F3630">
                              <w:rPr>
                                <w:b/>
                              </w:rPr>
                              <w:t>TIP</w:t>
                            </w:r>
                            <w:r>
                              <w:t xml:space="preserve">: Always include a disclaimer as we cannot guarantee the security of any individual technology when data is being share. For example: </w:t>
                            </w:r>
                          </w:p>
                          <w:p w14:paraId="1D3B1EC8" w14:textId="433C6C95" w:rsidR="00850572" w:rsidRPr="003A5F57" w:rsidRDefault="00850572" w:rsidP="003A5F57">
                            <w:pPr>
                              <w:rPr>
                                <w:rFonts w:cstheme="minorHAnsi"/>
                              </w:rPr>
                            </w:pPr>
                            <w:r w:rsidRPr="003A5F57">
                              <w:rPr>
                                <w:rFonts w:cstheme="minorHAnsi"/>
                                <w:b/>
                                <w:bCs/>
                              </w:rPr>
                              <w:t xml:space="preserve">PRIVACY DISCLAIMER: </w:t>
                            </w:r>
                            <w:r w:rsidRPr="003A5F57">
                              <w:rPr>
                                <w:rFonts w:cstheme="minorHAnsi"/>
                              </w:rPr>
                              <w:t>This program uses video &amp;</w:t>
                            </w:r>
                            <w:r>
                              <w:rPr>
                                <w:rFonts w:cstheme="minorHAnsi"/>
                              </w:rPr>
                              <w:t xml:space="preserve"> </w:t>
                            </w:r>
                            <w:r w:rsidRPr="003A5F57">
                              <w:rPr>
                                <w:rFonts w:cstheme="minorHAnsi"/>
                              </w:rPr>
                              <w:t>audio technologies for sessions rather than asking for participants to come into a building. We do our best to make sure that any information you give to us during programs is private and secure, but no video or audio tools are ever completely secure. There is an increased security risk that your health or personal information may be intercepted or disclosed to third parties when using video or audio communications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393A3" id="_x0000_s1036" type="#_x0000_t202" style="position:absolute;margin-left:170.05pt;margin-top:3.05pt;width:221.25pt;height:249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" fillcolor="white [3201]" strokecolor="#0051ba" strokeweight="2.25pt">
                <v:textbox>
                  <w:txbxContent>
                    <w:p w14:paraId="001E737D" w14:textId="77777777" w:rsidR="00850572" w:rsidRDefault="00850572" w:rsidP="003A5F57">
                      <w:r w:rsidRPr="008F3630">
                        <w:rPr>
                          <w:b/>
                        </w:rPr>
                        <w:t>TIP</w:t>
                      </w:r>
                      <w:r>
                        <w:t xml:space="preserve">: Always include a disclaimer as we cannot guarantee the security of any individual technology when data is being share. For example: </w:t>
                      </w:r>
                    </w:p>
                    <w:p w14:paraId="1D3B1EC8" w14:textId="433C6C95" w:rsidR="00850572" w:rsidRPr="003A5F57" w:rsidRDefault="00850572" w:rsidP="003A5F57">
                      <w:pPr>
                        <w:rPr>
                          <w:rFonts w:cstheme="minorHAnsi"/>
                        </w:rPr>
                      </w:pPr>
                      <w:r w:rsidRPr="003A5F57">
                        <w:rPr>
                          <w:rFonts w:cstheme="minorHAnsi"/>
                          <w:b/>
                          <w:bCs/>
                        </w:rPr>
                        <w:t xml:space="preserve">PRIVACY DISCLAIMER: </w:t>
                      </w:r>
                      <w:r w:rsidRPr="003A5F57">
                        <w:rPr>
                          <w:rFonts w:cstheme="minorHAnsi"/>
                        </w:rPr>
                        <w:t>This program uses video &amp;</w:t>
                      </w:r>
                      <w:r>
                        <w:rPr>
                          <w:rFonts w:cstheme="minorHAnsi"/>
                        </w:rPr>
                        <w:t xml:space="preserve"> </w:t>
                      </w:r>
                      <w:r w:rsidRPr="003A5F57">
                        <w:rPr>
                          <w:rFonts w:cstheme="minorHAnsi"/>
                        </w:rPr>
                        <w:t>audio technologies for sessions rather than asking for participants to come into a building. We do our best to make sure that any information you give to us during programs is private and secure, but no video or audio tools are ever completely secure. There is an increased security risk that your health or personal information may be intercepted or disclosed to third parties when using video or audio communications tools.</w:t>
                      </w:r>
                    </w:p>
                  </w:txbxContent>
                </v:textbox>
                <w10:wrap type="square" anchorx="margin"/>
              </v:shape>
            </w:pict>
          </mc:Fallback>
        </mc:AlternateContent>
      </w:r>
      <w:r w:rsidR="00D133B5" w:rsidRPr="00645C05">
        <w:t>While online communications might afford more possibilities such as video cameras and online messaging, the assumption cannot be made that everyone has a computer; or that everyone is comfortable communicating online. This creates a financial barrier to participation as many low-income seniors, cannot afford either a computer or an internet connectio</w:t>
      </w:r>
      <w:r w:rsidR="005E1515" w:rsidRPr="00645C05">
        <w:t>n. At a focus group conducted in May 2020, seniors noted that appearing in front of a camera can add extra pressure and create stress or anxiety</w:t>
      </w:r>
      <w:r w:rsidR="004F50EB" w:rsidRPr="00645C05">
        <w:t xml:space="preserve">; </w:t>
      </w:r>
      <w:r w:rsidR="005E1515" w:rsidRPr="00645C05">
        <w:t xml:space="preserve">a risk that is minimized through the use of the telephone. The focus group sought to understand seniors’ perspectives on the use of telephones or video conferencing methods of attending programs and no clear consensus was drawn. Ultimately, it was believed that personal preference and available resources were the main predictors of which method was adopted by the seniors. </w:t>
      </w:r>
      <w:r w:rsidR="00D133B5" w:rsidRPr="00645C05">
        <w:t xml:space="preserve">SCWWs in the USA have used video technology to run ALS programs. </w:t>
      </w:r>
      <w:r w:rsidR="007C41BE" w:rsidRPr="00645C05">
        <w:t>If video technology will be used</w:t>
      </w:r>
      <w:r w:rsidR="000203FA" w:rsidRPr="00645C05">
        <w:t>,</w:t>
      </w:r>
      <w:r w:rsidR="007C41BE" w:rsidRPr="00645C05">
        <w:t xml:space="preserve"> extra privacy concerns will n</w:t>
      </w:r>
      <w:r w:rsidR="003A5F57" w:rsidRPr="00645C05">
        <w:t>eed to be addressed. For example, extra additions to the code of conduct to cover what is okay to appear on camera, ensuring the background of videos are appropriate</w:t>
      </w:r>
      <w:r w:rsidR="000203FA" w:rsidRPr="00645C05">
        <w:t>,</w:t>
      </w:r>
      <w:r w:rsidR="003A5F57" w:rsidRPr="00645C05">
        <w:t xml:space="preserve"> and what steps the facilitator will take to ensure the safety and enjoyment of the calls.</w:t>
      </w:r>
    </w:p>
    <w:p w14:paraId="64954579" w14:textId="65363BE9" w:rsidR="00495C32" w:rsidRPr="00645C05" w:rsidRDefault="0098525F" w:rsidP="00CD7885">
      <w:r w:rsidRPr="00645C05">
        <w:t>At the minimum, the service you choose should have a v</w:t>
      </w:r>
      <w:r w:rsidR="006A22EB" w:rsidRPr="00645C05">
        <w:t>isual web portal</w:t>
      </w:r>
      <w:r w:rsidRPr="00645C05">
        <w:t xml:space="preserve"> which allows hosts to view the calls, displays the names of those participating and additional control abilities for the host.</w:t>
      </w:r>
      <w:r w:rsidR="00CD7885" w:rsidRPr="00645C05">
        <w:t xml:space="preserve"> </w:t>
      </w:r>
      <w:r w:rsidR="00C143D5" w:rsidRPr="00645C05">
        <w:t>While each company will offer a different range of web or telephone controls</w:t>
      </w:r>
      <w:r w:rsidR="00F5289C" w:rsidRPr="00645C05">
        <w:t>,</w:t>
      </w:r>
      <w:r w:rsidR="00645C05" w:rsidRPr="00645C05">
        <w:t xml:space="preserve"> </w:t>
      </w:r>
      <w:r w:rsidR="00F5289C" w:rsidRPr="00645C05">
        <w:t>a</w:t>
      </w:r>
      <w:r w:rsidR="00495C32" w:rsidRPr="00645C05">
        <w:t>t the minimum you should be looking for the following:</w:t>
      </w:r>
    </w:p>
    <w:p w14:paraId="3C8ACC1C" w14:textId="64DC72B9" w:rsidR="0081444B" w:rsidRPr="00645C05" w:rsidRDefault="00495C32" w:rsidP="00495C32">
      <w:pPr>
        <w:pStyle w:val="ListParagraph"/>
        <w:numPr>
          <w:ilvl w:val="0"/>
          <w:numId w:val="2"/>
        </w:numPr>
        <w:rPr>
          <w:sz w:val="22"/>
        </w:rPr>
      </w:pPr>
      <w:r w:rsidRPr="00645C05">
        <w:rPr>
          <w:sz w:val="22"/>
        </w:rPr>
        <w:t>Dial-Out to Participants</w:t>
      </w:r>
    </w:p>
    <w:p w14:paraId="43130505" w14:textId="6688572B" w:rsidR="00C647F6" w:rsidRPr="00645C05" w:rsidRDefault="00495C32" w:rsidP="00EE6C6B">
      <w:pPr>
        <w:pStyle w:val="ListParagraph"/>
        <w:numPr>
          <w:ilvl w:val="0"/>
          <w:numId w:val="2"/>
        </w:numPr>
        <w:spacing w:after="240"/>
        <w:rPr>
          <w:sz w:val="22"/>
        </w:rPr>
      </w:pPr>
      <w:r w:rsidRPr="00645C05">
        <w:rPr>
          <w:sz w:val="22"/>
        </w:rPr>
        <w:t>Lecture Mo</w:t>
      </w:r>
      <w:r w:rsidR="008052A6" w:rsidRPr="00645C05">
        <w:rPr>
          <w:sz w:val="22"/>
        </w:rPr>
        <w:t>de</w:t>
      </w:r>
    </w:p>
    <w:p w14:paraId="3886EDD3" w14:textId="77777777" w:rsidR="003A5F57" w:rsidRPr="00645C05" w:rsidRDefault="003A5F57" w:rsidP="003A5F57">
      <w:pPr>
        <w:pStyle w:val="ListParagraph"/>
        <w:numPr>
          <w:ilvl w:val="0"/>
          <w:numId w:val="2"/>
        </w:numPr>
        <w:rPr>
          <w:sz w:val="22"/>
        </w:rPr>
      </w:pPr>
      <w:r w:rsidRPr="00645C05">
        <w:rPr>
          <w:sz w:val="22"/>
        </w:rPr>
        <w:t>Recording &amp; Playback</w:t>
      </w:r>
    </w:p>
    <w:p w14:paraId="1784EE68" w14:textId="2630504F" w:rsidR="002E6EA3" w:rsidRPr="00645C05" w:rsidRDefault="002E6EA3" w:rsidP="00EE6C6B">
      <w:pPr>
        <w:pStyle w:val="ListParagraph"/>
        <w:numPr>
          <w:ilvl w:val="0"/>
          <w:numId w:val="2"/>
        </w:numPr>
        <w:spacing w:after="240"/>
        <w:rPr>
          <w:sz w:val="22"/>
        </w:rPr>
      </w:pPr>
      <w:r w:rsidRPr="00645C05">
        <w:rPr>
          <w:sz w:val="22"/>
        </w:rPr>
        <w:t>Breakout Rooms</w:t>
      </w:r>
    </w:p>
    <w:p w14:paraId="27012284" w14:textId="354E9AF6" w:rsidR="002E6EA3" w:rsidRPr="00645C05" w:rsidRDefault="002E6EA3" w:rsidP="00EE6C6B">
      <w:pPr>
        <w:pStyle w:val="ListParagraph"/>
        <w:numPr>
          <w:ilvl w:val="0"/>
          <w:numId w:val="2"/>
        </w:numPr>
        <w:spacing w:after="240"/>
        <w:rPr>
          <w:sz w:val="22"/>
        </w:rPr>
      </w:pPr>
      <w:r w:rsidRPr="00645C05">
        <w:rPr>
          <w:sz w:val="22"/>
        </w:rPr>
        <w:t>Capacity to Mute Participants</w:t>
      </w:r>
    </w:p>
    <w:p w14:paraId="239BB19A" w14:textId="0D866E40" w:rsidR="002E6EA3" w:rsidRPr="00645C05" w:rsidRDefault="002E6EA3" w:rsidP="00EE6C6B">
      <w:pPr>
        <w:pStyle w:val="ListParagraph"/>
        <w:numPr>
          <w:ilvl w:val="0"/>
          <w:numId w:val="2"/>
        </w:numPr>
        <w:spacing w:after="240"/>
        <w:rPr>
          <w:sz w:val="22"/>
        </w:rPr>
      </w:pPr>
      <w:r w:rsidRPr="00645C05">
        <w:rPr>
          <w:sz w:val="22"/>
        </w:rPr>
        <w:t>Audio Sharing</w:t>
      </w:r>
    </w:p>
    <w:p w14:paraId="299ADA09" w14:textId="5B1C8DF6" w:rsidR="00CD7885" w:rsidRPr="00645C05" w:rsidRDefault="00CD7885" w:rsidP="0081444B">
      <w:r w:rsidRPr="00645C05">
        <w:t>Many platforms, including Zoom</w:t>
      </w:r>
      <w:r w:rsidR="00F5289C" w:rsidRPr="00645C05">
        <w:t>,</w:t>
      </w:r>
      <w:r w:rsidRPr="00645C05">
        <w:t xml:space="preserve"> enables facilitators to split participants into ‘breakout rooms’, i.e. smaller groups. This is beneficial when large groups want to participate in games such as BINGO, Family Feud, or Jeopardy. This feature allows the facilitators to each work with one group and makes gameplay smoother.</w:t>
      </w:r>
    </w:p>
    <w:p w14:paraId="6E7B7925" w14:textId="77777777" w:rsidR="00CD7885" w:rsidRPr="00645C05" w:rsidRDefault="00CD7885" w:rsidP="0081444B">
      <w:r w:rsidRPr="00645C05">
        <w:t>Audio sharing allows facilitators or guest presenters can share audio from their computers, either through uploaded MP3s or through computer’s audio programs or webpages. This is beneficial for exercise programs, music trivia-type programs, or for sharing audio components of videos that enhance participants’ experience and/or learning in programs.</w:t>
      </w:r>
    </w:p>
    <w:p w14:paraId="7387B765" w14:textId="77777777" w:rsidR="00CD7885" w:rsidRPr="00645C05" w:rsidRDefault="00CD7885" w:rsidP="0081444B">
      <w:r w:rsidRPr="00645C05">
        <w:t>Essentially facilitators must have the option to mute participants to eliminate background noise during programs. This helps programs run more smoothly because it means that less interruptions are experienced overall.</w:t>
      </w:r>
    </w:p>
    <w:p w14:paraId="3590003C" w14:textId="2B9D7B8F" w:rsidR="00C647F6" w:rsidRPr="00645C05" w:rsidRDefault="00AA41E6" w:rsidP="0081444B">
      <w:r w:rsidRPr="00645C05">
        <w:rPr>
          <w:lang w:eastAsia="en-CA"/>
        </w:rPr>
        <mc:AlternateContent>
          <mc:Choice Requires="wps">
            <w:drawing>
              <wp:anchor distT="45720" distB="45720" distL="114300" distR="114300" simplePos="0" relativeHeight="251821056" behindDoc="0" locked="0" layoutInCell="1" allowOverlap="1" wp14:anchorId="1928BC80" wp14:editId="471AE1A7">
                <wp:simplePos x="0" y="0"/>
                <wp:positionH relativeFrom="margin">
                  <wp:align>right</wp:align>
                </wp:positionH>
                <wp:positionV relativeFrom="paragraph">
                  <wp:posOffset>3810</wp:posOffset>
                </wp:positionV>
                <wp:extent cx="2847975" cy="1404620"/>
                <wp:effectExtent l="19050" t="19050" r="28575" b="2095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28575">
                          <a:solidFill>
                            <a:srgbClr val="0051BA"/>
                          </a:solidFill>
                          <a:miter lim="800000"/>
                          <a:headEnd/>
                          <a:tailEnd/>
                        </a:ln>
                      </wps:spPr>
                      <wps:txbx>
                        <w:txbxContent>
                          <w:p w14:paraId="1780B3A7" w14:textId="4DF364D2" w:rsidR="00850572" w:rsidRDefault="00850572" w:rsidP="00CD7885">
                            <w:pPr>
                              <w:spacing w:after="0"/>
                            </w:pPr>
                            <w:r w:rsidRPr="00B01227">
                              <w:rPr>
                                <w:b/>
                              </w:rPr>
                              <w:t>TIP</w:t>
                            </w:r>
                            <w:r>
                              <w:t xml:space="preserve">: Call-Outs can also allow staff to track those who have missed several session and flag them for follow-up and outreach. Even if participant cannot attend the session, they were called for it is an opportunity for staff to connect to participants, find out what is going on in their lives and build the relationship.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8BC80" id="_x0000_s1037" type="#_x0000_t202" style="position:absolute;margin-left:173.05pt;margin-top:.3pt;width:224.25pt;height:110.6pt;z-index:251821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" strokecolor="#0051ba" strokeweight="2.25pt">
                <v:textbox style="mso-fit-shape-to-text:t">
                  <w:txbxContent>
                    <w:p w14:paraId="1780B3A7" w14:textId="4DF364D2" w:rsidR="00850572" w:rsidRDefault="00850572" w:rsidP="00CD7885">
                      <w:pPr>
                        <w:spacing w:after="0"/>
                      </w:pPr>
                      <w:r w:rsidRPr="00B01227">
                        <w:rPr>
                          <w:b/>
                        </w:rPr>
                        <w:t>TIP</w:t>
                      </w:r>
                      <w:r>
                        <w:t xml:space="preserve">: Call-Outs can also allow staff to track those who have missed several session and flag them for follow-up and outreach. Even if participant cannot attend the session, they were called for it is an opportunity for staff to connect to participants, find out what is going on in their lives and build the relationship. </w:t>
                      </w:r>
                    </w:p>
                  </w:txbxContent>
                </v:textbox>
                <w10:wrap type="square" anchorx="margin"/>
              </v:shape>
            </w:pict>
          </mc:Fallback>
        </mc:AlternateContent>
      </w:r>
      <w:r w:rsidR="00C0467C" w:rsidRPr="00645C05">
        <w:t>The dial out feature is critical, not only to increase attendance but also</w:t>
      </w:r>
      <w:r w:rsidR="00BE662F" w:rsidRPr="00645C05">
        <w:t xml:space="preserve"> increase accessibilit</w:t>
      </w:r>
      <w:r w:rsidR="00EE6C6B" w:rsidRPr="00645C05">
        <w:t xml:space="preserve">y. </w:t>
      </w:r>
      <w:r w:rsidR="007D468E" w:rsidRPr="00645C05">
        <w:t>Many p</w:t>
      </w:r>
      <w:r w:rsidR="00EE6C6B" w:rsidRPr="00645C05">
        <w:t xml:space="preserve">articipants </w:t>
      </w:r>
      <w:r w:rsidR="007D468E" w:rsidRPr="00645C05">
        <w:t xml:space="preserve">who can benefit from this program are experiencing memory issues and therefore find it difficult to dial themselves into the system at the correct time. </w:t>
      </w:r>
      <w:r w:rsidR="00516C77" w:rsidRPr="00645C05">
        <w:t>Others still have vision issues</w:t>
      </w:r>
      <w:r w:rsidR="006B3491" w:rsidRPr="00645C05">
        <w:t xml:space="preserve"> or other physical limitations</w:t>
      </w:r>
      <w:r w:rsidR="00516C77" w:rsidRPr="00645C05">
        <w:t xml:space="preserve"> and cannot easily dial the toll-free number and enter the passcode on the touch pad.</w:t>
      </w:r>
      <w:r w:rsidR="004D28D5" w:rsidRPr="00645C05">
        <w:t xml:space="preserve"> </w:t>
      </w:r>
      <w:r w:rsidR="00C20633" w:rsidRPr="00645C05">
        <w:t xml:space="preserve"> </w:t>
      </w:r>
    </w:p>
    <w:p w14:paraId="584FEDA6" w14:textId="77777777" w:rsidR="003A5F57" w:rsidRPr="00645C05" w:rsidRDefault="003A5F57" w:rsidP="003A5F57">
      <w:r w:rsidRPr="00645C05">
        <w:t xml:space="preserve">Lecture mode mutes all participants other than the host line, cutting down on background noise on the call and minimizing interruptions from participants. This is only useful in </w:t>
      </w:r>
      <w:hyperlink w:anchor="_3.7_Facilitation_Role" w:history="1">
        <w:r w:rsidRPr="00645C05">
          <w:rPr>
            <w:rStyle w:val="Hyperlink"/>
          </w:rPr>
          <w:t>presentation style programs</w:t>
        </w:r>
      </w:hyperlink>
      <w:r w:rsidRPr="00645C05">
        <w:t xml:space="preserve"> but can be an important tool to maintain quality of the call.</w:t>
      </w:r>
    </w:p>
    <w:p w14:paraId="7CCA6769" w14:textId="416BAA46" w:rsidR="00AA41E6" w:rsidRPr="00645C05" w:rsidRDefault="00E47386" w:rsidP="002A7979">
      <w:r w:rsidRPr="00645C05">
        <w:t>The recording feature</w:t>
      </w:r>
      <w:r w:rsidR="008E1DF9" w:rsidRPr="00645C05">
        <w:t xml:space="preserve"> is beneficial </w:t>
      </w:r>
      <w:r w:rsidR="00331198" w:rsidRPr="00645C05">
        <w:t xml:space="preserve">when sessions are </w:t>
      </w:r>
      <w:r w:rsidR="005B4D5A" w:rsidRPr="00645C05">
        <w:t>led</w:t>
      </w:r>
      <w:r w:rsidR="00331198" w:rsidRPr="00645C05">
        <w:t xml:space="preserve"> by guest speakers or </w:t>
      </w:r>
      <w:r w:rsidR="006D0A77" w:rsidRPr="00645C05">
        <w:t>one-time</w:t>
      </w:r>
      <w:r w:rsidR="00331198" w:rsidRPr="00645C05">
        <w:t xml:space="preserve"> presentation and you would like to capture that material</w:t>
      </w:r>
      <w:r w:rsidR="006D0A77" w:rsidRPr="00645C05">
        <w:t xml:space="preserve"> to play at a future date. These are stored and can be downloaded as mp3 files. </w:t>
      </w:r>
      <w:r w:rsidR="00067B6D" w:rsidRPr="00645C05">
        <w:t>Additionally,</w:t>
      </w:r>
      <w:r w:rsidR="006D0A77" w:rsidRPr="00645C05">
        <w:t xml:space="preserve"> you can upload your own mp3s of talks, clips or music to be played over the system and evenly heard by all participants</w:t>
      </w:r>
      <w:r w:rsidR="005B4D5A" w:rsidRPr="00645C05">
        <w:t>.</w:t>
      </w:r>
      <w:r w:rsidR="006B3491" w:rsidRPr="00645C05">
        <w:t xml:space="preserve"> </w:t>
      </w:r>
      <w:r w:rsidR="002C5792" w:rsidRPr="00645C05">
        <w:t>Guests should be asked for consent to record their presentations especially if they ar</w:t>
      </w:r>
      <w:r w:rsidR="00C63F99" w:rsidRPr="00645C05">
        <w:t>e representing an organization (see below)</w:t>
      </w:r>
      <w:r w:rsidR="00F5289C" w:rsidRPr="00645C05">
        <w:t>.</w:t>
      </w:r>
    </w:p>
    <w:tbl>
      <w:tblPr>
        <w:tblStyle w:val="TableGrid"/>
        <w:tblW w:w="0" w:type="auto"/>
        <w:tblBorders>
          <w:top w:val="single" w:sz="24" w:space="0" w:color="0051BA"/>
          <w:left w:val="single" w:sz="24" w:space="0" w:color="0051BA"/>
          <w:bottom w:val="single" w:sz="24" w:space="0" w:color="0051BA"/>
          <w:right w:val="single" w:sz="24" w:space="0" w:color="0051BA"/>
          <w:insideH w:val="single" w:sz="24" w:space="0" w:color="0051BA"/>
          <w:insideV w:val="single" w:sz="24" w:space="0" w:color="0051BA"/>
        </w:tblBorders>
        <w:tblLook w:val="04A0" w:firstRow="1" w:lastRow="0" w:firstColumn="1" w:lastColumn="0" w:noHBand="0" w:noVBand="1"/>
      </w:tblPr>
      <w:tblGrid>
        <w:gridCol w:w="9300"/>
      </w:tblGrid>
      <w:tr w:rsidR="004B591D" w:rsidRPr="00645C05" w14:paraId="726299F3" w14:textId="77777777" w:rsidTr="00212ED6">
        <w:tc>
          <w:tcPr>
            <w:tcW w:w="9350" w:type="dxa"/>
          </w:tcPr>
          <w:p w14:paraId="376C36E4" w14:textId="6C0F28D6" w:rsidR="00C63F99" w:rsidRPr="00645C05" w:rsidRDefault="00C63F99" w:rsidP="00C63F99">
            <w:pPr>
              <w:rPr>
                <w:b/>
              </w:rPr>
            </w:pPr>
            <w:r w:rsidRPr="00645C05">
              <w:rPr>
                <w:b/>
              </w:rPr>
              <w:t>Consent to Use and Disclosure of Seniors' Centre Without Walls Program Recording and other Personal Information for Promotion and Programming</w:t>
            </w:r>
          </w:p>
          <w:p w14:paraId="1C9E8D0F" w14:textId="77777777" w:rsidR="00AA41E6" w:rsidRPr="00645C05" w:rsidRDefault="00AA41E6" w:rsidP="00C63F99">
            <w:pPr>
              <w:rPr>
                <w:b/>
              </w:rPr>
            </w:pPr>
          </w:p>
          <w:p w14:paraId="4D828E49" w14:textId="77777777" w:rsidR="00C63F99" w:rsidRPr="00645C05" w:rsidRDefault="00C63F99" w:rsidP="00C63F99">
            <w:pPr>
              <w:rPr>
                <w:sz w:val="20"/>
                <w:szCs w:val="20"/>
              </w:rPr>
            </w:pPr>
            <w:r w:rsidRPr="00645C05">
              <w:rPr>
                <w:sz w:val="20"/>
                <w:szCs w:val="20"/>
              </w:rPr>
              <w:t>I, (name of person), hereby consent to my personal information (including a photographic or video image or images of myself) being:</w:t>
            </w:r>
          </w:p>
          <w:p w14:paraId="24996EF9" w14:textId="77777777" w:rsidR="00C63F99" w:rsidRPr="00645C05" w:rsidRDefault="00C63F99" w:rsidP="00C63F99">
            <w:pPr>
              <w:rPr>
                <w:sz w:val="20"/>
                <w:szCs w:val="20"/>
              </w:rPr>
            </w:pPr>
            <w:r w:rsidRPr="00645C05">
              <w:rPr>
                <w:sz w:val="20"/>
                <w:szCs w:val="20"/>
              </w:rPr>
              <w:t>1. used by the Primary Care Networks (PCN) and in accordance with:</w:t>
            </w:r>
          </w:p>
          <w:p w14:paraId="2D4301E0" w14:textId="77777777" w:rsidR="00C63F99" w:rsidRPr="00645C05" w:rsidRDefault="00C63F99" w:rsidP="00C63F99">
            <w:pPr>
              <w:pStyle w:val="ListParagraph"/>
              <w:numPr>
                <w:ilvl w:val="0"/>
                <w:numId w:val="17"/>
              </w:numPr>
              <w:rPr>
                <w:sz w:val="20"/>
                <w:szCs w:val="20"/>
              </w:rPr>
            </w:pPr>
            <w:r w:rsidRPr="00645C05">
              <w:rPr>
                <w:sz w:val="20"/>
                <w:szCs w:val="20"/>
              </w:rPr>
              <w:t>section 39 (1), 33 (C) of the Freedom of Information and Protection of Privacy Act (FOIP) and/or</w:t>
            </w:r>
          </w:p>
          <w:p w14:paraId="7EABC9C9" w14:textId="77777777" w:rsidR="00C63F99" w:rsidRPr="00645C05" w:rsidRDefault="00C63F99" w:rsidP="00C63F99">
            <w:pPr>
              <w:pStyle w:val="ListParagraph"/>
              <w:numPr>
                <w:ilvl w:val="0"/>
                <w:numId w:val="17"/>
              </w:numPr>
              <w:rPr>
                <w:sz w:val="20"/>
                <w:szCs w:val="20"/>
              </w:rPr>
            </w:pPr>
            <w:r w:rsidRPr="00645C05">
              <w:rPr>
                <w:sz w:val="20"/>
                <w:szCs w:val="20"/>
              </w:rPr>
              <w:t>sections 7,8 and 9 of the Personal Information Protection Act (PIPA) of Alberta; and/or</w:t>
            </w:r>
          </w:p>
          <w:p w14:paraId="1F6914F0" w14:textId="77777777" w:rsidR="00C63F99" w:rsidRPr="00645C05" w:rsidRDefault="00C63F99" w:rsidP="00C63F99">
            <w:pPr>
              <w:spacing w:before="240"/>
              <w:rPr>
                <w:sz w:val="20"/>
                <w:szCs w:val="20"/>
              </w:rPr>
            </w:pPr>
            <w:r w:rsidRPr="00645C05">
              <w:rPr>
                <w:sz w:val="20"/>
                <w:szCs w:val="20"/>
              </w:rPr>
              <w:t>2. disclosed by PCNs to a third party (e.g., design firm, audio or video production company) for the sole purpose of producing PCN promotional materials, in accordance with section 40(1) (d) of FOIP</w:t>
            </w:r>
          </w:p>
          <w:p w14:paraId="1D550AD7" w14:textId="77777777" w:rsidR="00C63F99" w:rsidRPr="00645C05" w:rsidRDefault="00C63F99" w:rsidP="00C63F99">
            <w:pPr>
              <w:rPr>
                <w:sz w:val="20"/>
                <w:szCs w:val="20"/>
              </w:rPr>
            </w:pPr>
            <w:r w:rsidRPr="00645C05">
              <w:rPr>
                <w:sz w:val="20"/>
                <w:szCs w:val="20"/>
              </w:rPr>
              <w:t>This initiative may take the form of the following:</w:t>
            </w:r>
          </w:p>
          <w:p w14:paraId="628D90CD" w14:textId="77777777" w:rsidR="00C63F99" w:rsidRPr="00645C05" w:rsidRDefault="00C63F99" w:rsidP="00C63F99">
            <w:pPr>
              <w:pStyle w:val="ListParagraph"/>
              <w:numPr>
                <w:ilvl w:val="0"/>
                <w:numId w:val="16"/>
              </w:numPr>
              <w:rPr>
                <w:sz w:val="20"/>
                <w:szCs w:val="20"/>
              </w:rPr>
            </w:pPr>
            <w:r w:rsidRPr="00645C05">
              <w:rPr>
                <w:sz w:val="20"/>
                <w:szCs w:val="20"/>
              </w:rPr>
              <w:t>still/digital photographs</w:t>
            </w:r>
          </w:p>
          <w:p w14:paraId="6BF8F93D" w14:textId="77777777" w:rsidR="00C63F99" w:rsidRPr="00645C05" w:rsidRDefault="00C63F99" w:rsidP="00C63F99">
            <w:pPr>
              <w:pStyle w:val="ListParagraph"/>
              <w:numPr>
                <w:ilvl w:val="0"/>
                <w:numId w:val="16"/>
              </w:numPr>
              <w:rPr>
                <w:sz w:val="20"/>
                <w:szCs w:val="20"/>
              </w:rPr>
            </w:pPr>
            <w:r w:rsidRPr="00645C05">
              <w:rPr>
                <w:sz w:val="20"/>
                <w:szCs w:val="20"/>
              </w:rPr>
              <w:t>sound recordings</w:t>
            </w:r>
          </w:p>
          <w:p w14:paraId="497E8129" w14:textId="77777777" w:rsidR="00C63F99" w:rsidRPr="00645C05" w:rsidRDefault="00C63F99" w:rsidP="00C63F99">
            <w:pPr>
              <w:pStyle w:val="ListParagraph"/>
              <w:numPr>
                <w:ilvl w:val="0"/>
                <w:numId w:val="16"/>
              </w:numPr>
              <w:rPr>
                <w:sz w:val="20"/>
                <w:szCs w:val="20"/>
              </w:rPr>
            </w:pPr>
            <w:r w:rsidRPr="00645C05">
              <w:rPr>
                <w:sz w:val="20"/>
                <w:szCs w:val="20"/>
              </w:rPr>
              <w:t>video recordings (with or without sound)</w:t>
            </w:r>
          </w:p>
          <w:p w14:paraId="152DE03B" w14:textId="77777777" w:rsidR="00C63F99" w:rsidRPr="00645C05" w:rsidRDefault="00C63F99" w:rsidP="00C63F99">
            <w:pPr>
              <w:spacing w:before="240"/>
              <w:rPr>
                <w:sz w:val="20"/>
                <w:szCs w:val="20"/>
              </w:rPr>
            </w:pPr>
            <w:r w:rsidRPr="00645C05">
              <w:rPr>
                <w:sz w:val="20"/>
                <w:szCs w:val="20"/>
              </w:rPr>
              <w:t>The initiative may be written for the following purpose(s):</w:t>
            </w:r>
          </w:p>
          <w:p w14:paraId="1C000536" w14:textId="77777777" w:rsidR="00C63F99" w:rsidRPr="00645C05" w:rsidRDefault="00C63F99" w:rsidP="00C63F99">
            <w:pPr>
              <w:pStyle w:val="ListParagraph"/>
              <w:numPr>
                <w:ilvl w:val="0"/>
                <w:numId w:val="16"/>
              </w:numPr>
              <w:rPr>
                <w:sz w:val="20"/>
                <w:szCs w:val="20"/>
              </w:rPr>
            </w:pPr>
            <w:r w:rsidRPr="00645C05">
              <w:rPr>
                <w:sz w:val="20"/>
                <w:szCs w:val="20"/>
              </w:rPr>
              <w:t xml:space="preserve">SCWW programming </w:t>
            </w:r>
          </w:p>
          <w:p w14:paraId="47D4B0EC" w14:textId="77777777" w:rsidR="00C63F99" w:rsidRPr="00645C05" w:rsidRDefault="00C63F99" w:rsidP="00C63F99">
            <w:pPr>
              <w:pStyle w:val="ListParagraph"/>
              <w:numPr>
                <w:ilvl w:val="0"/>
                <w:numId w:val="16"/>
              </w:numPr>
              <w:rPr>
                <w:sz w:val="20"/>
                <w:szCs w:val="20"/>
              </w:rPr>
            </w:pPr>
            <w:r w:rsidRPr="00645C05">
              <w:rPr>
                <w:sz w:val="20"/>
                <w:szCs w:val="20"/>
              </w:rPr>
              <w:t>promotions</w:t>
            </w:r>
          </w:p>
          <w:p w14:paraId="45943270" w14:textId="77777777" w:rsidR="00C63F99" w:rsidRPr="00645C05" w:rsidRDefault="00C63F99" w:rsidP="00C63F99">
            <w:pPr>
              <w:pStyle w:val="ListParagraph"/>
              <w:numPr>
                <w:ilvl w:val="0"/>
                <w:numId w:val="16"/>
              </w:numPr>
              <w:rPr>
                <w:sz w:val="20"/>
                <w:szCs w:val="20"/>
              </w:rPr>
            </w:pPr>
            <w:r w:rsidRPr="00645C05">
              <w:rPr>
                <w:sz w:val="20"/>
                <w:szCs w:val="20"/>
              </w:rPr>
              <w:t>presentations</w:t>
            </w:r>
          </w:p>
          <w:p w14:paraId="615FD152" w14:textId="77777777" w:rsidR="00C63F99" w:rsidRPr="00645C05" w:rsidRDefault="00C63F99" w:rsidP="00C63F99">
            <w:pPr>
              <w:pStyle w:val="ListParagraph"/>
              <w:numPr>
                <w:ilvl w:val="0"/>
                <w:numId w:val="16"/>
              </w:numPr>
              <w:rPr>
                <w:sz w:val="20"/>
                <w:szCs w:val="20"/>
              </w:rPr>
            </w:pPr>
            <w:r w:rsidRPr="00645C05">
              <w:rPr>
                <w:sz w:val="20"/>
                <w:szCs w:val="20"/>
              </w:rPr>
              <w:t>displays</w:t>
            </w:r>
          </w:p>
          <w:p w14:paraId="33EE2070" w14:textId="77777777" w:rsidR="00C63F99" w:rsidRPr="00645C05" w:rsidRDefault="00C63F99" w:rsidP="00C63F99">
            <w:pPr>
              <w:pStyle w:val="ListParagraph"/>
              <w:numPr>
                <w:ilvl w:val="0"/>
                <w:numId w:val="16"/>
              </w:numPr>
              <w:rPr>
                <w:sz w:val="20"/>
                <w:szCs w:val="20"/>
              </w:rPr>
            </w:pPr>
            <w:r w:rsidRPr="00645C05">
              <w:rPr>
                <w:sz w:val="20"/>
                <w:szCs w:val="20"/>
              </w:rPr>
              <w:t xml:space="preserve">websites (both PCN and PCNs) </w:t>
            </w:r>
          </w:p>
          <w:p w14:paraId="515F46DF" w14:textId="77777777" w:rsidR="00C63F99" w:rsidRPr="00645C05" w:rsidRDefault="00C63F99" w:rsidP="00C63F99">
            <w:pPr>
              <w:spacing w:before="240"/>
              <w:rPr>
                <w:sz w:val="20"/>
                <w:szCs w:val="20"/>
              </w:rPr>
            </w:pPr>
            <w:r w:rsidRPr="00645C05">
              <w:rPr>
                <w:sz w:val="20"/>
                <w:szCs w:val="20"/>
              </w:rPr>
              <w:t>Promotions for the program may appear in social media applications, including but not limited to: Twitter, Facebook, YouTube</w:t>
            </w:r>
          </w:p>
          <w:p w14:paraId="4F2EBF37" w14:textId="77777777" w:rsidR="00C63F99" w:rsidRPr="00645C05" w:rsidRDefault="00C63F99" w:rsidP="00C63F99">
            <w:pPr>
              <w:spacing w:before="240"/>
              <w:rPr>
                <w:sz w:val="20"/>
                <w:szCs w:val="20"/>
              </w:rPr>
            </w:pPr>
            <w:r w:rsidRPr="00645C05">
              <w:rPr>
                <w:sz w:val="20"/>
                <w:szCs w:val="20"/>
              </w:rPr>
              <w:t>I acknowledge that I have been made aware of the reasons that my personal information (including a photographic image or images of myself) is needed and the risks and benefits of consenting to the use and/or disclosure of the same.</w:t>
            </w:r>
          </w:p>
          <w:p w14:paraId="4F6A7187" w14:textId="77777777" w:rsidR="00C63F99" w:rsidRPr="00645C05" w:rsidRDefault="00C63F99" w:rsidP="00C63F99">
            <w:pPr>
              <w:spacing w:before="240"/>
              <w:rPr>
                <w:sz w:val="20"/>
                <w:szCs w:val="20"/>
              </w:rPr>
            </w:pPr>
            <w:r w:rsidRPr="00645C05">
              <w:rPr>
                <w:sz w:val="20"/>
                <w:szCs w:val="20"/>
              </w:rPr>
              <w:t>I release and discharge the PCNs, and those for whom each is responsible at law, from all responsibility and liability for the content of the above mentioned still/digital photographs, video recordings and/or sound recordings and the specific use to which they may be applied. I declare that this release and discharge shall be binding upon my heirs, executors, administrators and assigns.</w:t>
            </w:r>
          </w:p>
          <w:p w14:paraId="41922BFF" w14:textId="5D6AE55A" w:rsidR="00C63F99" w:rsidRPr="00645C05" w:rsidRDefault="00C63F99" w:rsidP="00C63F99">
            <w:pPr>
              <w:spacing w:before="240"/>
              <w:rPr>
                <w:sz w:val="20"/>
                <w:szCs w:val="20"/>
              </w:rPr>
            </w:pPr>
            <w:r w:rsidRPr="00645C05">
              <w:rPr>
                <w:sz w:val="20"/>
                <w:szCs w:val="20"/>
              </w:rPr>
              <w:t>I understand that I have the right to refuse to grant this consent. I understand and confirm that I may revoke this consent at any time by contacting Communications at telephone number or by email.</w:t>
            </w:r>
          </w:p>
          <w:p w14:paraId="68ED93F8" w14:textId="1022AB80" w:rsidR="00AA41E6" w:rsidRPr="00645C05" w:rsidRDefault="00AA41E6" w:rsidP="00C63F99">
            <w:pPr>
              <w:spacing w:before="240"/>
              <w:rPr>
                <w:sz w:val="20"/>
                <w:szCs w:val="20"/>
              </w:rPr>
            </w:pPr>
            <w:r w:rsidRPr="00645C05">
              <w:rPr>
                <w:sz w:val="20"/>
                <w:szCs w:val="20"/>
              </w:rPr>
              <w:t>Other relevant restrictions or conditions you may have regarding the use of your recording:</w:t>
            </w:r>
          </w:p>
          <w:p w14:paraId="1D1A1655" w14:textId="18A10E2F" w:rsidR="00AA41E6" w:rsidRPr="00645C05" w:rsidRDefault="00AA41E6" w:rsidP="00AA41E6">
            <w:pPr>
              <w:rPr>
                <w:sz w:val="20"/>
                <w:szCs w:val="20"/>
              </w:rPr>
            </w:pPr>
            <w:r w:rsidRPr="00645C05">
              <w:rPr>
                <w:sz w:val="20"/>
                <w:szCs w:val="20"/>
              </w:rPr>
              <w:t>__________________________________________________________________________________</w:t>
            </w:r>
          </w:p>
          <w:p w14:paraId="75A9EED9" w14:textId="6155AEF5" w:rsidR="00AA41E6" w:rsidRPr="00645C05" w:rsidRDefault="00AA41E6" w:rsidP="00C63F99">
            <w:pPr>
              <w:spacing w:before="240"/>
              <w:rPr>
                <w:sz w:val="20"/>
                <w:szCs w:val="20"/>
              </w:rPr>
            </w:pPr>
            <w:r w:rsidRPr="00645C05">
              <w:rPr>
                <w:sz w:val="20"/>
                <w:szCs w:val="20"/>
              </w:rPr>
              <w:t>This consent is effective this: ___________________________</w:t>
            </w:r>
          </w:p>
          <w:p w14:paraId="2F25E843" w14:textId="7E441687" w:rsidR="00AA41E6" w:rsidRPr="00645C05" w:rsidRDefault="00AA41E6" w:rsidP="00C63F99">
            <w:pPr>
              <w:spacing w:before="240"/>
              <w:rPr>
                <w:sz w:val="20"/>
                <w:szCs w:val="20"/>
              </w:rPr>
            </w:pPr>
            <w:r w:rsidRPr="00645C05">
              <w:rPr>
                <w:sz w:val="20"/>
                <w:szCs w:val="20"/>
              </w:rPr>
              <w:t xml:space="preserve">Signature: ____________________________ </w:t>
            </w:r>
          </w:p>
          <w:p w14:paraId="15214696" w14:textId="08D11FE8" w:rsidR="00AA41E6" w:rsidRPr="00645C05" w:rsidRDefault="00AA41E6" w:rsidP="00C63F99">
            <w:pPr>
              <w:spacing w:before="240"/>
              <w:rPr>
                <w:sz w:val="20"/>
                <w:szCs w:val="20"/>
              </w:rPr>
            </w:pPr>
            <w:r w:rsidRPr="00645C05">
              <w:rPr>
                <w:sz w:val="20"/>
                <w:szCs w:val="20"/>
              </w:rPr>
              <w:t>Address &amp; Email: ____________________________________________________</w:t>
            </w:r>
          </w:p>
          <w:p w14:paraId="549D56EF" w14:textId="77777777" w:rsidR="00C63F99" w:rsidRPr="00645C05" w:rsidRDefault="00AA41E6" w:rsidP="00AA41E6">
            <w:pPr>
              <w:spacing w:before="240"/>
              <w:rPr>
                <w:sz w:val="20"/>
                <w:szCs w:val="20"/>
              </w:rPr>
            </w:pPr>
            <w:r w:rsidRPr="00645C05">
              <w:rPr>
                <w:sz w:val="20"/>
                <w:szCs w:val="20"/>
              </w:rPr>
              <w:t>I confirm that PCN and/or PCNs may use my name, address and telephone number for the purpose of contacting me to discuss any changes in circumstances which may be relevant to this consent.</w:t>
            </w:r>
          </w:p>
          <w:p w14:paraId="4032A7F8" w14:textId="5BBBF470" w:rsidR="00AA41E6" w:rsidRPr="00645C05" w:rsidRDefault="00AA41E6" w:rsidP="00AA41E6">
            <w:pPr>
              <w:rPr>
                <w:sz w:val="20"/>
                <w:szCs w:val="20"/>
              </w:rPr>
            </w:pPr>
          </w:p>
        </w:tc>
      </w:tr>
    </w:tbl>
    <w:p w14:paraId="273E34BC" w14:textId="4FF684A4" w:rsidR="00892850" w:rsidRPr="00645C05" w:rsidRDefault="00892850" w:rsidP="00892850">
      <w:pPr>
        <w:pStyle w:val="Heading2"/>
        <w:rPr>
          <w:color w:val="auto"/>
          <w:sz w:val="28"/>
        </w:rPr>
      </w:pPr>
      <w:bookmarkStart w:id="21" w:name="_Toc42861093"/>
      <w:r w:rsidRPr="00645C05">
        <w:rPr>
          <w:color w:val="auto"/>
          <w:sz w:val="28"/>
        </w:rPr>
        <w:t>2.3 Cost Projections</w:t>
      </w:r>
      <w:bookmarkEnd w:id="21"/>
    </w:p>
    <w:p w14:paraId="1879C965" w14:textId="1D708E80" w:rsidR="00892850" w:rsidRPr="00645C05" w:rsidRDefault="00892850" w:rsidP="00892850">
      <w:r w:rsidRPr="00645C05">
        <w:t xml:space="preserve">The actual cost for providing the teleconference (technology required, service, etc.) depends on the cost model of the individual service provider. Most service providers have a Plan-Based financing either </w:t>
      </w:r>
      <w:r w:rsidRPr="00645C05">
        <w:rPr>
          <w:lang w:eastAsia="en-CA"/>
        </w:rPr>
        <mc:AlternateContent>
          <mc:Choice Requires="wps">
            <w:drawing>
              <wp:anchor distT="45720" distB="45720" distL="114300" distR="114300" simplePos="0" relativeHeight="251776000" behindDoc="0" locked="0" layoutInCell="1" allowOverlap="1" wp14:anchorId="66089052" wp14:editId="3966476E">
                <wp:simplePos x="0" y="0"/>
                <wp:positionH relativeFrom="column">
                  <wp:posOffset>3609975</wp:posOffset>
                </wp:positionH>
                <wp:positionV relativeFrom="paragraph">
                  <wp:posOffset>0</wp:posOffset>
                </wp:positionV>
                <wp:extent cx="2085975" cy="1404620"/>
                <wp:effectExtent l="19050" t="19050" r="28575"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ln w="28575">
                          <a:solidFill>
                            <a:schemeClr val="accent1"/>
                          </a:solidFill>
                          <a:headEnd/>
                          <a:tailEnd/>
                        </a:ln>
                      </wps:spPr>
                      <wps:style>
                        <a:lnRef idx="2">
                          <a:schemeClr val="accent6"/>
                        </a:lnRef>
                        <a:fillRef idx="1">
                          <a:schemeClr val="lt1"/>
                        </a:fillRef>
                        <a:effectRef idx="0">
                          <a:schemeClr val="accent6"/>
                        </a:effectRef>
                        <a:fontRef idx="minor">
                          <a:schemeClr val="dk1"/>
                        </a:fontRef>
                      </wps:style>
                      <wps:txbx>
                        <w:txbxContent>
                          <w:p w14:paraId="5B3BFBF8" w14:textId="77777777" w:rsidR="00850572" w:rsidRDefault="00850572" w:rsidP="00892850">
                            <w:pPr>
                              <w:spacing w:after="0"/>
                            </w:pPr>
                            <w:r w:rsidRPr="00AF1AE8">
                              <w:rPr>
                                <w:b/>
                              </w:rPr>
                              <w:t>TIP</w:t>
                            </w:r>
                            <w:r>
                              <w:t xml:space="preserve">: </w:t>
                            </w:r>
                            <w:r w:rsidRPr="00B14BD6">
                              <w:t>Be aware of minimum usage clauses in agreements particularly when starting up and around holidays when there may not be as many participants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89052" id="_x0000_s1038" type="#_x0000_t202" style="position:absolute;margin-left:284.25pt;margin-top:0;width:164.25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" fillcolor="white [3201]" strokecolor="#4472c4 [3204]" strokeweight="2.25pt">
                <v:textbox style="mso-fit-shape-to-text:t">
                  <w:txbxContent>
                    <w:p w14:paraId="5B3BFBF8" w14:textId="77777777" w:rsidR="00850572" w:rsidRDefault="00850572" w:rsidP="00892850">
                      <w:pPr>
                        <w:spacing w:after="0"/>
                      </w:pPr>
                      <w:r w:rsidRPr="00AF1AE8">
                        <w:rPr>
                          <w:b/>
                        </w:rPr>
                        <w:t>TIP</w:t>
                      </w:r>
                      <w:r>
                        <w:t xml:space="preserve">: </w:t>
                      </w:r>
                      <w:r w:rsidRPr="00B14BD6">
                        <w:t>Be aware of minimum usage clauses in agreements particularly when starting up and around holidays when there may not be as many participants</w:t>
                      </w:r>
                      <w:r>
                        <w:t>.</w:t>
                      </w:r>
                    </w:p>
                  </w:txbxContent>
                </v:textbox>
                <w10:wrap type="square"/>
              </v:shape>
            </w:pict>
          </mc:Fallback>
        </mc:AlternateContent>
      </w:r>
      <w:r w:rsidRPr="00645C05">
        <w:t xml:space="preserve">around a level of service or a by usage system. </w:t>
      </w:r>
      <w:r w:rsidR="00DB6BCC" w:rsidRPr="00645C05">
        <w:t xml:space="preserve">For example, </w:t>
      </w:r>
      <w:r w:rsidRPr="00645C05">
        <w:t xml:space="preserve">MERCURI offers a per minute/per line, allowing for the prediction of cost per program and extrapolation to decide on amount of programming. </w:t>
      </w:r>
      <w:r w:rsidR="00DB6BCC" w:rsidRPr="00645C05">
        <w:t>Zoom offers a set yearly/monthly rate for unlimited use.</w:t>
      </w:r>
    </w:p>
    <w:p w14:paraId="132FEAE8" w14:textId="6CA54B29" w:rsidR="00892850" w:rsidRPr="00645C05" w:rsidRDefault="00892850" w:rsidP="00892850">
      <w:r w:rsidRPr="00645C05">
        <w:t>Most of the programs on offer are free to seniors; however, there are a few organizations that operate on a subscription basis and charge a monthly fee. As this program is of particular use for low income seniors or those on a limited budget, we recommend that organizations offer the program at no cost to participants. As aside from staffing salaries</w:t>
      </w:r>
      <w:r w:rsidR="00F5289C" w:rsidRPr="00645C05">
        <w:t>,</w:t>
      </w:r>
      <w:r w:rsidRPr="00645C05">
        <w:t xml:space="preserve"> the largest cost is covering the cost of teleconferencing. For costing purposes, a scaled approach is best. Begin with the minimum that you can start with and find the upper limit to decide up capacity restraints. For example:</w:t>
      </w:r>
    </w:p>
    <w:tbl>
      <w:tblPr>
        <w:tblStyle w:val="ListTable3-Accent1"/>
        <w:tblW w:w="0" w:type="auto"/>
        <w:tblLook w:val="04A0" w:firstRow="1" w:lastRow="0" w:firstColumn="1" w:lastColumn="0" w:noHBand="0" w:noVBand="1"/>
      </w:tblPr>
      <w:tblGrid>
        <w:gridCol w:w="1197"/>
        <w:gridCol w:w="1742"/>
        <w:gridCol w:w="1689"/>
        <w:gridCol w:w="1640"/>
        <w:gridCol w:w="1639"/>
        <w:gridCol w:w="1443"/>
      </w:tblGrid>
      <w:tr w:rsidR="00892850" w:rsidRPr="00645C05" w14:paraId="2B24908C" w14:textId="77777777" w:rsidTr="00892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7" w:type="dxa"/>
          </w:tcPr>
          <w:p w14:paraId="30537723" w14:textId="77777777" w:rsidR="00892850" w:rsidRPr="00645C05" w:rsidRDefault="00892850" w:rsidP="00C36B93">
            <w:r w:rsidRPr="00645C05">
              <w:t>Stage</w:t>
            </w:r>
          </w:p>
        </w:tc>
        <w:tc>
          <w:tcPr>
            <w:tcW w:w="1742" w:type="dxa"/>
          </w:tcPr>
          <w:p w14:paraId="0D0E3DAE" w14:textId="77777777" w:rsidR="00892850" w:rsidRPr="00645C05" w:rsidRDefault="00892850" w:rsidP="00C36B93">
            <w:pPr>
              <w:cnfStyle w:val="100000000000" w:firstRow="1" w:lastRow="0" w:firstColumn="0" w:lastColumn="0" w:oddVBand="0" w:evenVBand="0" w:oddHBand="0" w:evenHBand="0" w:firstRowFirstColumn="0" w:firstRowLastColumn="0" w:lastRowFirstColumn="0" w:lastRowLastColumn="0"/>
            </w:pPr>
            <w:r w:rsidRPr="00645C05">
              <w:t># of Programs/mth</w:t>
            </w:r>
          </w:p>
        </w:tc>
        <w:tc>
          <w:tcPr>
            <w:tcW w:w="1689" w:type="dxa"/>
          </w:tcPr>
          <w:p w14:paraId="7660E605" w14:textId="77777777" w:rsidR="00892850" w:rsidRPr="00645C05" w:rsidRDefault="00892850" w:rsidP="00C36B93">
            <w:pPr>
              <w:cnfStyle w:val="100000000000" w:firstRow="1" w:lastRow="0" w:firstColumn="0" w:lastColumn="0" w:oddVBand="0" w:evenVBand="0" w:oddHBand="0" w:evenHBand="0" w:firstRowFirstColumn="0" w:firstRowLastColumn="0" w:lastRowFirstColumn="0" w:lastRowLastColumn="0"/>
            </w:pPr>
            <w:r w:rsidRPr="00645C05">
              <w:t># of minutes/mth</w:t>
            </w:r>
          </w:p>
        </w:tc>
        <w:tc>
          <w:tcPr>
            <w:tcW w:w="1640" w:type="dxa"/>
          </w:tcPr>
          <w:p w14:paraId="7E65354A" w14:textId="77777777" w:rsidR="00892850" w:rsidRPr="00645C05" w:rsidRDefault="00892850" w:rsidP="00C36B93">
            <w:pPr>
              <w:cnfStyle w:val="100000000000" w:firstRow="1" w:lastRow="0" w:firstColumn="0" w:lastColumn="0" w:oddVBand="0" w:evenVBand="0" w:oddHBand="0" w:evenHBand="0" w:firstRowFirstColumn="0" w:firstRowLastColumn="0" w:lastRowFirstColumn="0" w:lastRowLastColumn="0"/>
            </w:pPr>
            <w:r w:rsidRPr="00645C05">
              <w:t># of participants per call</w:t>
            </w:r>
          </w:p>
        </w:tc>
        <w:tc>
          <w:tcPr>
            <w:tcW w:w="1639" w:type="dxa"/>
          </w:tcPr>
          <w:p w14:paraId="0BBA523F" w14:textId="77777777" w:rsidR="00892850" w:rsidRPr="00645C05" w:rsidRDefault="00892850" w:rsidP="00C36B93">
            <w:pPr>
              <w:cnfStyle w:val="100000000000" w:firstRow="1" w:lastRow="0" w:firstColumn="0" w:lastColumn="0" w:oddVBand="0" w:evenVBand="0" w:oddHBand="0" w:evenHBand="0" w:firstRowFirstColumn="0" w:firstRowLastColumn="0" w:lastRowFirstColumn="0" w:lastRowLastColumn="0"/>
            </w:pPr>
            <w:r w:rsidRPr="00645C05">
              <w:t>Cost per minute/line</w:t>
            </w:r>
          </w:p>
        </w:tc>
        <w:tc>
          <w:tcPr>
            <w:tcW w:w="1443" w:type="dxa"/>
          </w:tcPr>
          <w:p w14:paraId="05F1DFD5" w14:textId="77777777" w:rsidR="00892850" w:rsidRPr="00645C05" w:rsidRDefault="00892850" w:rsidP="00C36B93">
            <w:pPr>
              <w:cnfStyle w:val="100000000000" w:firstRow="1" w:lastRow="0" w:firstColumn="0" w:lastColumn="0" w:oddVBand="0" w:evenVBand="0" w:oddHBand="0" w:evenHBand="0" w:firstRowFirstColumn="0" w:firstRowLastColumn="0" w:lastRowFirstColumn="0" w:lastRowLastColumn="0"/>
            </w:pPr>
            <w:r w:rsidRPr="00645C05">
              <w:t>Cost per month</w:t>
            </w:r>
          </w:p>
        </w:tc>
      </w:tr>
      <w:tr w:rsidR="00892850" w:rsidRPr="00645C05" w14:paraId="773F0048" w14:textId="77777777" w:rsidTr="00892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34CA1E1B" w14:textId="77777777" w:rsidR="00892850" w:rsidRPr="00645C05" w:rsidRDefault="00892850" w:rsidP="00C36B93">
            <w:r w:rsidRPr="00645C05">
              <w:t>Pilot</w:t>
            </w:r>
          </w:p>
        </w:tc>
        <w:tc>
          <w:tcPr>
            <w:tcW w:w="1742" w:type="dxa"/>
          </w:tcPr>
          <w:p w14:paraId="48F1C414"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4</w:t>
            </w:r>
          </w:p>
        </w:tc>
        <w:tc>
          <w:tcPr>
            <w:tcW w:w="1689" w:type="dxa"/>
          </w:tcPr>
          <w:p w14:paraId="7DFC1E09"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240 mins</w:t>
            </w:r>
          </w:p>
        </w:tc>
        <w:tc>
          <w:tcPr>
            <w:tcW w:w="1640" w:type="dxa"/>
          </w:tcPr>
          <w:p w14:paraId="4C193941"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5-6</w:t>
            </w:r>
          </w:p>
        </w:tc>
        <w:tc>
          <w:tcPr>
            <w:tcW w:w="1639" w:type="dxa"/>
          </w:tcPr>
          <w:p w14:paraId="7EB6415C"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$0.05</w:t>
            </w:r>
          </w:p>
        </w:tc>
        <w:tc>
          <w:tcPr>
            <w:tcW w:w="1443" w:type="dxa"/>
          </w:tcPr>
          <w:p w14:paraId="30F662F4"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$96</w:t>
            </w:r>
          </w:p>
        </w:tc>
      </w:tr>
      <w:tr w:rsidR="00892850" w:rsidRPr="00645C05" w14:paraId="2A5C329E" w14:textId="77777777" w:rsidTr="00892850">
        <w:tc>
          <w:tcPr>
            <w:cnfStyle w:val="001000000000" w:firstRow="0" w:lastRow="0" w:firstColumn="1" w:lastColumn="0" w:oddVBand="0" w:evenVBand="0" w:oddHBand="0" w:evenHBand="0" w:firstRowFirstColumn="0" w:firstRowLastColumn="0" w:lastRowFirstColumn="0" w:lastRowLastColumn="0"/>
            <w:tcW w:w="1197" w:type="dxa"/>
          </w:tcPr>
          <w:p w14:paraId="46FABB99" w14:textId="77777777" w:rsidR="00892850" w:rsidRPr="00645C05" w:rsidRDefault="00892850" w:rsidP="00C36B93">
            <w:r w:rsidRPr="00645C05">
              <w:t>Stage 1 Expansion</w:t>
            </w:r>
          </w:p>
        </w:tc>
        <w:tc>
          <w:tcPr>
            <w:tcW w:w="1742" w:type="dxa"/>
          </w:tcPr>
          <w:p w14:paraId="1BFBB6B9"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8</w:t>
            </w:r>
          </w:p>
        </w:tc>
        <w:tc>
          <w:tcPr>
            <w:tcW w:w="1689" w:type="dxa"/>
          </w:tcPr>
          <w:p w14:paraId="229D9E64"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480 mins</w:t>
            </w:r>
          </w:p>
        </w:tc>
        <w:tc>
          <w:tcPr>
            <w:tcW w:w="1640" w:type="dxa"/>
          </w:tcPr>
          <w:p w14:paraId="13D22B3D"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7-8</w:t>
            </w:r>
          </w:p>
        </w:tc>
        <w:tc>
          <w:tcPr>
            <w:tcW w:w="1639" w:type="dxa"/>
          </w:tcPr>
          <w:p w14:paraId="00D16C86"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$0.05</w:t>
            </w:r>
          </w:p>
        </w:tc>
        <w:tc>
          <w:tcPr>
            <w:tcW w:w="1443" w:type="dxa"/>
          </w:tcPr>
          <w:p w14:paraId="7D3D0E58"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$192</w:t>
            </w:r>
          </w:p>
        </w:tc>
      </w:tr>
      <w:tr w:rsidR="00892850" w:rsidRPr="00645C05" w14:paraId="311ACA4E" w14:textId="77777777" w:rsidTr="00892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2E0EA4F3" w14:textId="77777777" w:rsidR="00892850" w:rsidRPr="00645C05" w:rsidRDefault="00892850" w:rsidP="00C36B93">
            <w:r w:rsidRPr="00645C05">
              <w:t>Stage 2 Expansion</w:t>
            </w:r>
          </w:p>
        </w:tc>
        <w:tc>
          <w:tcPr>
            <w:tcW w:w="1742" w:type="dxa"/>
          </w:tcPr>
          <w:p w14:paraId="02DAD80C"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12</w:t>
            </w:r>
          </w:p>
        </w:tc>
        <w:tc>
          <w:tcPr>
            <w:tcW w:w="1689" w:type="dxa"/>
          </w:tcPr>
          <w:p w14:paraId="209EE8B4"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720 mins</w:t>
            </w:r>
          </w:p>
        </w:tc>
        <w:tc>
          <w:tcPr>
            <w:tcW w:w="1640" w:type="dxa"/>
          </w:tcPr>
          <w:p w14:paraId="0B51F88B"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8-10</w:t>
            </w:r>
          </w:p>
        </w:tc>
        <w:tc>
          <w:tcPr>
            <w:tcW w:w="1639" w:type="dxa"/>
          </w:tcPr>
          <w:p w14:paraId="62B8AAFC"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$0.05</w:t>
            </w:r>
          </w:p>
        </w:tc>
        <w:tc>
          <w:tcPr>
            <w:tcW w:w="1443" w:type="dxa"/>
          </w:tcPr>
          <w:p w14:paraId="6184721E"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$360</w:t>
            </w:r>
          </w:p>
        </w:tc>
      </w:tr>
      <w:tr w:rsidR="00892850" w:rsidRPr="00645C05" w14:paraId="712B61E1" w14:textId="77777777" w:rsidTr="00892850">
        <w:tc>
          <w:tcPr>
            <w:cnfStyle w:val="001000000000" w:firstRow="0" w:lastRow="0" w:firstColumn="1" w:lastColumn="0" w:oddVBand="0" w:evenVBand="0" w:oddHBand="0" w:evenHBand="0" w:firstRowFirstColumn="0" w:firstRowLastColumn="0" w:lastRowFirstColumn="0" w:lastRowLastColumn="0"/>
            <w:tcW w:w="1197" w:type="dxa"/>
          </w:tcPr>
          <w:p w14:paraId="6BCFF145" w14:textId="77777777" w:rsidR="00892850" w:rsidRPr="00645C05" w:rsidRDefault="00892850" w:rsidP="00C36B93">
            <w:r w:rsidRPr="00645C05">
              <w:t>Stage 3 Expansion</w:t>
            </w:r>
          </w:p>
        </w:tc>
        <w:tc>
          <w:tcPr>
            <w:tcW w:w="1742" w:type="dxa"/>
          </w:tcPr>
          <w:p w14:paraId="2367C33A"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16</w:t>
            </w:r>
          </w:p>
        </w:tc>
        <w:tc>
          <w:tcPr>
            <w:tcW w:w="1689" w:type="dxa"/>
          </w:tcPr>
          <w:p w14:paraId="5EB955EB"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960 mins</w:t>
            </w:r>
          </w:p>
        </w:tc>
        <w:tc>
          <w:tcPr>
            <w:tcW w:w="1640" w:type="dxa"/>
          </w:tcPr>
          <w:p w14:paraId="07220E03"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10-12</w:t>
            </w:r>
          </w:p>
        </w:tc>
        <w:tc>
          <w:tcPr>
            <w:tcW w:w="1639" w:type="dxa"/>
          </w:tcPr>
          <w:p w14:paraId="4080434F"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$0.05</w:t>
            </w:r>
          </w:p>
        </w:tc>
        <w:tc>
          <w:tcPr>
            <w:tcW w:w="1443" w:type="dxa"/>
          </w:tcPr>
          <w:p w14:paraId="13A30CB6" w14:textId="77777777" w:rsidR="00892850" w:rsidRPr="00645C05" w:rsidRDefault="00892850" w:rsidP="00C36B93">
            <w:pPr>
              <w:cnfStyle w:val="000000000000" w:firstRow="0" w:lastRow="0" w:firstColumn="0" w:lastColumn="0" w:oddVBand="0" w:evenVBand="0" w:oddHBand="0" w:evenHBand="0" w:firstRowFirstColumn="0" w:firstRowLastColumn="0" w:lastRowFirstColumn="0" w:lastRowLastColumn="0"/>
            </w:pPr>
            <w:r w:rsidRPr="00645C05">
              <w:t>$576</w:t>
            </w:r>
          </w:p>
        </w:tc>
      </w:tr>
      <w:tr w:rsidR="00892850" w:rsidRPr="00645C05" w14:paraId="4CBF6813" w14:textId="77777777" w:rsidTr="00892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2856E4AF" w14:textId="77777777" w:rsidR="00892850" w:rsidRPr="00645C05" w:rsidRDefault="00892850" w:rsidP="00C36B93">
            <w:r w:rsidRPr="00645C05">
              <w:t>Upper Limit</w:t>
            </w:r>
          </w:p>
        </w:tc>
        <w:tc>
          <w:tcPr>
            <w:tcW w:w="1742" w:type="dxa"/>
          </w:tcPr>
          <w:p w14:paraId="288FCF70"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20</w:t>
            </w:r>
          </w:p>
        </w:tc>
        <w:tc>
          <w:tcPr>
            <w:tcW w:w="1689" w:type="dxa"/>
          </w:tcPr>
          <w:p w14:paraId="3015C891"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1200 mins</w:t>
            </w:r>
          </w:p>
        </w:tc>
        <w:tc>
          <w:tcPr>
            <w:tcW w:w="1640" w:type="dxa"/>
          </w:tcPr>
          <w:p w14:paraId="4EBC2416"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12-15</w:t>
            </w:r>
          </w:p>
        </w:tc>
        <w:tc>
          <w:tcPr>
            <w:tcW w:w="1639" w:type="dxa"/>
          </w:tcPr>
          <w:p w14:paraId="22C14FCA"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$0.05</w:t>
            </w:r>
          </w:p>
        </w:tc>
        <w:tc>
          <w:tcPr>
            <w:tcW w:w="1443" w:type="dxa"/>
          </w:tcPr>
          <w:p w14:paraId="6D1EAC28" w14:textId="77777777" w:rsidR="00892850" w:rsidRPr="00645C05" w:rsidRDefault="00892850" w:rsidP="00C36B93">
            <w:pPr>
              <w:cnfStyle w:val="000000100000" w:firstRow="0" w:lastRow="0" w:firstColumn="0" w:lastColumn="0" w:oddVBand="0" w:evenVBand="0" w:oddHBand="1" w:evenHBand="0" w:firstRowFirstColumn="0" w:firstRowLastColumn="0" w:lastRowFirstColumn="0" w:lastRowLastColumn="0"/>
            </w:pPr>
            <w:r w:rsidRPr="00645C05">
              <w:t>$900</w:t>
            </w:r>
          </w:p>
        </w:tc>
      </w:tr>
    </w:tbl>
    <w:p w14:paraId="5778F579" w14:textId="77777777" w:rsidR="00DA7E40" w:rsidRPr="00645C05" w:rsidRDefault="00DA7E40">
      <w:pPr>
        <w:rPr>
          <w:b/>
        </w:rPr>
      </w:pPr>
      <w:r w:rsidRPr="00645C05">
        <w:rPr>
          <w:b/>
        </w:rPr>
        <w:br w:type="page"/>
      </w:r>
    </w:p>
    <w:p w14:paraId="0AFC636F" w14:textId="469FA5DA" w:rsidR="00AF42F0" w:rsidRPr="00645C05" w:rsidRDefault="001545E0" w:rsidP="00DA7E40">
      <w:pPr>
        <w:pStyle w:val="Heading2"/>
        <w:rPr>
          <w:color w:val="auto"/>
          <w:sz w:val="28"/>
        </w:rPr>
      </w:pPr>
      <w:bookmarkStart w:id="22" w:name="_Toc518635531"/>
      <w:bookmarkStart w:id="23" w:name="_Toc42861094"/>
      <w:r w:rsidRPr="00645C05">
        <w:rPr>
          <w:color w:val="auto"/>
          <w:sz w:val="28"/>
        </w:rPr>
        <w:t>2</w:t>
      </w:r>
      <w:r w:rsidR="0056525F" w:rsidRPr="00645C05">
        <w:rPr>
          <w:color w:val="auto"/>
          <w:sz w:val="28"/>
        </w:rPr>
        <w:t>.</w:t>
      </w:r>
      <w:r w:rsidR="007D281D" w:rsidRPr="00645C05">
        <w:rPr>
          <w:color w:val="auto"/>
          <w:sz w:val="28"/>
        </w:rPr>
        <w:t xml:space="preserve">3 </w:t>
      </w:r>
      <w:r w:rsidR="00B14BD6" w:rsidRPr="00645C05">
        <w:rPr>
          <w:color w:val="auto"/>
          <w:sz w:val="28"/>
        </w:rPr>
        <w:t>Participant Recruitment</w:t>
      </w:r>
      <w:bookmarkEnd w:id="22"/>
      <w:bookmarkEnd w:id="23"/>
      <w:r w:rsidR="00AF42F0" w:rsidRPr="00645C05">
        <w:rPr>
          <w:color w:val="auto"/>
          <w:sz w:val="28"/>
        </w:rPr>
        <w:t xml:space="preserve"> </w:t>
      </w:r>
    </w:p>
    <w:p w14:paraId="33DA5BC4" w14:textId="1572F694" w:rsidR="00524C92" w:rsidRPr="00645C05" w:rsidRDefault="00327DC4" w:rsidP="00524C92">
      <w:r w:rsidRPr="00645C05">
        <w:rPr>
          <w:lang w:eastAsia="en-CA"/>
        </w:rPr>
        <mc:AlternateContent>
          <mc:Choice Requires="wps">
            <w:drawing>
              <wp:anchor distT="45720" distB="45720" distL="114300" distR="114300" simplePos="0" relativeHeight="251669504" behindDoc="0" locked="0" layoutInCell="1" allowOverlap="1" wp14:anchorId="23545B46" wp14:editId="23CF13FE">
                <wp:simplePos x="0" y="0"/>
                <wp:positionH relativeFrom="margin">
                  <wp:align>left</wp:align>
                </wp:positionH>
                <wp:positionV relativeFrom="paragraph">
                  <wp:posOffset>45085</wp:posOffset>
                </wp:positionV>
                <wp:extent cx="2105025" cy="1404620"/>
                <wp:effectExtent l="19050" t="19050" r="28575" b="2794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4620"/>
                        </a:xfrm>
                        <a:prstGeom prst="rect">
                          <a:avLst/>
                        </a:prstGeom>
                        <a:ln w="28575">
                          <a:solidFill>
                            <a:srgbClr val="009999"/>
                          </a:solidFill>
                          <a:headEnd/>
                          <a:tailEnd/>
                        </a:ln>
                      </wps:spPr>
                      <wps:style>
                        <a:lnRef idx="2">
                          <a:schemeClr val="accent1"/>
                        </a:lnRef>
                        <a:fillRef idx="1">
                          <a:schemeClr val="lt1"/>
                        </a:fillRef>
                        <a:effectRef idx="0">
                          <a:schemeClr val="accent1"/>
                        </a:effectRef>
                        <a:fontRef idx="minor">
                          <a:schemeClr val="dk1"/>
                        </a:fontRef>
                      </wps:style>
                      <wps:txbx>
                        <w:txbxContent>
                          <w:p w14:paraId="36DDE627" w14:textId="0C2D510F" w:rsidR="00850572" w:rsidRDefault="00850572" w:rsidP="00327DC4">
                            <w:pPr>
                              <w:spacing w:after="0"/>
                            </w:pPr>
                            <w:r w:rsidRPr="00327DC4">
                              <w:rPr>
                                <w:b/>
                              </w:rPr>
                              <w:t>TIP</w:t>
                            </w:r>
                            <w:r>
                              <w:t xml:space="preserve">: Take advantage of media interest in older adult issues to get the word out about your program. By reaching out to health reporter at local and provincial news agencies, we have had 3 video news clips, 2 write ups, &amp; 1 radio interview, resulting in incoming participants unconnected to any other seniors’ 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45B46" id="_x0000_s1039" type="#_x0000_t202" style="position:absolute;margin-left:0;margin-top:3.55pt;width:165.7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" fillcolor="white [3201]" strokecolor="#099" strokeweight="2.25pt">
                <v:textbox style="mso-fit-shape-to-text:t">
                  <w:txbxContent>
                    <w:p w14:paraId="36DDE627" w14:textId="0C2D510F" w:rsidR="00850572" w:rsidRDefault="00850572" w:rsidP="00327DC4">
                      <w:pPr>
                        <w:spacing w:after="0"/>
                      </w:pPr>
                      <w:r w:rsidRPr="00327DC4">
                        <w:rPr>
                          <w:b/>
                        </w:rPr>
                        <w:t>TIP</w:t>
                      </w:r>
                      <w:r>
                        <w:t xml:space="preserve">: Take advantage of media interest in older adult issues to get the word out about your program. By reaching out to health reporter at local and provincial news agencies, we have had 3 video news clips, 2 write ups, &amp; 1 radio interview, resulting in incoming participants unconnected to any other seniors’ services. </w:t>
                      </w:r>
                    </w:p>
                  </w:txbxContent>
                </v:textbox>
                <w10:wrap type="square" anchorx="margin"/>
              </v:shape>
            </w:pict>
          </mc:Fallback>
        </mc:AlternateContent>
      </w:r>
      <w:r w:rsidR="008E0115" w:rsidRPr="00645C05">
        <w:t>Socially isolated seniors</w:t>
      </w:r>
      <w:r w:rsidR="004B1AE6" w:rsidRPr="00645C05">
        <w:t>,</w:t>
      </w:r>
      <w:r w:rsidR="008E0115" w:rsidRPr="00645C05">
        <w:t xml:space="preserve"> by definition</w:t>
      </w:r>
      <w:r w:rsidR="004B1AE6" w:rsidRPr="00645C05">
        <w:t>,</w:t>
      </w:r>
      <w:r w:rsidR="008E0115" w:rsidRPr="00645C05">
        <w:t xml:space="preserve"> are difficult to locate an</w:t>
      </w:r>
      <w:r w:rsidR="004B1AE6" w:rsidRPr="00645C05">
        <w:t xml:space="preserve">d require some </w:t>
      </w:r>
      <w:r w:rsidR="00AE7DC6" w:rsidRPr="00645C05">
        <w:t>extra work</w:t>
      </w:r>
      <w:r w:rsidR="004B1AE6" w:rsidRPr="00645C05">
        <w:t xml:space="preserve"> technique to reach them. </w:t>
      </w:r>
      <w:r w:rsidR="008E0115" w:rsidRPr="00645C05">
        <w:t>Overall,</w:t>
      </w:r>
      <w:r w:rsidR="00067308" w:rsidRPr="00645C05">
        <w:t xml:space="preserve"> we have found that many SCWWs are m</w:t>
      </w:r>
      <w:r w:rsidR="00524C92" w:rsidRPr="00645C05">
        <w:t xml:space="preserve">ost successful through organizations &amp; agencies that already have </w:t>
      </w:r>
      <w:r w:rsidR="00930A53" w:rsidRPr="00645C05">
        <w:t>some established seniors</w:t>
      </w:r>
      <w:r w:rsidR="00524C92" w:rsidRPr="00645C05">
        <w:t xml:space="preserve"> network/following; also featured programming on the facilitator organization web site; </w:t>
      </w:r>
      <w:r w:rsidR="00930A53" w:rsidRPr="00645C05">
        <w:t>also,</w:t>
      </w:r>
      <w:r w:rsidR="00524C92" w:rsidRPr="00645C05">
        <w:t xml:space="preserve"> through social media (Facebook; Twitter)</w:t>
      </w:r>
      <w:r w:rsidR="00A96182" w:rsidRPr="00645C05">
        <w:t xml:space="preserve">. </w:t>
      </w:r>
    </w:p>
    <w:p w14:paraId="190E631B" w14:textId="1C4144DB" w:rsidR="00F341C4" w:rsidRPr="00645C05" w:rsidRDefault="00093419" w:rsidP="008E0115">
      <w:r w:rsidRPr="00645C05">
        <w:t>The needs and challenges facing the seniors who may benefit from our program are best addressed by the entire community. These programs can run on the</w:t>
      </w:r>
      <w:r w:rsidR="00B1727A" w:rsidRPr="00645C05">
        <w:t>i</w:t>
      </w:r>
      <w:r w:rsidRPr="00645C05">
        <w:t>r own and grow</w:t>
      </w:r>
      <w:r w:rsidR="00F5289C" w:rsidRPr="00645C05">
        <w:t>,</w:t>
      </w:r>
      <w:r w:rsidRPr="00645C05">
        <w:t xml:space="preserve"> however this limits the reach and topics that they can offer. We encourage and embrace the chance to try and raise awareness of the complex issues</w:t>
      </w:r>
      <w:r w:rsidR="00F5289C" w:rsidRPr="00645C05">
        <w:t xml:space="preserve"> that</w:t>
      </w:r>
      <w:r w:rsidRPr="00645C05">
        <w:t xml:space="preserve"> surround social isolation of seniors, and to help SCWW staff better support their own participants. </w:t>
      </w:r>
      <w:r w:rsidR="008E0115" w:rsidRPr="00645C05">
        <w:t xml:space="preserve">Try to focus </w:t>
      </w:r>
      <w:r w:rsidR="006867FB" w:rsidRPr="00645C05">
        <w:t>recruitment on awareness building and c</w:t>
      </w:r>
      <w:r w:rsidR="008E0115" w:rsidRPr="00645C05">
        <w:t xml:space="preserve">ross-agency </w:t>
      </w:r>
      <w:r w:rsidR="00EB1E64" w:rsidRPr="00645C05">
        <w:t>referrals</w:t>
      </w:r>
      <w:r w:rsidR="00C62B72" w:rsidRPr="00645C05">
        <w:t>, as this is helpful for marketing purposes and identification of participants.</w:t>
      </w:r>
    </w:p>
    <w:p w14:paraId="3A4F7B94" w14:textId="40D3A871" w:rsidR="00F341C4" w:rsidRPr="00645C05" w:rsidRDefault="00F341C4" w:rsidP="008E0115">
      <w:r w:rsidRPr="00645C05">
        <w:t>Go where seniors gather</w:t>
      </w:r>
      <w:r w:rsidR="000058DE" w:rsidRPr="00645C05">
        <w:t xml:space="preserve"> and prepare to get to know your </w:t>
      </w:r>
      <w:r w:rsidR="00741BBF" w:rsidRPr="00645C05">
        <w:t>c</w:t>
      </w:r>
      <w:r w:rsidR="000058DE" w:rsidRPr="00645C05">
        <w:t>ommunity</w:t>
      </w:r>
      <w:r w:rsidR="00741BBF" w:rsidRPr="00645C05">
        <w:t xml:space="preserve">. What </w:t>
      </w:r>
      <w:r w:rsidR="008F53FD" w:rsidRPr="00645C05">
        <w:t>seniors’</w:t>
      </w:r>
      <w:r w:rsidR="00741BBF" w:rsidRPr="00645C05">
        <w:t xml:space="preserve"> information/wellness events should you attend, what food courts or mall walking groups, public spaces</w:t>
      </w:r>
      <w:r w:rsidR="00A12CEC" w:rsidRPr="00645C05">
        <w:t xml:space="preserve"> and services that seniors often access</w:t>
      </w:r>
      <w:r w:rsidR="00295DB6" w:rsidRPr="00645C05">
        <w:t>?</w:t>
      </w:r>
      <w:r w:rsidR="00A12CEC" w:rsidRPr="00645C05">
        <w:t xml:space="preserve"> While homebound seniors are less likely to be </w:t>
      </w:r>
      <w:r w:rsidR="001E71B9" w:rsidRPr="00645C05">
        <w:t>access these events, often the program may be appropriate for friends</w:t>
      </w:r>
      <w:r w:rsidR="0017454E" w:rsidRPr="00645C05">
        <w:t xml:space="preserve"> or </w:t>
      </w:r>
      <w:r w:rsidR="001E71B9" w:rsidRPr="00645C05">
        <w:t>family members</w:t>
      </w:r>
      <w:r w:rsidR="0017454E" w:rsidRPr="00645C05">
        <w:t xml:space="preserve"> of those who are attending. </w:t>
      </w:r>
      <w:r w:rsidR="00E37ED9" w:rsidRPr="00645C05">
        <w:t xml:space="preserve">Being able to </w:t>
      </w:r>
      <w:r w:rsidR="00A57EC6" w:rsidRPr="00645C05">
        <w:t>get promotional materials out through services that come into the homes of homebound seniors can be a great recruitment tool, including</w:t>
      </w:r>
      <w:r w:rsidR="00633420" w:rsidRPr="00645C05">
        <w:t xml:space="preserve"> sending material with Meals on Wheels, or with housekeeping services run through community organizations.</w:t>
      </w:r>
    </w:p>
    <w:p w14:paraId="3E30091E" w14:textId="1728C654" w:rsidR="001449F5" w:rsidRPr="00645C05" w:rsidRDefault="008E0115" w:rsidP="008E0115">
      <w:r w:rsidRPr="00645C05">
        <w:t>Establish strong relationships with organizations and associations that work with older people</w:t>
      </w:r>
      <w:r w:rsidR="000876F5" w:rsidRPr="00645C05">
        <w:t xml:space="preserve"> in your community, particularly those while an outreach component and/or see seniors who are at critical life events</w:t>
      </w:r>
      <w:r w:rsidRPr="00645C05">
        <w:t xml:space="preserve">. </w:t>
      </w:r>
      <w:r w:rsidR="00C62B72" w:rsidRPr="00645C05">
        <w:t xml:space="preserve">Be sure to meet representatives of organizations to explain the program as it is not always easy to grasp from the </w:t>
      </w:r>
      <w:r w:rsidR="006568E0" w:rsidRPr="00645C05">
        <w:t>name and</w:t>
      </w:r>
      <w:r w:rsidR="00C62B72" w:rsidRPr="00645C05">
        <w:t xml:space="preserve"> try and attend front line</w:t>
      </w:r>
      <w:r w:rsidR="004D0DC2" w:rsidRPr="00645C05">
        <w:t xml:space="preserve"> staff meetings to discuss the relevance </w:t>
      </w:r>
      <w:r w:rsidR="002E6741" w:rsidRPr="00645C05">
        <w:t xml:space="preserve">to their work and answer any questions they have. </w:t>
      </w:r>
    </w:p>
    <w:tbl>
      <w:tblPr>
        <w:tblStyle w:val="ListTable3-Accent6"/>
        <w:tblW w:w="0" w:type="auto"/>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ook w:val="04A0" w:firstRow="1" w:lastRow="0" w:firstColumn="1" w:lastColumn="0" w:noHBand="0" w:noVBand="1"/>
      </w:tblPr>
      <w:tblGrid>
        <w:gridCol w:w="4670"/>
        <w:gridCol w:w="4670"/>
      </w:tblGrid>
      <w:tr w:rsidR="00093419" w:rsidRPr="00645C05" w14:paraId="60CDB643" w14:textId="77777777" w:rsidTr="00FE58F0">
        <w:trPr>
          <w:cnfStyle w:val="100000000000" w:firstRow="1" w:lastRow="0" w:firstColumn="0" w:lastColumn="0" w:oddVBand="0" w:evenVBand="0" w:oddHBand="0" w:evenHBand="0" w:firstRowFirstColumn="0" w:firstRowLastColumn="0" w:lastRowFirstColumn="0" w:lastRowLastColumn="0"/>
          <w:trHeight w:val="218"/>
        </w:trPr>
        <w:tc>
          <w:tcPr>
            <w:cnfStyle w:val="001000000100" w:firstRow="0" w:lastRow="0" w:firstColumn="1" w:lastColumn="0" w:oddVBand="0" w:evenVBand="0" w:oddHBand="0" w:evenHBand="0" w:firstRowFirstColumn="1" w:firstRowLastColumn="0" w:lastRowFirstColumn="0" w:lastRowLastColumn="0"/>
            <w:tcW w:w="4670" w:type="dxa"/>
            <w:tcBorders>
              <w:bottom w:val="none" w:sz="0" w:space="0" w:color="auto"/>
              <w:right w:val="none" w:sz="0" w:space="0" w:color="auto"/>
            </w:tcBorders>
            <w:shd w:val="clear" w:color="auto" w:fill="009999"/>
          </w:tcPr>
          <w:p w14:paraId="19158D91" w14:textId="77777777" w:rsidR="00093419" w:rsidRPr="00645C05" w:rsidRDefault="00093419" w:rsidP="00597284">
            <w:pPr>
              <w:jc w:val="center"/>
            </w:pPr>
            <w:r w:rsidRPr="00645C05">
              <w:t>Awareness</w:t>
            </w:r>
          </w:p>
        </w:tc>
        <w:tc>
          <w:tcPr>
            <w:tcW w:w="4670" w:type="dxa"/>
            <w:shd w:val="clear" w:color="auto" w:fill="009999"/>
          </w:tcPr>
          <w:p w14:paraId="6AE4A653" w14:textId="77777777" w:rsidR="00093419" w:rsidRPr="00645C05" w:rsidRDefault="00093419" w:rsidP="00597284">
            <w:pPr>
              <w:jc w:val="center"/>
              <w:cnfStyle w:val="100000000000" w:firstRow="1" w:lastRow="0" w:firstColumn="0" w:lastColumn="0" w:oddVBand="0" w:evenVBand="0" w:oddHBand="0" w:evenHBand="0" w:firstRowFirstColumn="0" w:firstRowLastColumn="0" w:lastRowFirstColumn="0" w:lastRowLastColumn="0"/>
            </w:pPr>
            <w:r w:rsidRPr="00645C05">
              <w:t>Referrals</w:t>
            </w:r>
          </w:p>
        </w:tc>
      </w:tr>
      <w:tr w:rsidR="00093419" w:rsidRPr="00645C05" w14:paraId="29FE9F5F" w14:textId="77777777" w:rsidTr="00FE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Borders>
              <w:top w:val="none" w:sz="0" w:space="0" w:color="auto"/>
              <w:bottom w:val="none" w:sz="0" w:space="0" w:color="auto"/>
              <w:right w:val="none" w:sz="0" w:space="0" w:color="auto"/>
            </w:tcBorders>
          </w:tcPr>
          <w:p w14:paraId="4ED608C6" w14:textId="52DBE356" w:rsidR="00093419" w:rsidRPr="00645C05" w:rsidRDefault="00093419" w:rsidP="00597284">
            <w:pPr>
              <w:rPr>
                <w:b w:val="0"/>
              </w:rPr>
            </w:pPr>
            <w:r w:rsidRPr="00645C05">
              <w:rPr>
                <w:b w:val="0"/>
              </w:rPr>
              <w:t>Senior</w:t>
            </w:r>
            <w:r w:rsidR="006E4758" w:rsidRPr="00645C05">
              <w:rPr>
                <w:b w:val="0"/>
              </w:rPr>
              <w:t>s’</w:t>
            </w:r>
            <w:r w:rsidRPr="00645C05">
              <w:rPr>
                <w:b w:val="0"/>
              </w:rPr>
              <w:t xml:space="preserve"> Centres</w:t>
            </w:r>
          </w:p>
        </w:tc>
        <w:tc>
          <w:tcPr>
            <w:tcW w:w="4670" w:type="dxa"/>
            <w:tcBorders>
              <w:top w:val="none" w:sz="0" w:space="0" w:color="auto"/>
              <w:bottom w:val="none" w:sz="0" w:space="0" w:color="auto"/>
            </w:tcBorders>
          </w:tcPr>
          <w:p w14:paraId="041B6502" w14:textId="742DC5C0" w:rsidR="00093419" w:rsidRPr="00645C05" w:rsidRDefault="006E4758" w:rsidP="00597284">
            <w:pPr>
              <w:cnfStyle w:val="000000100000" w:firstRow="0" w:lastRow="0" w:firstColumn="0" w:lastColumn="0" w:oddVBand="0" w:evenVBand="0" w:oddHBand="1" w:evenHBand="0" w:firstRowFirstColumn="0" w:firstRowLastColumn="0" w:lastRowFirstColumn="0" w:lastRowLastColumn="0"/>
            </w:pPr>
            <w:r w:rsidRPr="00645C05">
              <w:rPr>
                <w:rStyle w:val="Emphasis"/>
                <w:i w:val="0"/>
              </w:rPr>
              <w:t xml:space="preserve">Geriatric </w:t>
            </w:r>
            <w:r w:rsidR="00093419" w:rsidRPr="00645C05">
              <w:rPr>
                <w:rStyle w:val="Emphasis"/>
                <w:i w:val="0"/>
              </w:rPr>
              <w:t>Recreational Therapists</w:t>
            </w:r>
          </w:p>
        </w:tc>
      </w:tr>
      <w:tr w:rsidR="00093419" w:rsidRPr="00645C05" w14:paraId="0F80C15C" w14:textId="77777777" w:rsidTr="00FE58F0">
        <w:tc>
          <w:tcPr>
            <w:cnfStyle w:val="001000000000" w:firstRow="0" w:lastRow="0" w:firstColumn="1" w:lastColumn="0" w:oddVBand="0" w:evenVBand="0" w:oddHBand="0" w:evenHBand="0" w:firstRowFirstColumn="0" w:firstRowLastColumn="0" w:lastRowFirstColumn="0" w:lastRowLastColumn="0"/>
            <w:tcW w:w="4670" w:type="dxa"/>
            <w:tcBorders>
              <w:right w:val="none" w:sz="0" w:space="0" w:color="auto"/>
            </w:tcBorders>
          </w:tcPr>
          <w:p w14:paraId="2834C858" w14:textId="77777777" w:rsidR="00093419" w:rsidRPr="00645C05" w:rsidRDefault="00093419" w:rsidP="00597284">
            <w:pPr>
              <w:rPr>
                <w:b w:val="0"/>
              </w:rPr>
            </w:pPr>
            <w:r w:rsidRPr="00645C05">
              <w:rPr>
                <w:b w:val="0"/>
              </w:rPr>
              <w:t>Community Leagues</w:t>
            </w:r>
          </w:p>
        </w:tc>
        <w:tc>
          <w:tcPr>
            <w:tcW w:w="4670" w:type="dxa"/>
          </w:tcPr>
          <w:p w14:paraId="0BF6A0BA" w14:textId="5B33D330" w:rsidR="00093419" w:rsidRPr="00645C05" w:rsidRDefault="00C95528" w:rsidP="00597284">
            <w:pPr>
              <w:cnfStyle w:val="000000000000" w:firstRow="0" w:lastRow="0" w:firstColumn="0" w:lastColumn="0" w:oddVBand="0" w:evenVBand="0" w:oddHBand="0" w:evenHBand="0" w:firstRowFirstColumn="0" w:firstRowLastColumn="0" w:lastRowFirstColumn="0" w:lastRowLastColumn="0"/>
            </w:pPr>
            <w:r w:rsidRPr="00645C05">
              <w:t>Family and Community Support Services</w:t>
            </w:r>
          </w:p>
        </w:tc>
      </w:tr>
      <w:tr w:rsidR="00093419" w:rsidRPr="00645C05" w14:paraId="4865F190" w14:textId="77777777" w:rsidTr="00FE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Borders>
              <w:top w:val="none" w:sz="0" w:space="0" w:color="auto"/>
              <w:bottom w:val="none" w:sz="0" w:space="0" w:color="auto"/>
              <w:right w:val="none" w:sz="0" w:space="0" w:color="auto"/>
            </w:tcBorders>
          </w:tcPr>
          <w:p w14:paraId="5986AC54" w14:textId="77777777" w:rsidR="00093419" w:rsidRPr="00645C05" w:rsidRDefault="00093419" w:rsidP="00597284">
            <w:pPr>
              <w:rPr>
                <w:b w:val="0"/>
              </w:rPr>
            </w:pPr>
            <w:r w:rsidRPr="00645C05">
              <w:rPr>
                <w:b w:val="0"/>
              </w:rPr>
              <w:t>Volunteer Driving Organizations</w:t>
            </w:r>
          </w:p>
        </w:tc>
        <w:tc>
          <w:tcPr>
            <w:tcW w:w="4670" w:type="dxa"/>
            <w:tcBorders>
              <w:top w:val="none" w:sz="0" w:space="0" w:color="auto"/>
              <w:bottom w:val="none" w:sz="0" w:space="0" w:color="auto"/>
            </w:tcBorders>
          </w:tcPr>
          <w:p w14:paraId="1E8DFE6A" w14:textId="0780DE12" w:rsidR="00093419" w:rsidRPr="00645C05" w:rsidRDefault="00093419" w:rsidP="00597284">
            <w:pPr>
              <w:cnfStyle w:val="000000100000" w:firstRow="0" w:lastRow="0" w:firstColumn="0" w:lastColumn="0" w:oddVBand="0" w:evenVBand="0" w:oddHBand="1" w:evenHBand="0" w:firstRowFirstColumn="0" w:firstRowLastColumn="0" w:lastRowFirstColumn="0" w:lastRowLastColumn="0"/>
            </w:pPr>
            <w:r w:rsidRPr="00645C05">
              <w:rPr>
                <w:rStyle w:val="Emphasis"/>
                <w:i w:val="0"/>
              </w:rPr>
              <w:t xml:space="preserve">Home Care </w:t>
            </w:r>
            <w:r w:rsidR="006E4758" w:rsidRPr="00645C05">
              <w:rPr>
                <w:rStyle w:val="Emphasis"/>
                <w:i w:val="0"/>
              </w:rPr>
              <w:t>Workers</w:t>
            </w:r>
          </w:p>
        </w:tc>
      </w:tr>
      <w:tr w:rsidR="00093419" w:rsidRPr="00645C05" w14:paraId="2A95A1EC" w14:textId="77777777" w:rsidTr="00FE58F0">
        <w:tc>
          <w:tcPr>
            <w:cnfStyle w:val="001000000000" w:firstRow="0" w:lastRow="0" w:firstColumn="1" w:lastColumn="0" w:oddVBand="0" w:evenVBand="0" w:oddHBand="0" w:evenHBand="0" w:firstRowFirstColumn="0" w:firstRowLastColumn="0" w:lastRowFirstColumn="0" w:lastRowLastColumn="0"/>
            <w:tcW w:w="4670" w:type="dxa"/>
            <w:tcBorders>
              <w:right w:val="none" w:sz="0" w:space="0" w:color="auto"/>
            </w:tcBorders>
          </w:tcPr>
          <w:p w14:paraId="09F0FEFA" w14:textId="08B546D6" w:rsidR="00093419" w:rsidRPr="00645C05" w:rsidRDefault="00093419" w:rsidP="00597284">
            <w:pPr>
              <w:rPr>
                <w:b w:val="0"/>
              </w:rPr>
            </w:pPr>
            <w:r w:rsidRPr="00645C05">
              <w:rPr>
                <w:rStyle w:val="Emphasis"/>
                <w:b w:val="0"/>
                <w:i w:val="0"/>
              </w:rPr>
              <w:t>Meals on Wheels</w:t>
            </w:r>
            <w:r w:rsidR="006E4758" w:rsidRPr="00645C05">
              <w:rPr>
                <w:rStyle w:val="Emphasis"/>
                <w:b w:val="0"/>
                <w:i w:val="0"/>
              </w:rPr>
              <w:t>/Food Services for Seniors</w:t>
            </w:r>
          </w:p>
        </w:tc>
        <w:tc>
          <w:tcPr>
            <w:tcW w:w="4670" w:type="dxa"/>
          </w:tcPr>
          <w:p w14:paraId="7D72723E" w14:textId="7252656C" w:rsidR="00093419" w:rsidRPr="00645C05" w:rsidRDefault="00093419" w:rsidP="00597284">
            <w:pPr>
              <w:cnfStyle w:val="000000000000" w:firstRow="0" w:lastRow="0" w:firstColumn="0" w:lastColumn="0" w:oddVBand="0" w:evenVBand="0" w:oddHBand="0" w:evenHBand="0" w:firstRowFirstColumn="0" w:firstRowLastColumn="0" w:lastRowFirstColumn="0" w:lastRowLastColumn="0"/>
            </w:pPr>
            <w:r w:rsidRPr="00645C05">
              <w:rPr>
                <w:rStyle w:val="Emphasis"/>
                <w:i w:val="0"/>
              </w:rPr>
              <w:t>Primary Care Network</w:t>
            </w:r>
            <w:r w:rsidR="006E4758" w:rsidRPr="00645C05">
              <w:rPr>
                <w:rStyle w:val="Emphasis"/>
                <w:i w:val="0"/>
              </w:rPr>
              <w:t>s/Doctors’ Offices</w:t>
            </w:r>
          </w:p>
        </w:tc>
      </w:tr>
      <w:tr w:rsidR="00093419" w:rsidRPr="00645C05" w14:paraId="11C67057" w14:textId="77777777" w:rsidTr="00FE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Borders>
              <w:top w:val="none" w:sz="0" w:space="0" w:color="auto"/>
              <w:bottom w:val="none" w:sz="0" w:space="0" w:color="auto"/>
              <w:right w:val="none" w:sz="0" w:space="0" w:color="auto"/>
            </w:tcBorders>
          </w:tcPr>
          <w:p w14:paraId="497195B4" w14:textId="1689DA06" w:rsidR="00093419" w:rsidRPr="00645C05" w:rsidRDefault="00E84767" w:rsidP="00597284">
            <w:pPr>
              <w:rPr>
                <w:b w:val="0"/>
              </w:rPr>
            </w:pPr>
            <w:r w:rsidRPr="00645C05">
              <w:rPr>
                <w:b w:val="0"/>
              </w:rPr>
              <w:t xml:space="preserve">Public </w:t>
            </w:r>
            <w:r w:rsidR="00C95528" w:rsidRPr="00645C05">
              <w:rPr>
                <w:b w:val="0"/>
              </w:rPr>
              <w:t>Libraries</w:t>
            </w:r>
          </w:p>
        </w:tc>
        <w:tc>
          <w:tcPr>
            <w:tcW w:w="4670" w:type="dxa"/>
            <w:tcBorders>
              <w:top w:val="none" w:sz="0" w:space="0" w:color="auto"/>
              <w:bottom w:val="none" w:sz="0" w:space="0" w:color="auto"/>
            </w:tcBorders>
          </w:tcPr>
          <w:p w14:paraId="2588F25C" w14:textId="794EB199" w:rsidR="00093419" w:rsidRPr="00645C05" w:rsidRDefault="006E4758" w:rsidP="00597284">
            <w:pPr>
              <w:cnfStyle w:val="000000100000" w:firstRow="0" w:lastRow="0" w:firstColumn="0" w:lastColumn="0" w:oddVBand="0" w:evenVBand="0" w:oddHBand="1" w:evenHBand="0" w:firstRowFirstColumn="0" w:firstRowLastColumn="0" w:lastRowFirstColumn="0" w:lastRowLastColumn="0"/>
            </w:pPr>
            <w:r w:rsidRPr="00645C05">
              <w:t>Rehabilitation</w:t>
            </w:r>
            <w:r w:rsidR="00093419" w:rsidRPr="00645C05">
              <w:t xml:space="preserve"> Occupational Therapists</w:t>
            </w:r>
          </w:p>
        </w:tc>
      </w:tr>
      <w:tr w:rsidR="00093419" w:rsidRPr="00645C05" w14:paraId="669267A4" w14:textId="77777777" w:rsidTr="00C66041">
        <w:tc>
          <w:tcPr>
            <w:cnfStyle w:val="001000000000" w:firstRow="0" w:lastRow="0" w:firstColumn="1" w:lastColumn="0" w:oddVBand="0" w:evenVBand="0" w:oddHBand="0" w:evenHBand="0" w:firstRowFirstColumn="0" w:firstRowLastColumn="0" w:lastRowFirstColumn="0" w:lastRowLastColumn="0"/>
            <w:tcW w:w="4670" w:type="dxa"/>
            <w:tcBorders>
              <w:bottom w:val="single" w:sz="8" w:space="0" w:color="009999"/>
              <w:right w:val="none" w:sz="0" w:space="0" w:color="auto"/>
            </w:tcBorders>
          </w:tcPr>
          <w:p w14:paraId="04D086EF" w14:textId="3F6B7FCD" w:rsidR="00093419" w:rsidRPr="00645C05" w:rsidRDefault="002A7390" w:rsidP="00597284">
            <w:pPr>
              <w:rPr>
                <w:b w:val="0"/>
              </w:rPr>
            </w:pPr>
            <w:r w:rsidRPr="00645C05">
              <w:rPr>
                <w:b w:val="0"/>
              </w:rPr>
              <w:t>Places of Worship (Churches, Temples, Mosques, Synagogues etc.)</w:t>
            </w:r>
          </w:p>
        </w:tc>
        <w:tc>
          <w:tcPr>
            <w:tcW w:w="4670" w:type="dxa"/>
            <w:tcBorders>
              <w:bottom w:val="single" w:sz="8" w:space="0" w:color="009999"/>
            </w:tcBorders>
          </w:tcPr>
          <w:p w14:paraId="4ED543AF" w14:textId="0AE0FE48" w:rsidR="00093419" w:rsidRPr="00645C05" w:rsidRDefault="006E4758" w:rsidP="00597284">
            <w:pPr>
              <w:cnfStyle w:val="000000000000" w:firstRow="0" w:lastRow="0" w:firstColumn="0" w:lastColumn="0" w:oddVBand="0" w:evenVBand="0" w:oddHBand="0" w:evenHBand="0" w:firstRowFirstColumn="0" w:firstRowLastColumn="0" w:lastRowFirstColumn="0" w:lastRowLastColumn="0"/>
            </w:pPr>
            <w:r w:rsidRPr="00645C05">
              <w:t xml:space="preserve">Seniors </w:t>
            </w:r>
            <w:r w:rsidR="00093419" w:rsidRPr="00645C05">
              <w:t>Outreach Workers</w:t>
            </w:r>
          </w:p>
        </w:tc>
      </w:tr>
      <w:tr w:rsidR="00C66041" w:rsidRPr="00645C05" w14:paraId="0804B333" w14:textId="77777777" w:rsidTr="00C66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9999"/>
              <w:bottom w:val="single" w:sz="8" w:space="0" w:color="009999"/>
            </w:tcBorders>
          </w:tcPr>
          <w:p w14:paraId="6C0F73A2" w14:textId="600539DC" w:rsidR="00C66041" w:rsidRPr="00645C05" w:rsidRDefault="008F4813" w:rsidP="00597284">
            <w:pPr>
              <w:rPr>
                <w:b w:val="0"/>
              </w:rPr>
            </w:pPr>
            <w:r w:rsidRPr="00645C05">
              <w:rPr>
                <w:b w:val="0"/>
              </w:rPr>
              <w:t>Seniors Directories</w:t>
            </w:r>
            <w:r w:rsidR="00055FD7" w:rsidRPr="00645C05">
              <w:rPr>
                <w:b w:val="0"/>
              </w:rPr>
              <w:t xml:space="preserve"> of Services</w:t>
            </w:r>
            <w:r w:rsidR="005A41A0" w:rsidRPr="00645C05">
              <w:rPr>
                <w:b w:val="0"/>
              </w:rPr>
              <w:t xml:space="preserve"> (</w:t>
            </w:r>
            <w:r w:rsidR="001E1B1F" w:rsidRPr="00645C05">
              <w:rPr>
                <w:b w:val="0"/>
              </w:rPr>
              <w:t>p</w:t>
            </w:r>
            <w:r w:rsidR="005A41A0" w:rsidRPr="00645C05">
              <w:rPr>
                <w:b w:val="0"/>
              </w:rPr>
              <w:t>rinted, web and telephone based)</w:t>
            </w:r>
          </w:p>
        </w:tc>
        <w:tc>
          <w:tcPr>
            <w:tcW w:w="4670" w:type="dxa"/>
            <w:tcBorders>
              <w:top w:val="single" w:sz="8" w:space="0" w:color="009999"/>
              <w:bottom w:val="single" w:sz="8" w:space="0" w:color="009999"/>
            </w:tcBorders>
          </w:tcPr>
          <w:p w14:paraId="27D3EBAA" w14:textId="52FFC066" w:rsidR="00C66041" w:rsidRPr="00645C05" w:rsidRDefault="00C66041" w:rsidP="00597284">
            <w:pPr>
              <w:cnfStyle w:val="000000100000" w:firstRow="0" w:lastRow="0" w:firstColumn="0" w:lastColumn="0" w:oddVBand="0" w:evenVBand="0" w:oddHBand="1" w:evenHBand="0" w:firstRowFirstColumn="0" w:firstRowLastColumn="0" w:lastRowFirstColumn="0" w:lastRowLastColumn="0"/>
            </w:pPr>
            <w:r w:rsidRPr="00645C05">
              <w:t>Hospital Discharge Staff</w:t>
            </w:r>
          </w:p>
        </w:tc>
      </w:tr>
    </w:tbl>
    <w:p w14:paraId="3BE4B687" w14:textId="5674D52C" w:rsidR="00093419" w:rsidRPr="00645C05" w:rsidRDefault="00C95528" w:rsidP="008E0115">
      <w:pPr>
        <w:rPr>
          <w:sz w:val="4"/>
          <w:szCs w:val="4"/>
        </w:rPr>
      </w:pPr>
      <w:r w:rsidRPr="00645C05">
        <w:rPr>
          <w:b/>
          <w:lang w:eastAsia="en-CA"/>
        </w:rPr>
        <mc:AlternateContent>
          <mc:Choice Requires="wps">
            <w:drawing>
              <wp:anchor distT="45720" distB="45720" distL="114300" distR="114300" simplePos="0" relativeHeight="251778048" behindDoc="0" locked="0" layoutInCell="1" allowOverlap="1" wp14:anchorId="7C6214DA" wp14:editId="5A3EB743">
                <wp:simplePos x="0" y="0"/>
                <wp:positionH relativeFrom="margin">
                  <wp:align>right</wp:align>
                </wp:positionH>
                <wp:positionV relativeFrom="paragraph">
                  <wp:posOffset>122555</wp:posOffset>
                </wp:positionV>
                <wp:extent cx="5924550" cy="1404620"/>
                <wp:effectExtent l="19050" t="19050" r="19050" b="20955"/>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ln w="28575">
                          <a:solidFill>
                            <a:srgbClr val="009999"/>
                          </a:solidFill>
                          <a:headEnd/>
                          <a:tailEnd/>
                        </a:ln>
                      </wps:spPr>
                      <wps:style>
                        <a:lnRef idx="2">
                          <a:schemeClr val="accent5"/>
                        </a:lnRef>
                        <a:fillRef idx="1">
                          <a:schemeClr val="lt1"/>
                        </a:fillRef>
                        <a:effectRef idx="0">
                          <a:schemeClr val="accent5"/>
                        </a:effectRef>
                        <a:fontRef idx="minor">
                          <a:schemeClr val="dk1"/>
                        </a:fontRef>
                      </wps:style>
                      <wps:txbx>
                        <w:txbxContent>
                          <w:p w14:paraId="24F78107" w14:textId="1B57FC1D" w:rsidR="00850572" w:rsidRDefault="00850572" w:rsidP="00093419">
                            <w:pPr>
                              <w:spacing w:after="0"/>
                            </w:pPr>
                            <w:r w:rsidRPr="00D36308">
                              <w:rPr>
                                <w:b/>
                              </w:rPr>
                              <w:t>TIP</w:t>
                            </w:r>
                            <w:r>
                              <w:t>: Prepare printed materials to be provided to and distributed by referral partners. Oftentimes these individuals are including this information during a visit where multiple topics/resources are being discussed and providers may have trouble recalling all details provided to them early. Examples of versions we used and refined are given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214DA" id="_x0000_s1040" type="#_x0000_t202" style="position:absolute;margin-left:415.3pt;margin-top:9.65pt;width:466.5pt;height:110.6pt;z-index:2517780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" fillcolor="white [3201]" strokecolor="#099" strokeweight="2.25pt">
                <v:textbox style="mso-fit-shape-to-text:t">
                  <w:txbxContent>
                    <w:p w14:paraId="24F78107" w14:textId="1B57FC1D" w:rsidR="00850572" w:rsidRDefault="00850572" w:rsidP="00093419">
                      <w:pPr>
                        <w:spacing w:after="0"/>
                      </w:pPr>
                      <w:r w:rsidRPr="00D36308">
                        <w:rPr>
                          <w:b/>
                        </w:rPr>
                        <w:t>TIP</w:t>
                      </w:r>
                      <w:r>
                        <w:t>: Prepare printed materials to be provided to and distributed by referral partners. Oftentimes these individuals are including this information during a visit where multiple topics/resources are being discussed and providers may have trouble recalling all details provided to them early. Examples of versions we used and refined are given below.</w:t>
                      </w:r>
                    </w:p>
                  </w:txbxContent>
                </v:textbox>
                <w10:wrap type="square" anchorx="margin"/>
              </v:shape>
            </w:pict>
          </mc:Fallback>
        </mc:AlternateContent>
      </w:r>
    </w:p>
    <w:p w14:paraId="7B70F9AB" w14:textId="7E53FC89" w:rsidR="006568E0" w:rsidRPr="00645C05" w:rsidRDefault="006568E0" w:rsidP="00D911C9">
      <w:pPr>
        <w:spacing w:after="0"/>
      </w:pPr>
      <w:r w:rsidRPr="00645C05">
        <w:rPr>
          <w:b/>
        </w:rPr>
        <w:t>Version 1</w:t>
      </w:r>
      <w:r w:rsidRPr="00645C05">
        <w:t xml:space="preserve">: </w:t>
      </w:r>
      <w:r w:rsidR="00E51CAB" w:rsidRPr="00645C05">
        <w:t>Postcard, t</w:t>
      </w:r>
      <w:r w:rsidRPr="00645C05">
        <w:t>oo little information to be useful by potential participant, providers unable to explain and give detail</w:t>
      </w:r>
      <w:r w:rsidR="000D4E14" w:rsidRPr="00645C05">
        <w:t>s about the type of topics provided and not visually interesting enough to encourage participant action.</w:t>
      </w:r>
    </w:p>
    <w:p w14:paraId="082CCDA9" w14:textId="009E7808" w:rsidR="006568E0" w:rsidRPr="00645C05" w:rsidRDefault="00E51CAB" w:rsidP="008E0115">
      <w:r w:rsidRPr="00645C05">
        <w:rPr>
          <w:lang w:eastAsia="en-CA"/>
        </w:rPr>
        <w:drawing>
          <wp:inline distT="0" distB="0" distL="0" distR="0" wp14:anchorId="75B9B205" wp14:editId="330963D3">
            <wp:extent cx="5943600" cy="19716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344C126D" w14:textId="10061EBD" w:rsidR="00DA7E40" w:rsidRPr="00645C05" w:rsidRDefault="006568E0" w:rsidP="00D911C9">
      <w:pPr>
        <w:spacing w:before="240" w:after="0"/>
        <w:rPr>
          <w:rStyle w:val="Heading3Char"/>
          <w:b/>
          <w:color w:val="auto"/>
          <w:sz w:val="28"/>
          <w:szCs w:val="26"/>
        </w:rPr>
      </w:pPr>
      <w:r w:rsidRPr="00645C05">
        <w:rPr>
          <w:b/>
        </w:rPr>
        <w:t>Version 2</w:t>
      </w:r>
      <w:r w:rsidRPr="00645C05">
        <w:t xml:space="preserve">: Still </w:t>
      </w:r>
      <w:r w:rsidR="00CE7C7A" w:rsidRPr="00645C05">
        <w:t xml:space="preserve">short, </w:t>
      </w:r>
      <w:r w:rsidRPr="00645C05">
        <w:t>single page (double sided), provided to providers in tear off pads – a format they were familiar with</w:t>
      </w:r>
      <w:r w:rsidR="00CE7C7A" w:rsidRPr="00645C05">
        <w:t>, listed examples and visual diagram of how the program worked.</w:t>
      </w:r>
      <w:r w:rsidR="00D911C9" w:rsidRPr="00645C05">
        <w:t xml:space="preserve"> </w:t>
      </w:r>
      <w:r w:rsidR="00D911C9" w:rsidRPr="00645C05">
        <w:rPr>
          <w:lang w:eastAsia="en-CA"/>
        </w:rPr>
        <w:drawing>
          <wp:inline distT="0" distB="0" distL="0" distR="0" wp14:anchorId="21C7308D" wp14:editId="0A47715E">
            <wp:extent cx="5934075" cy="383857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bookmarkStart w:id="24" w:name="_3.4_Community_Engagement/Community"/>
      <w:bookmarkEnd w:id="24"/>
    </w:p>
    <w:p w14:paraId="50C7088A" w14:textId="31D34477" w:rsidR="00397E01" w:rsidRPr="00645C05" w:rsidRDefault="003D4A53" w:rsidP="00A85C11">
      <w:pPr>
        <w:pStyle w:val="Heading2"/>
        <w:rPr>
          <w:color w:val="auto"/>
          <w:sz w:val="28"/>
        </w:rPr>
      </w:pPr>
      <w:bookmarkStart w:id="25" w:name="_Toc518635532"/>
      <w:bookmarkStart w:id="26" w:name="_Toc42861095"/>
      <w:r w:rsidRPr="00645C05">
        <w:rPr>
          <w:sz w:val="28"/>
          <w:lang w:eastAsia="en-CA"/>
        </w:rPr>
        <mc:AlternateContent>
          <mc:Choice Requires="wps">
            <w:drawing>
              <wp:anchor distT="45720" distB="45720" distL="114300" distR="114300" simplePos="0" relativeHeight="251780096" behindDoc="0" locked="0" layoutInCell="1" allowOverlap="1" wp14:anchorId="35CE43EB" wp14:editId="71D4E336">
                <wp:simplePos x="0" y="0"/>
                <wp:positionH relativeFrom="margin">
                  <wp:align>left</wp:align>
                </wp:positionH>
                <wp:positionV relativeFrom="paragraph">
                  <wp:posOffset>262890</wp:posOffset>
                </wp:positionV>
                <wp:extent cx="2276475" cy="6667500"/>
                <wp:effectExtent l="0" t="0" r="9525" b="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667500"/>
                        </a:xfrm>
                        <a:prstGeom prst="rect">
                          <a:avLst/>
                        </a:prstGeom>
                        <a:solidFill>
                          <a:srgbClr val="FFFFFF"/>
                        </a:solidFill>
                        <a:ln w="9525">
                          <a:noFill/>
                          <a:miter lim="800000"/>
                          <a:headEnd/>
                          <a:tailEnd/>
                        </a:ln>
                      </wps:spPr>
                      <wps:txbx>
                        <w:txbxContent>
                          <w:tbl>
                            <w:tblPr>
                              <w:tblStyle w:val="GridTable6Colorful-Accent4"/>
                              <w:tblW w:w="0" w:type="auto"/>
                              <w:tblLook w:val="04A0" w:firstRow="1" w:lastRow="0" w:firstColumn="1" w:lastColumn="0" w:noHBand="0" w:noVBand="1"/>
                            </w:tblPr>
                            <w:tblGrid>
                              <w:gridCol w:w="3256"/>
                            </w:tblGrid>
                            <w:tr w:rsidR="00850572" w:rsidRPr="00414BFE" w14:paraId="0662D2C9" w14:textId="77777777" w:rsidTr="003D4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0E1C5D" w14:textId="77777777" w:rsidR="00850572" w:rsidRPr="00414BFE" w:rsidRDefault="00850572" w:rsidP="00414BFE">
                                  <w:pPr>
                                    <w:rPr>
                                      <w:b w:val="0"/>
                                      <w:i/>
                                      <w:color w:val="auto"/>
                                    </w:rPr>
                                  </w:pPr>
                                  <w:r w:rsidRPr="00414BFE">
                                    <w:rPr>
                                      <w:rFonts w:ascii="Calibri" w:hAnsi="Calibri"/>
                                      <w:b w:val="0"/>
                                      <w:i/>
                                      <w:color w:val="auto"/>
                                    </w:rPr>
                                    <w:t>Alberta Health Services</w:t>
                                  </w:r>
                                </w:p>
                              </w:tc>
                            </w:tr>
                            <w:tr w:rsidR="00850572" w:rsidRPr="00414BFE" w14:paraId="7D583056"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83D28F0" w14:textId="77777777" w:rsidR="00850572" w:rsidRPr="00414BFE" w:rsidRDefault="00850572" w:rsidP="00414BFE">
                                  <w:pPr>
                                    <w:rPr>
                                      <w:b w:val="0"/>
                                      <w:i/>
                                      <w:color w:val="auto"/>
                                    </w:rPr>
                                  </w:pPr>
                                  <w:r w:rsidRPr="00414BFE">
                                    <w:rPr>
                                      <w:rFonts w:ascii="Calibri" w:hAnsi="Calibri"/>
                                      <w:b w:val="0"/>
                                      <w:i/>
                                      <w:iCs/>
                                      <w:color w:val="auto"/>
                                    </w:rPr>
                                    <w:t>Alberta Motor Association</w:t>
                                  </w:r>
                                </w:p>
                              </w:tc>
                            </w:tr>
                            <w:tr w:rsidR="00850572" w:rsidRPr="00414BFE" w14:paraId="21CB03D1"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B435970" w14:textId="77777777" w:rsidR="00850572" w:rsidRPr="00414BFE" w:rsidRDefault="00850572" w:rsidP="00414BFE">
                                  <w:pPr>
                                    <w:rPr>
                                      <w:b w:val="0"/>
                                      <w:i/>
                                      <w:color w:val="auto"/>
                                    </w:rPr>
                                  </w:pPr>
                                  <w:r w:rsidRPr="00414BFE">
                                    <w:rPr>
                                      <w:rFonts w:ascii="Calibri" w:hAnsi="Calibri"/>
                                      <w:b w:val="0"/>
                                      <w:i/>
                                      <w:color w:val="auto"/>
                                    </w:rPr>
                                    <w:t>Alberta's Seniors Advocate</w:t>
                                  </w:r>
                                </w:p>
                              </w:tc>
                            </w:tr>
                            <w:tr w:rsidR="00850572" w:rsidRPr="00414BFE" w14:paraId="2CC466F1"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45E3282" w14:textId="77777777" w:rsidR="00850572" w:rsidRPr="00414BFE" w:rsidRDefault="00850572" w:rsidP="00414BFE">
                                  <w:pPr>
                                    <w:rPr>
                                      <w:b w:val="0"/>
                                      <w:i/>
                                      <w:color w:val="auto"/>
                                    </w:rPr>
                                  </w:pPr>
                                  <w:r w:rsidRPr="00414BFE">
                                    <w:rPr>
                                      <w:rFonts w:ascii="Calibri" w:hAnsi="Calibri"/>
                                      <w:b w:val="0"/>
                                      <w:i/>
                                      <w:color w:val="auto"/>
                                    </w:rPr>
                                    <w:t>Alzheimer Society</w:t>
                                  </w:r>
                                </w:p>
                              </w:tc>
                            </w:tr>
                            <w:tr w:rsidR="00850572" w:rsidRPr="00414BFE" w14:paraId="7C09AD6D"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05ADEA7F" w14:textId="77777777" w:rsidR="00850572" w:rsidRPr="00414BFE" w:rsidRDefault="00850572" w:rsidP="00414BFE">
                                  <w:pPr>
                                    <w:rPr>
                                      <w:b w:val="0"/>
                                      <w:i/>
                                      <w:color w:val="auto"/>
                                    </w:rPr>
                                  </w:pPr>
                                  <w:r w:rsidRPr="00414BFE">
                                    <w:rPr>
                                      <w:rFonts w:ascii="Calibri" w:hAnsi="Calibri"/>
                                      <w:b w:val="0"/>
                                      <w:i/>
                                      <w:color w:val="auto"/>
                                    </w:rPr>
                                    <w:t>Arthritis Society</w:t>
                                  </w:r>
                                </w:p>
                              </w:tc>
                            </w:tr>
                            <w:tr w:rsidR="00850572" w:rsidRPr="00414BFE" w14:paraId="6830FDE8"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A4F1DA5" w14:textId="77777777" w:rsidR="00850572" w:rsidRPr="00414BFE" w:rsidRDefault="00850572" w:rsidP="00414BFE">
                                  <w:pPr>
                                    <w:rPr>
                                      <w:b w:val="0"/>
                                      <w:i/>
                                      <w:color w:val="auto"/>
                                    </w:rPr>
                                  </w:pPr>
                                  <w:r w:rsidRPr="00414BFE">
                                    <w:rPr>
                                      <w:rFonts w:ascii="Calibri" w:hAnsi="Calibri"/>
                                      <w:b w:val="0"/>
                                      <w:bCs w:val="0"/>
                                      <w:i/>
                                      <w:color w:val="auto"/>
                                    </w:rPr>
                                    <w:t>Austin Family Eldercare</w:t>
                                  </w:r>
                                </w:p>
                              </w:tc>
                            </w:tr>
                            <w:tr w:rsidR="00850572" w:rsidRPr="00414BFE" w14:paraId="4E8962F4"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A89AB9C" w14:textId="77777777" w:rsidR="00850572" w:rsidRPr="00414BFE" w:rsidRDefault="00850572" w:rsidP="00414BFE">
                                  <w:pPr>
                                    <w:rPr>
                                      <w:b w:val="0"/>
                                      <w:i/>
                                      <w:color w:val="auto"/>
                                    </w:rPr>
                                  </w:pPr>
                                  <w:r w:rsidRPr="00414BFE">
                                    <w:rPr>
                                      <w:rFonts w:ascii="Calibri" w:hAnsi="Calibri"/>
                                      <w:b w:val="0"/>
                                      <w:i/>
                                      <w:color w:val="auto"/>
                                    </w:rPr>
                                    <w:t>Balance Your World</w:t>
                                  </w:r>
                                </w:p>
                              </w:tc>
                            </w:tr>
                            <w:tr w:rsidR="00850572" w:rsidRPr="00414BFE" w14:paraId="0526A9F5"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A5F7F8" w14:textId="77777777" w:rsidR="00850572" w:rsidRPr="00414BFE" w:rsidRDefault="00850572" w:rsidP="00414BFE">
                                  <w:pPr>
                                    <w:rPr>
                                      <w:b w:val="0"/>
                                      <w:i/>
                                      <w:color w:val="auto"/>
                                    </w:rPr>
                                  </w:pPr>
                                  <w:r w:rsidRPr="00414BFE">
                                    <w:rPr>
                                      <w:rFonts w:ascii="Calibri" w:hAnsi="Calibri"/>
                                      <w:b w:val="0"/>
                                      <w:i/>
                                      <w:color w:val="auto"/>
                                    </w:rPr>
                                    <w:t>Beringia Museum</w:t>
                                  </w:r>
                                </w:p>
                              </w:tc>
                            </w:tr>
                            <w:tr w:rsidR="00850572" w:rsidRPr="00414BFE" w14:paraId="7E841823"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752CCB5" w14:textId="77777777" w:rsidR="00850572" w:rsidRPr="00414BFE" w:rsidRDefault="00850572" w:rsidP="00414BFE">
                                  <w:pPr>
                                    <w:rPr>
                                      <w:b w:val="0"/>
                                      <w:i/>
                                      <w:color w:val="auto"/>
                                    </w:rPr>
                                  </w:pPr>
                                  <w:r w:rsidRPr="00414BFE">
                                    <w:rPr>
                                      <w:rFonts w:ascii="Calibri" w:hAnsi="Calibri"/>
                                      <w:b w:val="0"/>
                                      <w:i/>
                                      <w:color w:val="auto"/>
                                    </w:rPr>
                                    <w:t>Bridges Support</w:t>
                                  </w:r>
                                </w:p>
                              </w:tc>
                            </w:tr>
                            <w:tr w:rsidR="00850572" w:rsidRPr="00414BFE" w14:paraId="693CC97F"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9EF57F" w14:textId="77777777" w:rsidR="00850572" w:rsidRPr="00414BFE" w:rsidRDefault="00850572" w:rsidP="00414BFE">
                                  <w:pPr>
                                    <w:rPr>
                                      <w:b w:val="0"/>
                                      <w:i/>
                                      <w:color w:val="auto"/>
                                    </w:rPr>
                                  </w:pPr>
                                  <w:r w:rsidRPr="00414BFE">
                                    <w:rPr>
                                      <w:rFonts w:ascii="Calibri" w:hAnsi="Calibri"/>
                                      <w:b w:val="0"/>
                                      <w:i/>
                                      <w:color w:val="auto"/>
                                    </w:rPr>
                                    <w:t>Canadian National Institute for the Blind</w:t>
                                  </w:r>
                                </w:p>
                              </w:tc>
                            </w:tr>
                            <w:tr w:rsidR="00850572" w:rsidRPr="00414BFE" w14:paraId="2F36B257"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5C0B0E76" w14:textId="77777777" w:rsidR="00850572" w:rsidRPr="00414BFE" w:rsidRDefault="00850572" w:rsidP="00414BFE">
                                  <w:pPr>
                                    <w:rPr>
                                      <w:b w:val="0"/>
                                      <w:i/>
                                      <w:color w:val="auto"/>
                                    </w:rPr>
                                  </w:pPr>
                                  <w:r w:rsidRPr="00414BFE">
                                    <w:rPr>
                                      <w:rFonts w:ascii="Calibri" w:hAnsi="Calibri"/>
                                      <w:b w:val="0"/>
                                      <w:bCs w:val="0"/>
                                      <w:i/>
                                      <w:iCs/>
                                      <w:color w:val="auto"/>
                                    </w:rPr>
                                    <w:t>Canadian Parks and Wilderness Society</w:t>
                                  </w:r>
                                </w:p>
                              </w:tc>
                            </w:tr>
                            <w:tr w:rsidR="00850572" w:rsidRPr="00414BFE" w14:paraId="08FE2958"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64758A" w14:textId="77777777" w:rsidR="00850572" w:rsidRPr="00414BFE" w:rsidRDefault="00850572" w:rsidP="00414BFE">
                                  <w:pPr>
                                    <w:rPr>
                                      <w:b w:val="0"/>
                                      <w:i/>
                                      <w:color w:val="auto"/>
                                    </w:rPr>
                                  </w:pPr>
                                  <w:r w:rsidRPr="00414BFE">
                                    <w:rPr>
                                      <w:rFonts w:ascii="Calibri" w:hAnsi="Calibri"/>
                                      <w:b w:val="0"/>
                                      <w:i/>
                                      <w:color w:val="auto"/>
                                    </w:rPr>
                                    <w:t>Caregivers Alberta</w:t>
                                  </w:r>
                                </w:p>
                              </w:tc>
                            </w:tr>
                            <w:tr w:rsidR="00850572" w:rsidRPr="00414BFE" w14:paraId="17831E26"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1984D243" w14:textId="77777777" w:rsidR="00850572" w:rsidRPr="00414BFE" w:rsidRDefault="00850572" w:rsidP="00414BFE">
                                  <w:pPr>
                                    <w:rPr>
                                      <w:b w:val="0"/>
                                      <w:i/>
                                      <w:color w:val="auto"/>
                                    </w:rPr>
                                  </w:pPr>
                                  <w:r w:rsidRPr="00414BFE">
                                    <w:rPr>
                                      <w:rFonts w:ascii="Calibri" w:hAnsi="Calibri"/>
                                      <w:b w:val="0"/>
                                      <w:i/>
                                      <w:color w:val="auto"/>
                                    </w:rPr>
                                    <w:t>City of Edmonton</w:t>
                                  </w:r>
                                </w:p>
                              </w:tc>
                            </w:tr>
                            <w:tr w:rsidR="00850572" w:rsidRPr="00414BFE" w14:paraId="50614063"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C284810" w14:textId="77777777" w:rsidR="00850572" w:rsidRPr="00414BFE" w:rsidRDefault="00850572" w:rsidP="00414BFE">
                                  <w:pPr>
                                    <w:rPr>
                                      <w:b w:val="0"/>
                                      <w:i/>
                                      <w:color w:val="auto"/>
                                    </w:rPr>
                                  </w:pPr>
                                  <w:r w:rsidRPr="00414BFE">
                                    <w:rPr>
                                      <w:rFonts w:ascii="Calibri" w:hAnsi="Calibri"/>
                                      <w:b w:val="0"/>
                                      <w:i/>
                                      <w:color w:val="auto"/>
                                    </w:rPr>
                                    <w:t>Diabetes Society</w:t>
                                  </w:r>
                                </w:p>
                              </w:tc>
                            </w:tr>
                            <w:tr w:rsidR="00850572" w:rsidRPr="00414BFE" w14:paraId="3C4D7B4A"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DF0071B" w14:textId="77777777" w:rsidR="00850572" w:rsidRPr="00414BFE" w:rsidRDefault="00850572" w:rsidP="00414BFE">
                                  <w:pPr>
                                    <w:rPr>
                                      <w:b w:val="0"/>
                                      <w:i/>
                                      <w:color w:val="auto"/>
                                    </w:rPr>
                                  </w:pPr>
                                  <w:r w:rsidRPr="00414BFE">
                                    <w:rPr>
                                      <w:rFonts w:ascii="Calibri" w:hAnsi="Calibri"/>
                                      <w:b w:val="0"/>
                                      <w:bCs w:val="0"/>
                                      <w:i/>
                                      <w:iCs/>
                                      <w:color w:val="auto"/>
                                    </w:rPr>
                                    <w:t xml:space="preserve">Edmonton Mennonite Centre for Newcomers </w:t>
                                  </w:r>
                                </w:p>
                              </w:tc>
                            </w:tr>
                            <w:tr w:rsidR="00850572" w:rsidRPr="00414BFE" w14:paraId="4FB549AF"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7F8F9E" w14:textId="77777777" w:rsidR="00850572" w:rsidRPr="00414BFE" w:rsidRDefault="00850572" w:rsidP="00414BFE">
                                  <w:pPr>
                                    <w:rPr>
                                      <w:b w:val="0"/>
                                      <w:i/>
                                      <w:color w:val="auto"/>
                                    </w:rPr>
                                  </w:pPr>
                                  <w:r w:rsidRPr="00414BFE">
                                    <w:rPr>
                                      <w:rFonts w:ascii="Calibri" w:hAnsi="Calibri"/>
                                      <w:b w:val="0"/>
                                      <w:i/>
                                      <w:color w:val="auto"/>
                                    </w:rPr>
                                    <w:t>Edmonton Police Service</w:t>
                                  </w:r>
                                </w:p>
                              </w:tc>
                            </w:tr>
                            <w:tr w:rsidR="00850572" w:rsidRPr="00414BFE" w14:paraId="28D7869F"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78D89BA2" w14:textId="77777777" w:rsidR="00850572" w:rsidRPr="00414BFE" w:rsidRDefault="00850572" w:rsidP="00414BFE">
                                  <w:pPr>
                                    <w:rPr>
                                      <w:rStyle w:val="Emphasis"/>
                                      <w:b w:val="0"/>
                                      <w:color w:val="auto"/>
                                    </w:rPr>
                                  </w:pPr>
                                  <w:r w:rsidRPr="00414BFE">
                                    <w:rPr>
                                      <w:rFonts w:ascii="Calibri" w:hAnsi="Calibri"/>
                                      <w:b w:val="0"/>
                                      <w:i/>
                                      <w:color w:val="auto"/>
                                    </w:rPr>
                                    <w:t>Edmonton Public Library</w:t>
                                  </w:r>
                                </w:p>
                              </w:tc>
                            </w:tr>
                            <w:tr w:rsidR="00850572" w:rsidRPr="00414BFE" w14:paraId="0EAD5E43"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544379" w14:textId="77777777" w:rsidR="00850572" w:rsidRPr="00414BFE" w:rsidRDefault="00850572" w:rsidP="00414BFE">
                                  <w:pPr>
                                    <w:rPr>
                                      <w:rStyle w:val="Emphasis"/>
                                      <w:b w:val="0"/>
                                      <w:color w:val="auto"/>
                                    </w:rPr>
                                  </w:pPr>
                                  <w:r w:rsidRPr="00414BFE">
                                    <w:rPr>
                                      <w:rFonts w:ascii="Calibri" w:hAnsi="Calibri"/>
                                      <w:b w:val="0"/>
                                      <w:bCs w:val="0"/>
                                      <w:i/>
                                      <w:iCs/>
                                      <w:color w:val="auto"/>
                                    </w:rPr>
                                    <w:t>Edmonton Transit Services</w:t>
                                  </w:r>
                                </w:p>
                              </w:tc>
                            </w:tr>
                            <w:tr w:rsidR="00850572" w:rsidRPr="00414BFE" w14:paraId="7C547450"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2C05F9FF" w14:textId="77777777" w:rsidR="00850572" w:rsidRPr="00414BFE" w:rsidRDefault="00850572" w:rsidP="00414BFE">
                                  <w:pPr>
                                    <w:rPr>
                                      <w:rStyle w:val="Emphasis"/>
                                      <w:b w:val="0"/>
                                      <w:color w:val="auto"/>
                                    </w:rPr>
                                  </w:pPr>
                                  <w:r w:rsidRPr="00414BFE">
                                    <w:rPr>
                                      <w:rFonts w:ascii="Calibri" w:hAnsi="Calibri"/>
                                      <w:b w:val="0"/>
                                      <w:i/>
                                      <w:color w:val="auto"/>
                                    </w:rPr>
                                    <w:t xml:space="preserve">Frank Slide Museum </w:t>
                                  </w:r>
                                </w:p>
                              </w:tc>
                            </w:tr>
                            <w:tr w:rsidR="00850572" w:rsidRPr="00414BFE" w14:paraId="2DC5B2C7"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EFF289B" w14:textId="77777777" w:rsidR="00850572" w:rsidRPr="00414BFE" w:rsidRDefault="00850572" w:rsidP="00414BFE">
                                  <w:pPr>
                                    <w:rPr>
                                      <w:rStyle w:val="Emphasis"/>
                                      <w:b w:val="0"/>
                                      <w:color w:val="auto"/>
                                    </w:rPr>
                                  </w:pPr>
                                  <w:r w:rsidRPr="00414BFE">
                                    <w:rPr>
                                      <w:rFonts w:ascii="Calibri" w:hAnsi="Calibri"/>
                                      <w:b w:val="0"/>
                                      <w:i/>
                                      <w:color w:val="auto"/>
                                    </w:rPr>
                                    <w:t xml:space="preserve">GeriActors Theatre </w:t>
                                  </w:r>
                                </w:p>
                              </w:tc>
                            </w:tr>
                            <w:tr w:rsidR="00850572" w:rsidRPr="00414BFE" w14:paraId="7FAF1FB0"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1468486C" w14:textId="77777777" w:rsidR="00850572" w:rsidRPr="00414BFE" w:rsidRDefault="00850572" w:rsidP="00414BFE">
                                  <w:pPr>
                                    <w:rPr>
                                      <w:rStyle w:val="Emphasis"/>
                                      <w:b w:val="0"/>
                                      <w:color w:val="auto"/>
                                    </w:rPr>
                                  </w:pPr>
                                  <w:r w:rsidRPr="00414BFE">
                                    <w:rPr>
                                      <w:rFonts w:ascii="Calibri" w:hAnsi="Calibri"/>
                                      <w:b w:val="0"/>
                                      <w:i/>
                                      <w:color w:val="auto"/>
                                    </w:rPr>
                                    <w:t>Good Samaritan Telecare</w:t>
                                  </w:r>
                                </w:p>
                              </w:tc>
                            </w:tr>
                            <w:tr w:rsidR="00850572" w:rsidRPr="00414BFE" w14:paraId="79FA254E"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C5F9593" w14:textId="77777777" w:rsidR="00850572" w:rsidRPr="00414BFE" w:rsidRDefault="00850572" w:rsidP="00414BFE">
                                  <w:pPr>
                                    <w:rPr>
                                      <w:rStyle w:val="Emphasis"/>
                                      <w:b w:val="0"/>
                                      <w:color w:val="auto"/>
                                    </w:rPr>
                                  </w:pPr>
                                  <w:r w:rsidRPr="00414BFE">
                                    <w:rPr>
                                      <w:rFonts w:ascii="Calibri" w:hAnsi="Calibri"/>
                                      <w:b w:val="0"/>
                                      <w:i/>
                                      <w:color w:val="auto"/>
                                    </w:rPr>
                                    <w:t>Government of Alberta</w:t>
                                  </w:r>
                                </w:p>
                              </w:tc>
                            </w:tr>
                            <w:tr w:rsidR="00850572" w:rsidRPr="00414BFE" w14:paraId="29C68A55"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0C7619C0" w14:textId="77777777" w:rsidR="00850572" w:rsidRPr="00414BFE" w:rsidRDefault="00850572" w:rsidP="00414BFE">
                                  <w:pPr>
                                    <w:rPr>
                                      <w:rStyle w:val="Emphasis"/>
                                      <w:b w:val="0"/>
                                      <w:color w:val="auto"/>
                                    </w:rPr>
                                  </w:pPr>
                                  <w:r w:rsidRPr="00414BFE">
                                    <w:rPr>
                                      <w:rFonts w:ascii="Calibri" w:hAnsi="Calibri"/>
                                      <w:b w:val="0"/>
                                      <w:i/>
                                      <w:iCs/>
                                      <w:color w:val="auto"/>
                                    </w:rPr>
                                    <w:t xml:space="preserve">Home Care Recreation Therapists </w:t>
                                  </w:r>
                                </w:p>
                              </w:tc>
                            </w:tr>
                            <w:tr w:rsidR="00850572" w:rsidRPr="00414BFE" w14:paraId="12B3881A"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0B59F78" w14:textId="77777777" w:rsidR="00850572" w:rsidRPr="00414BFE" w:rsidRDefault="00850572" w:rsidP="00414BFE">
                                  <w:pPr>
                                    <w:rPr>
                                      <w:rStyle w:val="Emphasis"/>
                                      <w:b w:val="0"/>
                                      <w:color w:val="auto"/>
                                    </w:rPr>
                                  </w:pPr>
                                  <w:r w:rsidRPr="00414BFE">
                                    <w:rPr>
                                      <w:rFonts w:ascii="Calibri" w:hAnsi="Calibri"/>
                                      <w:b w:val="0"/>
                                      <w:i/>
                                      <w:color w:val="auto"/>
                                    </w:rPr>
                                    <w:t>Leduc #1 Energy Discovery Centre</w:t>
                                  </w:r>
                                </w:p>
                              </w:tc>
                            </w:tr>
                            <w:tr w:rsidR="00850572" w:rsidRPr="00414BFE" w14:paraId="1A3C02DD"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0C790831" w14:textId="77777777" w:rsidR="00850572" w:rsidRPr="00414BFE" w:rsidRDefault="00850572" w:rsidP="00414BFE">
                                  <w:pPr>
                                    <w:rPr>
                                      <w:rStyle w:val="Emphasis"/>
                                      <w:b w:val="0"/>
                                      <w:color w:val="auto"/>
                                    </w:rPr>
                                  </w:pPr>
                                  <w:r w:rsidRPr="00414BFE">
                                    <w:rPr>
                                      <w:rFonts w:ascii="Calibri" w:hAnsi="Calibri"/>
                                      <w:b w:val="0"/>
                                      <w:i/>
                                      <w:color w:val="auto"/>
                                    </w:rPr>
                                    <w:t>Meals on Wheels</w:t>
                                  </w:r>
                                </w:p>
                              </w:tc>
                            </w:tr>
                            <w:tr w:rsidR="00850572" w:rsidRPr="00414BFE" w14:paraId="2FB103E1"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46A192" w14:textId="77777777" w:rsidR="00850572" w:rsidRPr="00414BFE" w:rsidRDefault="00850572" w:rsidP="00414BFE">
                                  <w:pPr>
                                    <w:rPr>
                                      <w:rStyle w:val="Emphasis"/>
                                      <w:b w:val="0"/>
                                      <w:color w:val="auto"/>
                                    </w:rPr>
                                  </w:pPr>
                                  <w:r w:rsidRPr="00414BFE">
                                    <w:rPr>
                                      <w:rFonts w:ascii="Calibri" w:hAnsi="Calibri"/>
                                      <w:b w:val="0"/>
                                      <w:i/>
                                      <w:color w:val="auto"/>
                                    </w:rPr>
                                    <w:t>Millwood’s Seniors Centre</w:t>
                                  </w:r>
                                </w:p>
                              </w:tc>
                            </w:tr>
                            <w:tr w:rsidR="00850572" w:rsidRPr="00414BFE" w14:paraId="4136796A"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4EE9E2A" w14:textId="77777777" w:rsidR="00850572" w:rsidRPr="00414BFE" w:rsidRDefault="00850572" w:rsidP="00414BFE">
                                  <w:pPr>
                                    <w:rPr>
                                      <w:rStyle w:val="Emphasis"/>
                                      <w:b w:val="0"/>
                                      <w:color w:val="auto"/>
                                    </w:rPr>
                                  </w:pPr>
                                  <w:r w:rsidRPr="00414BFE">
                                    <w:rPr>
                                      <w:rFonts w:ascii="Calibri" w:hAnsi="Calibri"/>
                                      <w:b w:val="0"/>
                                      <w:bCs w:val="0"/>
                                      <w:i/>
                                      <w:iCs/>
                                      <w:color w:val="auto"/>
                                    </w:rPr>
                                    <w:t xml:space="preserve">North American SCWWs </w:t>
                                  </w:r>
                                </w:p>
                              </w:tc>
                            </w:tr>
                            <w:tr w:rsidR="00850572" w:rsidRPr="00414BFE" w14:paraId="6A169A4E"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1DCAE46" w14:textId="77777777" w:rsidR="00850572" w:rsidRPr="00414BFE" w:rsidRDefault="00850572" w:rsidP="00414BFE">
                                  <w:pPr>
                                    <w:rPr>
                                      <w:rStyle w:val="Emphasis"/>
                                      <w:b w:val="0"/>
                                      <w:color w:val="auto"/>
                                    </w:rPr>
                                  </w:pPr>
                                  <w:r w:rsidRPr="00414BFE">
                                    <w:rPr>
                                      <w:rFonts w:ascii="Calibri" w:hAnsi="Calibri"/>
                                      <w:b w:val="0"/>
                                      <w:bCs w:val="0"/>
                                      <w:i/>
                                      <w:iCs/>
                                      <w:color w:val="auto"/>
                                    </w:rPr>
                                    <w:t>North West Edmonton Seniors Society</w:t>
                                  </w:r>
                                </w:p>
                              </w:tc>
                            </w:tr>
                            <w:tr w:rsidR="00850572" w:rsidRPr="00414BFE" w14:paraId="7B2C6206"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002A8B3D" w14:textId="77777777" w:rsidR="00850572" w:rsidRPr="00414BFE" w:rsidRDefault="00850572" w:rsidP="00414BFE">
                                  <w:pPr>
                                    <w:rPr>
                                      <w:rStyle w:val="Emphasis"/>
                                      <w:b w:val="0"/>
                                      <w:color w:val="auto"/>
                                    </w:rPr>
                                  </w:pPr>
                                  <w:r w:rsidRPr="00414BFE">
                                    <w:rPr>
                                      <w:rFonts w:ascii="Calibri" w:hAnsi="Calibri"/>
                                      <w:b w:val="0"/>
                                      <w:i/>
                                      <w:color w:val="auto"/>
                                    </w:rPr>
                                    <w:t>Seniors Association of Greater Edmonton</w:t>
                                  </w:r>
                                </w:p>
                              </w:tc>
                            </w:tr>
                            <w:tr w:rsidR="00850572" w:rsidRPr="00414BFE" w14:paraId="1406D7A0"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0B9693A" w14:textId="77777777" w:rsidR="00850572" w:rsidRPr="00414BFE" w:rsidRDefault="00850572" w:rsidP="00414BFE">
                                  <w:pPr>
                                    <w:rPr>
                                      <w:rStyle w:val="Emphasis"/>
                                      <w:b w:val="0"/>
                                      <w:color w:val="auto"/>
                                    </w:rPr>
                                  </w:pPr>
                                  <w:r w:rsidRPr="00414BFE">
                                    <w:rPr>
                                      <w:rFonts w:ascii="Calibri" w:hAnsi="Calibri"/>
                                      <w:b w:val="0"/>
                                      <w:bCs w:val="0"/>
                                      <w:i/>
                                      <w:iCs/>
                                      <w:color w:val="auto"/>
                                    </w:rPr>
                                    <w:t xml:space="preserve">Southside Primary Care Network </w:t>
                                  </w:r>
                                </w:p>
                              </w:tc>
                            </w:tr>
                            <w:tr w:rsidR="00850572" w:rsidRPr="00414BFE" w14:paraId="1894C9BD"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658ACAD9" w14:textId="77777777" w:rsidR="00850572" w:rsidRPr="00414BFE" w:rsidRDefault="00850572" w:rsidP="00414BFE">
                                  <w:pPr>
                                    <w:rPr>
                                      <w:rStyle w:val="Emphasis"/>
                                      <w:b w:val="0"/>
                                      <w:color w:val="auto"/>
                                    </w:rPr>
                                  </w:pPr>
                                  <w:r w:rsidRPr="00414BFE">
                                    <w:rPr>
                                      <w:rFonts w:ascii="Calibri" w:hAnsi="Calibri"/>
                                      <w:b w:val="0"/>
                                      <w:i/>
                                      <w:color w:val="auto"/>
                                    </w:rPr>
                                    <w:t>Telephone Historic Centre</w:t>
                                  </w:r>
                                </w:p>
                              </w:tc>
                            </w:tr>
                            <w:tr w:rsidR="00850572" w:rsidRPr="00414BFE" w14:paraId="307ADCB1"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F0C2883" w14:textId="77777777" w:rsidR="00850572" w:rsidRPr="00414BFE" w:rsidRDefault="00850572" w:rsidP="00414BFE">
                                  <w:pPr>
                                    <w:rPr>
                                      <w:rStyle w:val="Emphasis"/>
                                      <w:b w:val="0"/>
                                      <w:color w:val="auto"/>
                                    </w:rPr>
                                  </w:pPr>
                                  <w:r w:rsidRPr="00414BFE">
                                    <w:rPr>
                                      <w:rFonts w:ascii="Calibri" w:hAnsi="Calibri"/>
                                      <w:b w:val="0"/>
                                      <w:i/>
                                      <w:color w:val="auto"/>
                                    </w:rPr>
                                    <w:t>University of Alberta</w:t>
                                  </w:r>
                                </w:p>
                              </w:tc>
                            </w:tr>
                          </w:tbl>
                          <w:p w14:paraId="7471477E" w14:textId="77777777" w:rsidR="00850572" w:rsidRDefault="00850572" w:rsidP="00F67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E43EB" id="_x0000_s1041" type="#_x0000_t202" style="position:absolute;margin-left:0;margin-top:20.7pt;width:179.25pt;height:525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" stroked="f">
                <v:textbox>
                  <w:txbxContent>
                    <w:tbl>
                      <w:tblPr>
                        <w:tblStyle w:val="GridTable6Colorful-Accent4"/>
                        <w:tblW w:w="0" w:type="auto"/>
                        <w:tblLook w:val="04A0" w:firstRow="1" w:lastRow="0" w:firstColumn="1" w:lastColumn="0" w:noHBand="0" w:noVBand="1"/>
                      </w:tblPr>
                      <w:tblGrid>
                        <w:gridCol w:w="3256"/>
                      </w:tblGrid>
                      <w:tr w:rsidR="00850572" w:rsidRPr="00414BFE" w14:paraId="0662D2C9" w14:textId="77777777" w:rsidTr="003D4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0E1C5D" w14:textId="77777777" w:rsidR="00850572" w:rsidRPr="00414BFE" w:rsidRDefault="00850572" w:rsidP="00414BFE">
                            <w:pPr>
                              <w:rPr>
                                <w:b w:val="0"/>
                                <w:i/>
                                <w:color w:val="auto"/>
                              </w:rPr>
                            </w:pPr>
                            <w:r w:rsidRPr="00414BFE">
                              <w:rPr>
                                <w:rFonts w:ascii="Calibri" w:hAnsi="Calibri"/>
                                <w:b w:val="0"/>
                                <w:i/>
                                <w:color w:val="auto"/>
                              </w:rPr>
                              <w:t>Alberta Health Services</w:t>
                            </w:r>
                          </w:p>
                        </w:tc>
                      </w:tr>
                      <w:tr w:rsidR="00850572" w:rsidRPr="00414BFE" w14:paraId="7D583056"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83D28F0" w14:textId="77777777" w:rsidR="00850572" w:rsidRPr="00414BFE" w:rsidRDefault="00850572" w:rsidP="00414BFE">
                            <w:pPr>
                              <w:rPr>
                                <w:b w:val="0"/>
                                <w:i/>
                                <w:color w:val="auto"/>
                              </w:rPr>
                            </w:pPr>
                            <w:r w:rsidRPr="00414BFE">
                              <w:rPr>
                                <w:rFonts w:ascii="Calibri" w:hAnsi="Calibri"/>
                                <w:b w:val="0"/>
                                <w:i/>
                                <w:iCs/>
                                <w:color w:val="auto"/>
                              </w:rPr>
                              <w:t>Alberta Motor Association</w:t>
                            </w:r>
                          </w:p>
                        </w:tc>
                      </w:tr>
                      <w:tr w:rsidR="00850572" w:rsidRPr="00414BFE" w14:paraId="21CB03D1"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B435970" w14:textId="77777777" w:rsidR="00850572" w:rsidRPr="00414BFE" w:rsidRDefault="00850572" w:rsidP="00414BFE">
                            <w:pPr>
                              <w:rPr>
                                <w:b w:val="0"/>
                                <w:i/>
                                <w:color w:val="auto"/>
                              </w:rPr>
                            </w:pPr>
                            <w:r w:rsidRPr="00414BFE">
                              <w:rPr>
                                <w:rFonts w:ascii="Calibri" w:hAnsi="Calibri"/>
                                <w:b w:val="0"/>
                                <w:i/>
                                <w:color w:val="auto"/>
                              </w:rPr>
                              <w:t>Alberta's Seniors Advocate</w:t>
                            </w:r>
                          </w:p>
                        </w:tc>
                      </w:tr>
                      <w:tr w:rsidR="00850572" w:rsidRPr="00414BFE" w14:paraId="2CC466F1"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45E3282" w14:textId="77777777" w:rsidR="00850572" w:rsidRPr="00414BFE" w:rsidRDefault="00850572" w:rsidP="00414BFE">
                            <w:pPr>
                              <w:rPr>
                                <w:b w:val="0"/>
                                <w:i/>
                                <w:color w:val="auto"/>
                              </w:rPr>
                            </w:pPr>
                            <w:r w:rsidRPr="00414BFE">
                              <w:rPr>
                                <w:rFonts w:ascii="Calibri" w:hAnsi="Calibri"/>
                                <w:b w:val="0"/>
                                <w:i/>
                                <w:color w:val="auto"/>
                              </w:rPr>
                              <w:t>Alzheimer Society</w:t>
                            </w:r>
                          </w:p>
                        </w:tc>
                      </w:tr>
                      <w:tr w:rsidR="00850572" w:rsidRPr="00414BFE" w14:paraId="7C09AD6D"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05ADEA7F" w14:textId="77777777" w:rsidR="00850572" w:rsidRPr="00414BFE" w:rsidRDefault="00850572" w:rsidP="00414BFE">
                            <w:pPr>
                              <w:rPr>
                                <w:b w:val="0"/>
                                <w:i/>
                                <w:color w:val="auto"/>
                              </w:rPr>
                            </w:pPr>
                            <w:r w:rsidRPr="00414BFE">
                              <w:rPr>
                                <w:rFonts w:ascii="Calibri" w:hAnsi="Calibri"/>
                                <w:b w:val="0"/>
                                <w:i/>
                                <w:color w:val="auto"/>
                              </w:rPr>
                              <w:t>Arthritis Society</w:t>
                            </w:r>
                          </w:p>
                        </w:tc>
                      </w:tr>
                      <w:tr w:rsidR="00850572" w:rsidRPr="00414BFE" w14:paraId="6830FDE8"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A4F1DA5" w14:textId="77777777" w:rsidR="00850572" w:rsidRPr="00414BFE" w:rsidRDefault="00850572" w:rsidP="00414BFE">
                            <w:pPr>
                              <w:rPr>
                                <w:b w:val="0"/>
                                <w:i/>
                                <w:color w:val="auto"/>
                              </w:rPr>
                            </w:pPr>
                            <w:r w:rsidRPr="00414BFE">
                              <w:rPr>
                                <w:rFonts w:ascii="Calibri" w:hAnsi="Calibri"/>
                                <w:b w:val="0"/>
                                <w:bCs w:val="0"/>
                                <w:i/>
                                <w:color w:val="auto"/>
                              </w:rPr>
                              <w:t>Austin Family Eldercare</w:t>
                            </w:r>
                          </w:p>
                        </w:tc>
                      </w:tr>
                      <w:tr w:rsidR="00850572" w:rsidRPr="00414BFE" w14:paraId="4E8962F4"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A89AB9C" w14:textId="77777777" w:rsidR="00850572" w:rsidRPr="00414BFE" w:rsidRDefault="00850572" w:rsidP="00414BFE">
                            <w:pPr>
                              <w:rPr>
                                <w:b w:val="0"/>
                                <w:i/>
                                <w:color w:val="auto"/>
                              </w:rPr>
                            </w:pPr>
                            <w:r w:rsidRPr="00414BFE">
                              <w:rPr>
                                <w:rFonts w:ascii="Calibri" w:hAnsi="Calibri"/>
                                <w:b w:val="0"/>
                                <w:i/>
                                <w:color w:val="auto"/>
                              </w:rPr>
                              <w:t>Balance Your World</w:t>
                            </w:r>
                          </w:p>
                        </w:tc>
                      </w:tr>
                      <w:tr w:rsidR="00850572" w:rsidRPr="00414BFE" w14:paraId="0526A9F5"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A5F7F8" w14:textId="77777777" w:rsidR="00850572" w:rsidRPr="00414BFE" w:rsidRDefault="00850572" w:rsidP="00414BFE">
                            <w:pPr>
                              <w:rPr>
                                <w:b w:val="0"/>
                                <w:i/>
                                <w:color w:val="auto"/>
                              </w:rPr>
                            </w:pPr>
                            <w:r w:rsidRPr="00414BFE">
                              <w:rPr>
                                <w:rFonts w:ascii="Calibri" w:hAnsi="Calibri"/>
                                <w:b w:val="0"/>
                                <w:i/>
                                <w:color w:val="auto"/>
                              </w:rPr>
                              <w:t>Beringia Museum</w:t>
                            </w:r>
                          </w:p>
                        </w:tc>
                      </w:tr>
                      <w:tr w:rsidR="00850572" w:rsidRPr="00414BFE" w14:paraId="7E841823"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752CCB5" w14:textId="77777777" w:rsidR="00850572" w:rsidRPr="00414BFE" w:rsidRDefault="00850572" w:rsidP="00414BFE">
                            <w:pPr>
                              <w:rPr>
                                <w:b w:val="0"/>
                                <w:i/>
                                <w:color w:val="auto"/>
                              </w:rPr>
                            </w:pPr>
                            <w:r w:rsidRPr="00414BFE">
                              <w:rPr>
                                <w:rFonts w:ascii="Calibri" w:hAnsi="Calibri"/>
                                <w:b w:val="0"/>
                                <w:i/>
                                <w:color w:val="auto"/>
                              </w:rPr>
                              <w:t>Bridges Support</w:t>
                            </w:r>
                          </w:p>
                        </w:tc>
                      </w:tr>
                      <w:tr w:rsidR="00850572" w:rsidRPr="00414BFE" w14:paraId="693CC97F"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9EF57F" w14:textId="77777777" w:rsidR="00850572" w:rsidRPr="00414BFE" w:rsidRDefault="00850572" w:rsidP="00414BFE">
                            <w:pPr>
                              <w:rPr>
                                <w:b w:val="0"/>
                                <w:i/>
                                <w:color w:val="auto"/>
                              </w:rPr>
                            </w:pPr>
                            <w:r w:rsidRPr="00414BFE">
                              <w:rPr>
                                <w:rFonts w:ascii="Calibri" w:hAnsi="Calibri"/>
                                <w:b w:val="0"/>
                                <w:i/>
                                <w:color w:val="auto"/>
                              </w:rPr>
                              <w:t>Canadian National Institute for the Blind</w:t>
                            </w:r>
                          </w:p>
                        </w:tc>
                      </w:tr>
                      <w:tr w:rsidR="00850572" w:rsidRPr="00414BFE" w14:paraId="2F36B257"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5C0B0E76" w14:textId="77777777" w:rsidR="00850572" w:rsidRPr="00414BFE" w:rsidRDefault="00850572" w:rsidP="00414BFE">
                            <w:pPr>
                              <w:rPr>
                                <w:b w:val="0"/>
                                <w:i/>
                                <w:color w:val="auto"/>
                              </w:rPr>
                            </w:pPr>
                            <w:r w:rsidRPr="00414BFE">
                              <w:rPr>
                                <w:rFonts w:ascii="Calibri" w:hAnsi="Calibri"/>
                                <w:b w:val="0"/>
                                <w:bCs w:val="0"/>
                                <w:i/>
                                <w:iCs/>
                                <w:color w:val="auto"/>
                              </w:rPr>
                              <w:t>Canadian Parks and Wilderness Society</w:t>
                            </w:r>
                          </w:p>
                        </w:tc>
                      </w:tr>
                      <w:tr w:rsidR="00850572" w:rsidRPr="00414BFE" w14:paraId="08FE2958"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64758A" w14:textId="77777777" w:rsidR="00850572" w:rsidRPr="00414BFE" w:rsidRDefault="00850572" w:rsidP="00414BFE">
                            <w:pPr>
                              <w:rPr>
                                <w:b w:val="0"/>
                                <w:i/>
                                <w:color w:val="auto"/>
                              </w:rPr>
                            </w:pPr>
                            <w:r w:rsidRPr="00414BFE">
                              <w:rPr>
                                <w:rFonts w:ascii="Calibri" w:hAnsi="Calibri"/>
                                <w:b w:val="0"/>
                                <w:i/>
                                <w:color w:val="auto"/>
                              </w:rPr>
                              <w:t>Caregivers Alberta</w:t>
                            </w:r>
                          </w:p>
                        </w:tc>
                      </w:tr>
                      <w:tr w:rsidR="00850572" w:rsidRPr="00414BFE" w14:paraId="17831E26"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1984D243" w14:textId="77777777" w:rsidR="00850572" w:rsidRPr="00414BFE" w:rsidRDefault="00850572" w:rsidP="00414BFE">
                            <w:pPr>
                              <w:rPr>
                                <w:b w:val="0"/>
                                <w:i/>
                                <w:color w:val="auto"/>
                              </w:rPr>
                            </w:pPr>
                            <w:r w:rsidRPr="00414BFE">
                              <w:rPr>
                                <w:rFonts w:ascii="Calibri" w:hAnsi="Calibri"/>
                                <w:b w:val="0"/>
                                <w:i/>
                                <w:color w:val="auto"/>
                              </w:rPr>
                              <w:t>City of Edmonton</w:t>
                            </w:r>
                          </w:p>
                        </w:tc>
                      </w:tr>
                      <w:tr w:rsidR="00850572" w:rsidRPr="00414BFE" w14:paraId="50614063"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C284810" w14:textId="77777777" w:rsidR="00850572" w:rsidRPr="00414BFE" w:rsidRDefault="00850572" w:rsidP="00414BFE">
                            <w:pPr>
                              <w:rPr>
                                <w:b w:val="0"/>
                                <w:i/>
                                <w:color w:val="auto"/>
                              </w:rPr>
                            </w:pPr>
                            <w:r w:rsidRPr="00414BFE">
                              <w:rPr>
                                <w:rFonts w:ascii="Calibri" w:hAnsi="Calibri"/>
                                <w:b w:val="0"/>
                                <w:i/>
                                <w:color w:val="auto"/>
                              </w:rPr>
                              <w:t>Diabetes Society</w:t>
                            </w:r>
                          </w:p>
                        </w:tc>
                      </w:tr>
                      <w:tr w:rsidR="00850572" w:rsidRPr="00414BFE" w14:paraId="3C4D7B4A"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DF0071B" w14:textId="77777777" w:rsidR="00850572" w:rsidRPr="00414BFE" w:rsidRDefault="00850572" w:rsidP="00414BFE">
                            <w:pPr>
                              <w:rPr>
                                <w:b w:val="0"/>
                                <w:i/>
                                <w:color w:val="auto"/>
                              </w:rPr>
                            </w:pPr>
                            <w:r w:rsidRPr="00414BFE">
                              <w:rPr>
                                <w:rFonts w:ascii="Calibri" w:hAnsi="Calibri"/>
                                <w:b w:val="0"/>
                                <w:bCs w:val="0"/>
                                <w:i/>
                                <w:iCs/>
                                <w:color w:val="auto"/>
                              </w:rPr>
                              <w:t xml:space="preserve">Edmonton Mennonite Centre for Newcomers </w:t>
                            </w:r>
                          </w:p>
                        </w:tc>
                      </w:tr>
                      <w:tr w:rsidR="00850572" w:rsidRPr="00414BFE" w14:paraId="4FB549AF"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7F8F9E" w14:textId="77777777" w:rsidR="00850572" w:rsidRPr="00414BFE" w:rsidRDefault="00850572" w:rsidP="00414BFE">
                            <w:pPr>
                              <w:rPr>
                                <w:b w:val="0"/>
                                <w:i/>
                                <w:color w:val="auto"/>
                              </w:rPr>
                            </w:pPr>
                            <w:r w:rsidRPr="00414BFE">
                              <w:rPr>
                                <w:rFonts w:ascii="Calibri" w:hAnsi="Calibri"/>
                                <w:b w:val="0"/>
                                <w:i/>
                                <w:color w:val="auto"/>
                              </w:rPr>
                              <w:t>Edmonton Police Service</w:t>
                            </w:r>
                          </w:p>
                        </w:tc>
                      </w:tr>
                      <w:tr w:rsidR="00850572" w:rsidRPr="00414BFE" w14:paraId="28D7869F"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78D89BA2" w14:textId="77777777" w:rsidR="00850572" w:rsidRPr="00414BFE" w:rsidRDefault="00850572" w:rsidP="00414BFE">
                            <w:pPr>
                              <w:rPr>
                                <w:rStyle w:val="Emphasis"/>
                                <w:b w:val="0"/>
                                <w:color w:val="auto"/>
                              </w:rPr>
                            </w:pPr>
                            <w:r w:rsidRPr="00414BFE">
                              <w:rPr>
                                <w:rFonts w:ascii="Calibri" w:hAnsi="Calibri"/>
                                <w:b w:val="0"/>
                                <w:i/>
                                <w:color w:val="auto"/>
                              </w:rPr>
                              <w:t>Edmonton Public Library</w:t>
                            </w:r>
                          </w:p>
                        </w:tc>
                      </w:tr>
                      <w:tr w:rsidR="00850572" w:rsidRPr="00414BFE" w14:paraId="0EAD5E43"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544379" w14:textId="77777777" w:rsidR="00850572" w:rsidRPr="00414BFE" w:rsidRDefault="00850572" w:rsidP="00414BFE">
                            <w:pPr>
                              <w:rPr>
                                <w:rStyle w:val="Emphasis"/>
                                <w:b w:val="0"/>
                                <w:color w:val="auto"/>
                              </w:rPr>
                            </w:pPr>
                            <w:r w:rsidRPr="00414BFE">
                              <w:rPr>
                                <w:rFonts w:ascii="Calibri" w:hAnsi="Calibri"/>
                                <w:b w:val="0"/>
                                <w:bCs w:val="0"/>
                                <w:i/>
                                <w:iCs/>
                                <w:color w:val="auto"/>
                              </w:rPr>
                              <w:t>Edmonton Transit Services</w:t>
                            </w:r>
                          </w:p>
                        </w:tc>
                      </w:tr>
                      <w:tr w:rsidR="00850572" w:rsidRPr="00414BFE" w14:paraId="7C547450"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2C05F9FF" w14:textId="77777777" w:rsidR="00850572" w:rsidRPr="00414BFE" w:rsidRDefault="00850572" w:rsidP="00414BFE">
                            <w:pPr>
                              <w:rPr>
                                <w:rStyle w:val="Emphasis"/>
                                <w:b w:val="0"/>
                                <w:color w:val="auto"/>
                              </w:rPr>
                            </w:pPr>
                            <w:r w:rsidRPr="00414BFE">
                              <w:rPr>
                                <w:rFonts w:ascii="Calibri" w:hAnsi="Calibri"/>
                                <w:b w:val="0"/>
                                <w:i/>
                                <w:color w:val="auto"/>
                              </w:rPr>
                              <w:t xml:space="preserve">Frank Slide Museum </w:t>
                            </w:r>
                          </w:p>
                        </w:tc>
                      </w:tr>
                      <w:tr w:rsidR="00850572" w:rsidRPr="00414BFE" w14:paraId="2DC5B2C7"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EFF289B" w14:textId="77777777" w:rsidR="00850572" w:rsidRPr="00414BFE" w:rsidRDefault="00850572" w:rsidP="00414BFE">
                            <w:pPr>
                              <w:rPr>
                                <w:rStyle w:val="Emphasis"/>
                                <w:b w:val="0"/>
                                <w:color w:val="auto"/>
                              </w:rPr>
                            </w:pPr>
                            <w:r w:rsidRPr="00414BFE">
                              <w:rPr>
                                <w:rFonts w:ascii="Calibri" w:hAnsi="Calibri"/>
                                <w:b w:val="0"/>
                                <w:i/>
                                <w:color w:val="auto"/>
                              </w:rPr>
                              <w:t xml:space="preserve">GeriActors Theatre </w:t>
                            </w:r>
                          </w:p>
                        </w:tc>
                      </w:tr>
                      <w:tr w:rsidR="00850572" w:rsidRPr="00414BFE" w14:paraId="7FAF1FB0"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1468486C" w14:textId="77777777" w:rsidR="00850572" w:rsidRPr="00414BFE" w:rsidRDefault="00850572" w:rsidP="00414BFE">
                            <w:pPr>
                              <w:rPr>
                                <w:rStyle w:val="Emphasis"/>
                                <w:b w:val="0"/>
                                <w:color w:val="auto"/>
                              </w:rPr>
                            </w:pPr>
                            <w:r w:rsidRPr="00414BFE">
                              <w:rPr>
                                <w:rFonts w:ascii="Calibri" w:hAnsi="Calibri"/>
                                <w:b w:val="0"/>
                                <w:i/>
                                <w:color w:val="auto"/>
                              </w:rPr>
                              <w:t>Good Samaritan Telecare</w:t>
                            </w:r>
                          </w:p>
                        </w:tc>
                      </w:tr>
                      <w:tr w:rsidR="00850572" w:rsidRPr="00414BFE" w14:paraId="79FA254E"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C5F9593" w14:textId="77777777" w:rsidR="00850572" w:rsidRPr="00414BFE" w:rsidRDefault="00850572" w:rsidP="00414BFE">
                            <w:pPr>
                              <w:rPr>
                                <w:rStyle w:val="Emphasis"/>
                                <w:b w:val="0"/>
                                <w:color w:val="auto"/>
                              </w:rPr>
                            </w:pPr>
                            <w:r w:rsidRPr="00414BFE">
                              <w:rPr>
                                <w:rFonts w:ascii="Calibri" w:hAnsi="Calibri"/>
                                <w:b w:val="0"/>
                                <w:i/>
                                <w:color w:val="auto"/>
                              </w:rPr>
                              <w:t>Government of Alberta</w:t>
                            </w:r>
                          </w:p>
                        </w:tc>
                      </w:tr>
                      <w:tr w:rsidR="00850572" w:rsidRPr="00414BFE" w14:paraId="29C68A55"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0C7619C0" w14:textId="77777777" w:rsidR="00850572" w:rsidRPr="00414BFE" w:rsidRDefault="00850572" w:rsidP="00414BFE">
                            <w:pPr>
                              <w:rPr>
                                <w:rStyle w:val="Emphasis"/>
                                <w:b w:val="0"/>
                                <w:color w:val="auto"/>
                              </w:rPr>
                            </w:pPr>
                            <w:r w:rsidRPr="00414BFE">
                              <w:rPr>
                                <w:rFonts w:ascii="Calibri" w:hAnsi="Calibri"/>
                                <w:b w:val="0"/>
                                <w:i/>
                                <w:iCs/>
                                <w:color w:val="auto"/>
                              </w:rPr>
                              <w:t xml:space="preserve">Home Care Recreation Therapists </w:t>
                            </w:r>
                          </w:p>
                        </w:tc>
                      </w:tr>
                      <w:tr w:rsidR="00850572" w:rsidRPr="00414BFE" w14:paraId="12B3881A"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0B59F78" w14:textId="77777777" w:rsidR="00850572" w:rsidRPr="00414BFE" w:rsidRDefault="00850572" w:rsidP="00414BFE">
                            <w:pPr>
                              <w:rPr>
                                <w:rStyle w:val="Emphasis"/>
                                <w:b w:val="0"/>
                                <w:color w:val="auto"/>
                              </w:rPr>
                            </w:pPr>
                            <w:r w:rsidRPr="00414BFE">
                              <w:rPr>
                                <w:rFonts w:ascii="Calibri" w:hAnsi="Calibri"/>
                                <w:b w:val="0"/>
                                <w:i/>
                                <w:color w:val="auto"/>
                              </w:rPr>
                              <w:t>Leduc #1 Energy Discovery Centre</w:t>
                            </w:r>
                          </w:p>
                        </w:tc>
                      </w:tr>
                      <w:tr w:rsidR="00850572" w:rsidRPr="00414BFE" w14:paraId="1A3C02DD"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0C790831" w14:textId="77777777" w:rsidR="00850572" w:rsidRPr="00414BFE" w:rsidRDefault="00850572" w:rsidP="00414BFE">
                            <w:pPr>
                              <w:rPr>
                                <w:rStyle w:val="Emphasis"/>
                                <w:b w:val="0"/>
                                <w:color w:val="auto"/>
                              </w:rPr>
                            </w:pPr>
                            <w:r w:rsidRPr="00414BFE">
                              <w:rPr>
                                <w:rFonts w:ascii="Calibri" w:hAnsi="Calibri"/>
                                <w:b w:val="0"/>
                                <w:i/>
                                <w:color w:val="auto"/>
                              </w:rPr>
                              <w:t>Meals on Wheels</w:t>
                            </w:r>
                          </w:p>
                        </w:tc>
                      </w:tr>
                      <w:tr w:rsidR="00850572" w:rsidRPr="00414BFE" w14:paraId="2FB103E1"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46A192" w14:textId="77777777" w:rsidR="00850572" w:rsidRPr="00414BFE" w:rsidRDefault="00850572" w:rsidP="00414BFE">
                            <w:pPr>
                              <w:rPr>
                                <w:rStyle w:val="Emphasis"/>
                                <w:b w:val="0"/>
                                <w:color w:val="auto"/>
                              </w:rPr>
                            </w:pPr>
                            <w:r w:rsidRPr="00414BFE">
                              <w:rPr>
                                <w:rFonts w:ascii="Calibri" w:hAnsi="Calibri"/>
                                <w:b w:val="0"/>
                                <w:i/>
                                <w:color w:val="auto"/>
                              </w:rPr>
                              <w:t>Millwood’s Seniors Centre</w:t>
                            </w:r>
                          </w:p>
                        </w:tc>
                      </w:tr>
                      <w:tr w:rsidR="00850572" w:rsidRPr="00414BFE" w14:paraId="4136796A"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34EE9E2A" w14:textId="77777777" w:rsidR="00850572" w:rsidRPr="00414BFE" w:rsidRDefault="00850572" w:rsidP="00414BFE">
                            <w:pPr>
                              <w:rPr>
                                <w:rStyle w:val="Emphasis"/>
                                <w:b w:val="0"/>
                                <w:color w:val="auto"/>
                              </w:rPr>
                            </w:pPr>
                            <w:r w:rsidRPr="00414BFE">
                              <w:rPr>
                                <w:rFonts w:ascii="Calibri" w:hAnsi="Calibri"/>
                                <w:b w:val="0"/>
                                <w:bCs w:val="0"/>
                                <w:i/>
                                <w:iCs/>
                                <w:color w:val="auto"/>
                              </w:rPr>
                              <w:t xml:space="preserve">North American SCWWs </w:t>
                            </w:r>
                          </w:p>
                        </w:tc>
                      </w:tr>
                      <w:tr w:rsidR="00850572" w:rsidRPr="00414BFE" w14:paraId="6A169A4E"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1DCAE46" w14:textId="77777777" w:rsidR="00850572" w:rsidRPr="00414BFE" w:rsidRDefault="00850572" w:rsidP="00414BFE">
                            <w:pPr>
                              <w:rPr>
                                <w:rStyle w:val="Emphasis"/>
                                <w:b w:val="0"/>
                                <w:color w:val="auto"/>
                              </w:rPr>
                            </w:pPr>
                            <w:r w:rsidRPr="00414BFE">
                              <w:rPr>
                                <w:rFonts w:ascii="Calibri" w:hAnsi="Calibri"/>
                                <w:b w:val="0"/>
                                <w:bCs w:val="0"/>
                                <w:i/>
                                <w:iCs/>
                                <w:color w:val="auto"/>
                              </w:rPr>
                              <w:t>North West Edmonton Seniors Society</w:t>
                            </w:r>
                          </w:p>
                        </w:tc>
                      </w:tr>
                      <w:tr w:rsidR="00850572" w:rsidRPr="00414BFE" w14:paraId="7B2C6206"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002A8B3D" w14:textId="77777777" w:rsidR="00850572" w:rsidRPr="00414BFE" w:rsidRDefault="00850572" w:rsidP="00414BFE">
                            <w:pPr>
                              <w:rPr>
                                <w:rStyle w:val="Emphasis"/>
                                <w:b w:val="0"/>
                                <w:color w:val="auto"/>
                              </w:rPr>
                            </w:pPr>
                            <w:r w:rsidRPr="00414BFE">
                              <w:rPr>
                                <w:rFonts w:ascii="Calibri" w:hAnsi="Calibri"/>
                                <w:b w:val="0"/>
                                <w:i/>
                                <w:color w:val="auto"/>
                              </w:rPr>
                              <w:t>Seniors Association of Greater Edmonton</w:t>
                            </w:r>
                          </w:p>
                        </w:tc>
                      </w:tr>
                      <w:tr w:rsidR="00850572" w:rsidRPr="00414BFE" w14:paraId="1406D7A0"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0B9693A" w14:textId="77777777" w:rsidR="00850572" w:rsidRPr="00414BFE" w:rsidRDefault="00850572" w:rsidP="00414BFE">
                            <w:pPr>
                              <w:rPr>
                                <w:rStyle w:val="Emphasis"/>
                                <w:b w:val="0"/>
                                <w:color w:val="auto"/>
                              </w:rPr>
                            </w:pPr>
                            <w:r w:rsidRPr="00414BFE">
                              <w:rPr>
                                <w:rFonts w:ascii="Calibri" w:hAnsi="Calibri"/>
                                <w:b w:val="0"/>
                                <w:bCs w:val="0"/>
                                <w:i/>
                                <w:iCs/>
                                <w:color w:val="auto"/>
                              </w:rPr>
                              <w:t xml:space="preserve">Southside Primary Care Network </w:t>
                            </w:r>
                          </w:p>
                        </w:tc>
                      </w:tr>
                      <w:tr w:rsidR="00850572" w:rsidRPr="00414BFE" w14:paraId="1894C9BD" w14:textId="77777777" w:rsidTr="003D4A53">
                        <w:tc>
                          <w:tcPr>
                            <w:cnfStyle w:val="001000000000" w:firstRow="0" w:lastRow="0" w:firstColumn="1" w:lastColumn="0" w:oddVBand="0" w:evenVBand="0" w:oddHBand="0" w:evenHBand="0" w:firstRowFirstColumn="0" w:firstRowLastColumn="0" w:lastRowFirstColumn="0" w:lastRowLastColumn="0"/>
                            <w:tcW w:w="3256" w:type="dxa"/>
                          </w:tcPr>
                          <w:p w14:paraId="658ACAD9" w14:textId="77777777" w:rsidR="00850572" w:rsidRPr="00414BFE" w:rsidRDefault="00850572" w:rsidP="00414BFE">
                            <w:pPr>
                              <w:rPr>
                                <w:rStyle w:val="Emphasis"/>
                                <w:b w:val="0"/>
                                <w:color w:val="auto"/>
                              </w:rPr>
                            </w:pPr>
                            <w:r w:rsidRPr="00414BFE">
                              <w:rPr>
                                <w:rFonts w:ascii="Calibri" w:hAnsi="Calibri"/>
                                <w:b w:val="0"/>
                                <w:i/>
                                <w:color w:val="auto"/>
                              </w:rPr>
                              <w:t>Telephone Historic Centre</w:t>
                            </w:r>
                          </w:p>
                        </w:tc>
                      </w:tr>
                      <w:tr w:rsidR="00850572" w:rsidRPr="00414BFE" w14:paraId="307ADCB1" w14:textId="77777777" w:rsidTr="003D4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F0C2883" w14:textId="77777777" w:rsidR="00850572" w:rsidRPr="00414BFE" w:rsidRDefault="00850572" w:rsidP="00414BFE">
                            <w:pPr>
                              <w:rPr>
                                <w:rStyle w:val="Emphasis"/>
                                <w:b w:val="0"/>
                                <w:color w:val="auto"/>
                              </w:rPr>
                            </w:pPr>
                            <w:r w:rsidRPr="00414BFE">
                              <w:rPr>
                                <w:rFonts w:ascii="Calibri" w:hAnsi="Calibri"/>
                                <w:b w:val="0"/>
                                <w:i/>
                                <w:color w:val="auto"/>
                              </w:rPr>
                              <w:t>University of Alberta</w:t>
                            </w:r>
                          </w:p>
                        </w:tc>
                      </w:tr>
                    </w:tbl>
                    <w:p w14:paraId="7471477E" w14:textId="77777777" w:rsidR="00850572" w:rsidRDefault="00850572" w:rsidP="00F678B3"/>
                  </w:txbxContent>
                </v:textbox>
                <w10:wrap type="square" anchorx="margin"/>
              </v:shape>
            </w:pict>
          </mc:Fallback>
        </mc:AlternateContent>
      </w:r>
      <w:r w:rsidR="001545E0" w:rsidRPr="00645C05">
        <w:rPr>
          <w:rStyle w:val="Heading3Char"/>
          <w:color w:val="auto"/>
          <w:sz w:val="28"/>
          <w:szCs w:val="26"/>
        </w:rPr>
        <w:t>2</w:t>
      </w:r>
      <w:r w:rsidR="0015140B" w:rsidRPr="00645C05">
        <w:rPr>
          <w:rStyle w:val="Heading3Char"/>
          <w:color w:val="auto"/>
          <w:sz w:val="28"/>
          <w:szCs w:val="26"/>
        </w:rPr>
        <w:t>.</w:t>
      </w:r>
      <w:r w:rsidR="007D281D" w:rsidRPr="00645C05">
        <w:rPr>
          <w:rStyle w:val="Heading3Char"/>
          <w:color w:val="auto"/>
          <w:sz w:val="28"/>
          <w:szCs w:val="26"/>
        </w:rPr>
        <w:t>4</w:t>
      </w:r>
      <w:r w:rsidR="0015140B" w:rsidRPr="00645C05">
        <w:rPr>
          <w:rStyle w:val="Heading3Char"/>
          <w:color w:val="auto"/>
          <w:sz w:val="28"/>
          <w:szCs w:val="26"/>
        </w:rPr>
        <w:t xml:space="preserve"> </w:t>
      </w:r>
      <w:bookmarkStart w:id="27" w:name="_Toc518635534"/>
      <w:bookmarkEnd w:id="25"/>
      <w:r w:rsidR="00397E01" w:rsidRPr="00645C05">
        <w:rPr>
          <w:color w:val="auto"/>
          <w:sz w:val="28"/>
        </w:rPr>
        <w:t xml:space="preserve">Presenters &amp; Guest </w:t>
      </w:r>
      <w:r w:rsidR="0035645F" w:rsidRPr="00645C05">
        <w:rPr>
          <w:sz w:val="28"/>
          <w:lang w:eastAsia="en-CA"/>
        </w:rPr>
        <mc:AlternateContent>
          <mc:Choice Requires="wps">
            <w:drawing>
              <wp:anchor distT="45720" distB="45720" distL="114300" distR="114300" simplePos="0" relativeHeight="251698176" behindDoc="0" locked="0" layoutInCell="1" allowOverlap="1" wp14:anchorId="2267EF2B" wp14:editId="0F1D7413">
                <wp:simplePos x="0" y="0"/>
                <wp:positionH relativeFrom="margin">
                  <wp:align>right</wp:align>
                </wp:positionH>
                <wp:positionV relativeFrom="paragraph">
                  <wp:posOffset>356235</wp:posOffset>
                </wp:positionV>
                <wp:extent cx="3600450" cy="1019175"/>
                <wp:effectExtent l="19050" t="1905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019175"/>
                        </a:xfrm>
                        <a:prstGeom prst="rect">
                          <a:avLst/>
                        </a:prstGeom>
                        <a:solidFill>
                          <a:srgbClr val="FFFFFF"/>
                        </a:solidFill>
                        <a:ln w="28575">
                          <a:solidFill>
                            <a:schemeClr val="accent4"/>
                          </a:solidFill>
                          <a:miter lim="800000"/>
                          <a:headEnd/>
                          <a:tailEnd/>
                        </a:ln>
                      </wps:spPr>
                      <wps:txbx>
                        <w:txbxContent>
                          <w:p w14:paraId="54CDC4C0" w14:textId="3E3E2080" w:rsidR="00850572" w:rsidRDefault="00850572" w:rsidP="004F0DFB">
                            <w:pPr>
                              <w:spacing w:after="0"/>
                            </w:pPr>
                            <w:r w:rsidRPr="004C3CAB">
                              <w:rPr>
                                <w:b/>
                              </w:rPr>
                              <w:t>TIP</w:t>
                            </w:r>
                            <w:r>
                              <w:t>: Creativity is key and you will always be surprised at who will respond favourable. It is an easier sell than getting speakers to come out to in person sessions, as we have no travel time or parking. Presenters can call in from wherever they are as long as there isn’t too much background noise.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7EF2B" id="_x0000_s1042" type="#_x0000_t202" style="position:absolute;margin-left:232.3pt;margin-top:28.05pt;width:283.5pt;height:80.2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" strokecolor="#ffc000 [3207]" strokeweight="2.25pt">
                <v:textbox>
                  <w:txbxContent>
                    <w:p w14:paraId="54CDC4C0" w14:textId="3E3E2080" w:rsidR="00850572" w:rsidRDefault="00850572" w:rsidP="004F0DFB">
                      <w:pPr>
                        <w:spacing w:after="0"/>
                      </w:pPr>
                      <w:r w:rsidRPr="004C3CAB">
                        <w:rPr>
                          <w:b/>
                        </w:rPr>
                        <w:t>TIP</w:t>
                      </w:r>
                      <w:r>
                        <w:t>: Creativity is key and you will always be surprised at who will respond favourable. It is an easier sell than getting speakers to come out to in person sessions, as we have no travel time or parking. Presenters can call in from wherever they are as long as there isn’t too much background noise.</w:t>
                      </w:r>
                    </w:p>
                  </w:txbxContent>
                </v:textbox>
                <w10:wrap type="square" anchorx="margin"/>
              </v:shape>
            </w:pict>
          </mc:Fallback>
        </mc:AlternateContent>
      </w:r>
      <w:r w:rsidR="00397E01" w:rsidRPr="00645C05">
        <w:rPr>
          <w:color w:val="auto"/>
          <w:sz w:val="28"/>
        </w:rPr>
        <w:t>Speakers</w:t>
      </w:r>
      <w:bookmarkEnd w:id="26"/>
      <w:bookmarkEnd w:id="27"/>
      <w:r w:rsidR="00397E01" w:rsidRPr="00645C05">
        <w:rPr>
          <w:color w:val="auto"/>
          <w:sz w:val="28"/>
        </w:rPr>
        <w:t xml:space="preserve"> </w:t>
      </w:r>
    </w:p>
    <w:p w14:paraId="428A0E7C" w14:textId="77777777" w:rsidR="0035645F" w:rsidRPr="00645C05" w:rsidRDefault="0035645F" w:rsidP="00397E01"/>
    <w:p w14:paraId="7134AA7F" w14:textId="0EFB3AD6" w:rsidR="00CA3099" w:rsidRPr="00645C05" w:rsidRDefault="00970B4E" w:rsidP="00397E01">
      <w:r w:rsidRPr="00645C05">
        <w:t xml:space="preserve">When planning </w:t>
      </w:r>
      <w:r w:rsidR="004970F8" w:rsidRPr="00645C05">
        <w:t xml:space="preserve">a </w:t>
      </w:r>
      <w:r w:rsidRPr="00645C05">
        <w:t>series</w:t>
      </w:r>
      <w:r w:rsidR="00ED08D1" w:rsidRPr="00645C05">
        <w:t xml:space="preserve">, </w:t>
      </w:r>
      <w:r w:rsidR="008E7EBD" w:rsidRPr="00645C05">
        <w:t>it is important to use guest speakers strategically to</w:t>
      </w:r>
      <w:r w:rsidR="004F481D" w:rsidRPr="00645C05">
        <w:t xml:space="preserve"> </w:t>
      </w:r>
      <w:r w:rsidR="00564BC7" w:rsidRPr="00645C05">
        <w:t>keep presentations</w:t>
      </w:r>
      <w:r w:rsidR="00397E01" w:rsidRPr="00645C05">
        <w:t xml:space="preserve"> interesting</w:t>
      </w:r>
      <w:r w:rsidR="00095B98" w:rsidRPr="00645C05">
        <w:t xml:space="preserve"> and </w:t>
      </w:r>
      <w:r w:rsidR="008E7EBD" w:rsidRPr="00645C05">
        <w:t xml:space="preserve">to stretch your </w:t>
      </w:r>
      <w:r w:rsidR="00095B98" w:rsidRPr="00645C05">
        <w:t>capacity</w:t>
      </w:r>
      <w:r w:rsidR="00564BC7" w:rsidRPr="00645C05">
        <w:t>,</w:t>
      </w:r>
      <w:r w:rsidR="00095B98" w:rsidRPr="00645C05">
        <w:t xml:space="preserve"> </w:t>
      </w:r>
      <w:r w:rsidR="008E7EBD" w:rsidRPr="00645C05">
        <w:t xml:space="preserve">to offer more without overburdening staff. </w:t>
      </w:r>
      <w:r w:rsidR="002D488D" w:rsidRPr="00645C05">
        <w:t>Initial programming for your pilot of early sessions may easily be run by program staff, however as the frequency increases and number of attendees grows</w:t>
      </w:r>
      <w:r w:rsidR="00E356E5" w:rsidRPr="00645C05">
        <w:t>,</w:t>
      </w:r>
      <w:r w:rsidR="002D488D" w:rsidRPr="00645C05">
        <w:t xml:space="preserve"> it will be crucial to the success of </w:t>
      </w:r>
      <w:r w:rsidR="00095B98" w:rsidRPr="00645C05">
        <w:t>your progra</w:t>
      </w:r>
      <w:r w:rsidR="002D488D" w:rsidRPr="00645C05">
        <w:t>m to leverage local professional volunteers.</w:t>
      </w:r>
      <w:r w:rsidR="001B4B26" w:rsidRPr="00645C05">
        <w:t xml:space="preserve"> </w:t>
      </w:r>
    </w:p>
    <w:p w14:paraId="51482193" w14:textId="19E46BA3" w:rsidR="00E11D46" w:rsidRPr="00645C05" w:rsidRDefault="001B4B26" w:rsidP="00397E01">
      <w:r w:rsidRPr="00645C05">
        <w:t xml:space="preserve">Often time these speakers were recruited by program staff after a request for a topic emerges from participants or after staff learn of an interesting project or group. </w:t>
      </w:r>
      <w:r w:rsidR="002A0F48" w:rsidRPr="00645C05">
        <w:t>Guest speakers can give one off presentations, return on a set interval to repeat talks, or run regular programming every month.</w:t>
      </w:r>
      <w:r w:rsidR="00522E5E" w:rsidRPr="00645C05">
        <w:t xml:space="preserve"> It is up to the presenter and the suitability of their topic(s) for consistent programming. </w:t>
      </w:r>
      <w:r w:rsidR="0024582D" w:rsidRPr="00645C05">
        <w:t>Libraries, local interpretative centres, museums or clubs are a wonderful source of interesting</w:t>
      </w:r>
      <w:r w:rsidR="00B035F3" w:rsidRPr="00645C05">
        <w:t xml:space="preserve"> talks who have a focus</w:t>
      </w:r>
      <w:r w:rsidR="00C84C2E" w:rsidRPr="00645C05">
        <w:t xml:space="preserve"> on serving the community. </w:t>
      </w:r>
      <w:r w:rsidR="003479CC" w:rsidRPr="00645C05">
        <w:t>Health organizations and disease specific s</w:t>
      </w:r>
      <w:r w:rsidR="001855E4" w:rsidRPr="00645C05">
        <w:t xml:space="preserve">ocieties </w:t>
      </w:r>
      <w:r w:rsidR="003479CC" w:rsidRPr="00645C05">
        <w:t>are a good resource for professionals to give healthy aging information</w:t>
      </w:r>
      <w:r w:rsidR="00FD5346" w:rsidRPr="00645C05">
        <w:t>.</w:t>
      </w:r>
      <w:r w:rsidR="00644916" w:rsidRPr="00645C05">
        <w:t xml:space="preserve"> </w:t>
      </w:r>
      <w:r w:rsidR="00981554" w:rsidRPr="00645C05">
        <w:t>Academic centres, like universities or colleges often have professors or grad students excited and willing to give talks on their research or coursework</w:t>
      </w:r>
      <w:r w:rsidR="00711D89" w:rsidRPr="00645C05">
        <w:t xml:space="preserve">, in particular those studying </w:t>
      </w:r>
      <w:r w:rsidR="00AD58BE" w:rsidRPr="00645C05">
        <w:t>topics related to seniors’ health (</w:t>
      </w:r>
      <w:r w:rsidR="00711D89" w:rsidRPr="00645C05">
        <w:t>gerontology, occupational therapy or recreation therapy</w:t>
      </w:r>
      <w:r w:rsidR="00AD58BE" w:rsidRPr="00645C05">
        <w:t xml:space="preserve">) or just interesting topics (music, history, animals </w:t>
      </w:r>
      <w:r w:rsidR="00BA5FDB" w:rsidRPr="00645C05">
        <w:t>for example</w:t>
      </w:r>
      <w:r w:rsidR="00AD58BE" w:rsidRPr="00645C05">
        <w:t>)</w:t>
      </w:r>
      <w:r w:rsidR="00711D89" w:rsidRPr="00645C05">
        <w:t>.</w:t>
      </w:r>
    </w:p>
    <w:p w14:paraId="6E294CB7" w14:textId="314BDE0C" w:rsidR="00DA7E40" w:rsidRPr="00645C05" w:rsidRDefault="00E47FDB">
      <w:pPr>
        <w:rPr>
          <w:rFonts w:asciiTheme="majorHAnsi" w:eastAsiaTheme="majorEastAsia" w:hAnsiTheme="majorHAnsi" w:cstheme="majorBidi"/>
          <w:sz w:val="28"/>
          <w:szCs w:val="26"/>
        </w:rPr>
      </w:pPr>
      <w:r w:rsidRPr="00645C05">
        <w:rPr>
          <w:lang w:eastAsia="en-CA"/>
        </w:rPr>
        <mc:AlternateContent>
          <mc:Choice Requires="wps">
            <w:drawing>
              <wp:anchor distT="45720" distB="45720" distL="114300" distR="114300" simplePos="0" relativeHeight="251696128" behindDoc="0" locked="0" layoutInCell="1" allowOverlap="1" wp14:anchorId="7801F303" wp14:editId="77FAAE47">
                <wp:simplePos x="0" y="0"/>
                <wp:positionH relativeFrom="margin">
                  <wp:align>right</wp:align>
                </wp:positionH>
                <wp:positionV relativeFrom="paragraph">
                  <wp:posOffset>986155</wp:posOffset>
                </wp:positionV>
                <wp:extent cx="5857875" cy="1404620"/>
                <wp:effectExtent l="19050" t="19050" r="28575"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28575">
                          <a:solidFill>
                            <a:schemeClr val="accent4"/>
                          </a:solidFill>
                          <a:miter lim="800000"/>
                          <a:headEnd/>
                          <a:tailEnd/>
                        </a:ln>
                      </wps:spPr>
                      <wps:txbx>
                        <w:txbxContent>
                          <w:p w14:paraId="0CB8BC59" w14:textId="5338B945" w:rsidR="00850572" w:rsidRDefault="00850572" w:rsidP="00E11D46">
                            <w:pPr>
                              <w:spacing w:after="0"/>
                            </w:pPr>
                            <w:r w:rsidRPr="00D01261">
                              <w:rPr>
                                <w:b/>
                              </w:rPr>
                              <w:t>CAUTION</w:t>
                            </w:r>
                            <w:r>
                              <w:t>: Occasionally business professionals will approach, offering to give talks. You can accept these as long as the presenter agrees to: 1) not promote their services/give a sales pitch, 2) spoke on a topic that was of interest/need identified by our group (ex. home safety supports, downsizing a home), 3) volunteered their time to speak to the group. Some SCWWs offer presenter stipends to help sustain involvement, we do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1F303" id="_x0000_s1043" type="#_x0000_t202" style="position:absolute;margin-left:410.05pt;margin-top:77.65pt;width:461.25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" strokecolor="#ffc000 [3207]" strokeweight="2.25pt">
                <v:textbox style="mso-fit-shape-to-text:t">
                  <w:txbxContent>
                    <w:p w14:paraId="0CB8BC59" w14:textId="5338B945" w:rsidR="00850572" w:rsidRDefault="00850572" w:rsidP="00E11D46">
                      <w:pPr>
                        <w:spacing w:after="0"/>
                      </w:pPr>
                      <w:r w:rsidRPr="00D01261">
                        <w:rPr>
                          <w:b/>
                        </w:rPr>
                        <w:t>CAUTION</w:t>
                      </w:r>
                      <w:r>
                        <w:t>: Occasionally business professionals will approach, offering to give talks. You can accept these as long as the presenter agrees to: 1) not promote their services/give a sales pitch, 2) spoke on a topic that was of interest/need identified by our group (ex. home safety supports, downsizing a home), 3) volunteered their time to speak to the group. Some SCWWs offer presenter stipends to help sustain involvement, we do not.</w:t>
                      </w:r>
                    </w:p>
                  </w:txbxContent>
                </v:textbox>
                <w10:wrap type="square" anchorx="margin"/>
              </v:shape>
            </w:pict>
          </mc:Fallback>
        </mc:AlternateContent>
      </w:r>
      <w:r w:rsidR="00DA7E40" w:rsidRPr="00645C05">
        <w:br w:type="page"/>
      </w:r>
    </w:p>
    <w:p w14:paraId="0BCFBB9C" w14:textId="03F8C5B4" w:rsidR="003A5F57" w:rsidRPr="00645C05" w:rsidRDefault="001545E0" w:rsidP="00970B4E">
      <w:pPr>
        <w:pStyle w:val="Heading2"/>
        <w:rPr>
          <w:color w:val="auto"/>
          <w:sz w:val="28"/>
        </w:rPr>
      </w:pPr>
      <w:bookmarkStart w:id="28" w:name="_Toc42861096"/>
      <w:bookmarkStart w:id="29" w:name="_Toc518635535"/>
      <w:r w:rsidRPr="00645C05">
        <w:rPr>
          <w:color w:val="auto"/>
          <w:sz w:val="28"/>
        </w:rPr>
        <w:t>2</w:t>
      </w:r>
      <w:r w:rsidR="00970B4E" w:rsidRPr="00645C05">
        <w:rPr>
          <w:color w:val="auto"/>
          <w:sz w:val="28"/>
        </w:rPr>
        <w:t xml:space="preserve">.5 </w:t>
      </w:r>
      <w:r w:rsidR="003A5F57" w:rsidRPr="00645C05">
        <w:rPr>
          <w:color w:val="auto"/>
          <w:sz w:val="28"/>
        </w:rPr>
        <w:t>Subpopulation Specific Programming</w:t>
      </w:r>
      <w:bookmarkEnd w:id="28"/>
    </w:p>
    <w:p w14:paraId="1FD6D758" w14:textId="03E94632" w:rsidR="003A5F57" w:rsidRPr="00645C05" w:rsidRDefault="006021C6">
      <w:pPr>
        <w:rPr>
          <w:rFonts w:asciiTheme="majorHAnsi" w:eastAsiaTheme="majorEastAsia" w:hAnsiTheme="majorHAnsi" w:cstheme="majorBidi"/>
          <w:sz w:val="28"/>
          <w:szCs w:val="26"/>
        </w:rPr>
      </w:pPr>
      <w:r w:rsidRPr="00645C05">
        <w:rPr>
          <w:lang w:eastAsia="en-CA"/>
        </w:rPr>
        <w:drawing>
          <wp:anchor distT="0" distB="0" distL="114300" distR="114300" simplePos="0" relativeHeight="251864064" behindDoc="0" locked="0" layoutInCell="1" allowOverlap="1" wp14:anchorId="51871E22" wp14:editId="199A0108">
            <wp:simplePos x="0" y="0"/>
            <wp:positionH relativeFrom="margin">
              <wp:posOffset>3303270</wp:posOffset>
            </wp:positionH>
            <wp:positionV relativeFrom="page">
              <wp:posOffset>3429000</wp:posOffset>
            </wp:positionV>
            <wp:extent cx="2431415" cy="2476500"/>
            <wp:effectExtent l="0" t="0" r="698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141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C05">
        <w:rPr>
          <w:lang w:eastAsia="en-CA"/>
        </w:rPr>
        <w:drawing>
          <wp:anchor distT="0" distB="0" distL="114300" distR="114300" simplePos="0" relativeHeight="251860992" behindDoc="0" locked="0" layoutInCell="1" allowOverlap="1" wp14:anchorId="301843A3" wp14:editId="697465AE">
            <wp:simplePos x="0" y="0"/>
            <wp:positionH relativeFrom="margin">
              <wp:posOffset>3312795</wp:posOffset>
            </wp:positionH>
            <wp:positionV relativeFrom="margin">
              <wp:posOffset>5104765</wp:posOffset>
            </wp:positionV>
            <wp:extent cx="2462530" cy="2954655"/>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de1.PNG"/>
                    <pic:cNvPicPr/>
                  </pic:nvPicPr>
                  <pic:blipFill>
                    <a:blip r:embed="rId30">
                      <a:extLst>
                        <a:ext uri="{28A0092B-C50C-407E-A947-70E740481C1C}">
                          <a14:useLocalDpi xmlns:a14="http://schemas.microsoft.com/office/drawing/2010/main" val="0"/>
                        </a:ext>
                      </a:extLst>
                    </a:blip>
                    <a:stretch>
                      <a:fillRect/>
                    </a:stretch>
                  </pic:blipFill>
                  <pic:spPr>
                    <a:xfrm>
                      <a:off x="0" y="0"/>
                      <a:ext cx="2462530" cy="2954655"/>
                    </a:xfrm>
                    <a:prstGeom prst="rect">
                      <a:avLst/>
                    </a:prstGeom>
                  </pic:spPr>
                </pic:pic>
              </a:graphicData>
            </a:graphic>
            <wp14:sizeRelH relativeFrom="margin">
              <wp14:pctWidth>0</wp14:pctWidth>
            </wp14:sizeRelH>
            <wp14:sizeRelV relativeFrom="margin">
              <wp14:pctHeight>0</wp14:pctHeight>
            </wp14:sizeRelV>
          </wp:anchor>
        </w:drawing>
      </w:r>
      <w:r w:rsidRPr="00645C05">
        <w:rPr>
          <w:lang w:eastAsia="en-CA"/>
        </w:rPr>
        <w:drawing>
          <wp:anchor distT="0" distB="0" distL="114300" distR="114300" simplePos="0" relativeHeight="251863040" behindDoc="0" locked="0" layoutInCell="1" allowOverlap="1" wp14:anchorId="4838D430" wp14:editId="58B22EFD">
            <wp:simplePos x="0" y="0"/>
            <wp:positionH relativeFrom="margin">
              <wp:align>left</wp:align>
            </wp:positionH>
            <wp:positionV relativeFrom="margin">
              <wp:posOffset>695325</wp:posOffset>
            </wp:positionV>
            <wp:extent cx="2948305" cy="7372350"/>
            <wp:effectExtent l="0" t="0" r="4445"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_Aging with Pride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8305" cy="7372350"/>
                    </a:xfrm>
                    <a:prstGeom prst="rect">
                      <a:avLst/>
                    </a:prstGeom>
                  </pic:spPr>
                </pic:pic>
              </a:graphicData>
            </a:graphic>
            <wp14:sizeRelH relativeFrom="margin">
              <wp14:pctWidth>0</wp14:pctWidth>
            </wp14:sizeRelH>
            <wp14:sizeRelV relativeFrom="margin">
              <wp14:pctHeight>0</wp14:pctHeight>
            </wp14:sizeRelV>
          </wp:anchor>
        </w:drawing>
      </w:r>
      <w:r w:rsidR="003A5F57" w:rsidRPr="00645C05">
        <w:t>Occasionally partners will approach you with a subpopulation to build programming aro</w:t>
      </w:r>
      <w:r w:rsidRPr="00645C05">
        <w:t>und</w:t>
      </w:r>
      <w:r w:rsidR="003A5F57" w:rsidRPr="00645C05">
        <w:t>.</w:t>
      </w:r>
      <w:r w:rsidR="00B70BEF" w:rsidRPr="00645C05">
        <w:t xml:space="preserve"> They are critical to ensure appropriateness of programming and are an opportunity to involve members of the community in </w:t>
      </w:r>
      <w:r w:rsidR="003A5F57" w:rsidRPr="00645C05">
        <w:t>develop</w:t>
      </w:r>
      <w:r w:rsidR="00B70BEF" w:rsidRPr="00645C05">
        <w:t>ment</w:t>
      </w:r>
      <w:r w:rsidR="003A5F57" w:rsidRPr="00645C05">
        <w:t xml:space="preserve"> and run</w:t>
      </w:r>
      <w:r w:rsidR="00B70BEF" w:rsidRPr="00645C05">
        <w:t>ning. It does take a lot of time to establish these relationships and to get these programs off the group (months to years from idea to successful launch). As long as the partners are invested these</w:t>
      </w:r>
      <w:r w:rsidR="003A5F57" w:rsidRPr="00645C05">
        <w:t xml:space="preserve"> programs</w:t>
      </w:r>
      <w:r w:rsidR="00E356E5" w:rsidRPr="00645C05">
        <w:t>,</w:t>
      </w:r>
      <w:r w:rsidR="003A5F57" w:rsidRPr="00645C05">
        <w:t xml:space="preserve"> it can be a wonderful and hel</w:t>
      </w:r>
      <w:r w:rsidR="00B70BEF" w:rsidRPr="00645C05">
        <w:t>pful addition to your schedule. Currently</w:t>
      </w:r>
      <w:r w:rsidR="00E356E5" w:rsidRPr="00645C05">
        <w:t>,</w:t>
      </w:r>
      <w:r w:rsidR="00B70BEF" w:rsidRPr="00645C05">
        <w:t xml:space="preserve"> our program has three subprograms offered collaboratively: Aging with Pride, Chinese Seniors</w:t>
      </w:r>
      <w:r w:rsidR="00E356E5" w:rsidRPr="00645C05">
        <w:t>’</w:t>
      </w:r>
      <w:r w:rsidR="00B70BEF" w:rsidRPr="00645C05">
        <w:t xml:space="preserve"> Centre Witho</w:t>
      </w:r>
      <w:r w:rsidRPr="00645C05">
        <w:t>ut Walls Chatroom, and ConnectA</w:t>
      </w:r>
      <w:r w:rsidRPr="00645C05">
        <w:rPr>
          <w:rFonts w:cstheme="minorHAnsi"/>
        </w:rPr>
        <w:t>î</w:t>
      </w:r>
      <w:r w:rsidRPr="00645C05">
        <w:t>n</w:t>
      </w:r>
      <w:r w:rsidRPr="00645C05">
        <w:rPr>
          <w:rFonts w:cstheme="minorHAnsi"/>
        </w:rPr>
        <w:t>é</w:t>
      </w:r>
      <w:r w:rsidR="00B70BEF" w:rsidRPr="00645C05">
        <w:t>s</w:t>
      </w:r>
      <w:r w:rsidRPr="00645C05">
        <w:t>.</w:t>
      </w:r>
    </w:p>
    <w:p w14:paraId="1A535289" w14:textId="5B29EE4B" w:rsidR="00970B4E" w:rsidRPr="00645C05" w:rsidRDefault="003A5F57" w:rsidP="00970B4E">
      <w:pPr>
        <w:pStyle w:val="Heading2"/>
        <w:rPr>
          <w:color w:val="auto"/>
          <w:sz w:val="28"/>
        </w:rPr>
      </w:pPr>
      <w:bookmarkStart w:id="30" w:name="_Toc42861097"/>
      <w:r w:rsidRPr="00645C05">
        <w:rPr>
          <w:color w:val="auto"/>
          <w:sz w:val="28"/>
        </w:rPr>
        <w:t xml:space="preserve">2.6 </w:t>
      </w:r>
      <w:r w:rsidR="00970B4E" w:rsidRPr="00645C05">
        <w:rPr>
          <w:color w:val="auto"/>
          <w:sz w:val="28"/>
        </w:rPr>
        <w:t>Topic Selection</w:t>
      </w:r>
      <w:bookmarkEnd w:id="29"/>
      <w:bookmarkEnd w:id="30"/>
    </w:p>
    <w:p w14:paraId="455B2B78" w14:textId="5177AC24" w:rsidR="00970B4E" w:rsidRPr="00645C05" w:rsidRDefault="00F467FA" w:rsidP="00970B4E">
      <w:r w:rsidRPr="00645C05">
        <w:rPr>
          <w:lang w:eastAsia="en-CA"/>
        </w:rPr>
        <mc:AlternateContent>
          <mc:Choice Requires="wps">
            <w:drawing>
              <wp:anchor distT="45720" distB="45720" distL="114300" distR="114300" simplePos="0" relativeHeight="251702272" behindDoc="0" locked="0" layoutInCell="1" allowOverlap="1" wp14:anchorId="76D2EB7F" wp14:editId="66FCCE87">
                <wp:simplePos x="0" y="0"/>
                <wp:positionH relativeFrom="margin">
                  <wp:align>right</wp:align>
                </wp:positionH>
                <wp:positionV relativeFrom="paragraph">
                  <wp:posOffset>12065</wp:posOffset>
                </wp:positionV>
                <wp:extent cx="2360930" cy="1404620"/>
                <wp:effectExtent l="19050" t="19050" r="22860" b="279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chemeClr val="accent2"/>
                          </a:solidFill>
                          <a:miter lim="800000"/>
                          <a:headEnd/>
                          <a:tailEnd/>
                        </a:ln>
                      </wps:spPr>
                      <wps:txbx>
                        <w:txbxContent>
                          <w:p w14:paraId="3AA36F3F" w14:textId="3213DA18" w:rsidR="00850572" w:rsidRDefault="00850572" w:rsidP="003B6109">
                            <w:pPr>
                              <w:spacing w:after="0"/>
                            </w:pPr>
                            <w:r w:rsidRPr="007E69E0">
                              <w:rPr>
                                <w:b/>
                              </w:rPr>
                              <w:t>TIP</w:t>
                            </w:r>
                            <w:r>
                              <w:t>: Looking at established SCWWs offerings can present an overwhelming diversity &amp; scope of programs, especially when starting out. It is better to start small &amp; tailored to the interests of your group and grow as opportunities &amp; needs emerge. This way you ensure you choices are appropriate for your audience, &amp; your growth keeps pace with your group.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2EB7F" id="_x0000_s1044" type="#_x0000_t202" style="position:absolute;margin-left:134.7pt;margin-top:.95pt;width:185.9pt;height:110.6pt;z-index:2517022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" strokecolor="#ed7d31 [3205]" strokeweight="2.25pt">
                <v:textbox style="mso-fit-shape-to-text:t">
                  <w:txbxContent>
                    <w:p w14:paraId="3AA36F3F" w14:textId="3213DA18" w:rsidR="00850572" w:rsidRDefault="00850572" w:rsidP="003B6109">
                      <w:pPr>
                        <w:spacing w:after="0"/>
                      </w:pPr>
                      <w:r w:rsidRPr="007E69E0">
                        <w:rPr>
                          <w:b/>
                        </w:rPr>
                        <w:t>TIP</w:t>
                      </w:r>
                      <w:r>
                        <w:t>: Looking at established SCWWs offerings can present an overwhelming diversity &amp; scope of programs, especially when starting out. It is better to start small &amp; tailored to the interests of your group and grow as opportunities &amp; needs emerge. This way you ensure you choices are appropriate for your audience, &amp; your growth keeps pace with your group.</w:t>
                      </w:r>
                    </w:p>
                  </w:txbxContent>
                </v:textbox>
                <w10:wrap type="square" anchorx="margin"/>
              </v:shape>
            </w:pict>
          </mc:Fallback>
        </mc:AlternateContent>
      </w:r>
      <w:r w:rsidR="006A491F" w:rsidRPr="00645C05">
        <w:t xml:space="preserve">Most programs offer a wide variety of programming – including educational, health, book clubs, etc. The research-focused programs tended to commit to one topic such as coping with illness or a support group atmosphere. </w:t>
      </w:r>
      <w:r w:rsidR="000D0764" w:rsidRPr="00645C05">
        <w:t xml:space="preserve">Our </w:t>
      </w:r>
      <w:r w:rsidR="00970B4E" w:rsidRPr="00645C05">
        <w:t xml:space="preserve">program was designed to build programming and processes around participants needs and interests. </w:t>
      </w:r>
      <w:r w:rsidR="00401737" w:rsidRPr="00645C05">
        <w:t>Our program schedule is created every four months</w:t>
      </w:r>
      <w:r w:rsidR="00B9147C" w:rsidRPr="00645C05">
        <w:t>, though the program runs year-round, to allow for regular check ins and changes to the topics that we offer. F</w:t>
      </w:r>
      <w:r w:rsidR="00970B4E" w:rsidRPr="00645C05">
        <w:t xml:space="preserve">eedback from participants and presenters </w:t>
      </w:r>
      <w:r w:rsidR="00B9147C" w:rsidRPr="00645C05">
        <w:t xml:space="preserve">is </w:t>
      </w:r>
      <w:r w:rsidR="00970B4E" w:rsidRPr="00645C05">
        <w:t xml:space="preserve">directly incorporated into improvements and changes to the next series. </w:t>
      </w:r>
    </w:p>
    <w:p w14:paraId="293E1F46" w14:textId="1851EDD6" w:rsidR="00377A63" w:rsidRPr="00645C05" w:rsidRDefault="00377A63" w:rsidP="00970B4E">
      <w:r w:rsidRPr="00645C05">
        <w:t>Our pilot programming was selected using indicators in the calendar, such as holidays or awareness months, as well as the knowledge of the team/available speakers within our organization</w:t>
      </w:r>
      <w:r w:rsidR="0097298C" w:rsidRPr="00645C05">
        <w:t xml:space="preserve"> (health &amp; wellness information, dieti</w:t>
      </w:r>
      <w:r w:rsidR="00B02149" w:rsidRPr="00645C05">
        <w:t>t</w:t>
      </w:r>
      <w:r w:rsidR="0097298C" w:rsidRPr="00645C05">
        <w:t>ian, social worker, exercise specialist)</w:t>
      </w:r>
      <w:r w:rsidR="00410727" w:rsidRPr="00645C05">
        <w:t xml:space="preserve"> and some familiar games to our audience (BINGO, brain teasers, trivia)</w:t>
      </w:r>
      <w:r w:rsidR="007C181C" w:rsidRPr="00645C05">
        <w:t>.</w:t>
      </w:r>
      <w:r w:rsidR="00355CAD" w:rsidRPr="00645C05">
        <w:t xml:space="preserve"> </w:t>
      </w:r>
      <w:r w:rsidR="00233074" w:rsidRPr="00645C05">
        <w:t>During our pilot</w:t>
      </w:r>
      <w:r w:rsidR="00B02149" w:rsidRPr="00645C05">
        <w:t>,</w:t>
      </w:r>
      <w:r w:rsidR="00233074" w:rsidRPr="00645C05">
        <w:t xml:space="preserve"> we started collecting feedback and interest topics as they arose and through our </w:t>
      </w:r>
      <w:hyperlink w:anchor="_4.0_Development_&amp;" w:history="1">
        <w:r w:rsidR="00233074" w:rsidRPr="00645C05">
          <w:rPr>
            <w:rStyle w:val="Hyperlink"/>
          </w:rPr>
          <w:t>development mechanisms</w:t>
        </w:r>
      </w:hyperlink>
      <w:r w:rsidR="00233074" w:rsidRPr="00645C05">
        <w:t xml:space="preserve">. We then reached out strategically to guest speakers to try create programs around topics of interest, and to develop those that worked well into regular programming. </w:t>
      </w:r>
    </w:p>
    <w:p w14:paraId="34BE3C12" w14:textId="69162884" w:rsidR="004A7AC2" w:rsidRPr="00645C05" w:rsidRDefault="004A7AC2" w:rsidP="00970B4E">
      <w:r w:rsidRPr="00645C05">
        <w:t>Program topic</w:t>
      </w:r>
      <w:r w:rsidR="005A5695" w:rsidRPr="00645C05">
        <w:t>s</w:t>
      </w:r>
      <w:r w:rsidRPr="00645C05">
        <w:t xml:space="preserve"> can be one off presentations, detailing information on a topic or highlighting an organization</w:t>
      </w:r>
      <w:r w:rsidR="00181F8F" w:rsidRPr="00645C05">
        <w:t xml:space="preserve"> – a presentation on falls prevention or how to declutter you house might fall under this classification</w:t>
      </w:r>
      <w:r w:rsidRPr="00645C05">
        <w:t>.</w:t>
      </w:r>
      <w:r w:rsidR="007A1729" w:rsidRPr="00645C05">
        <w:t xml:space="preserve"> This presenter may join you once or may return later to present the same or similar topic to your participants on a regular interval – falls prevention in the Fall every year, </w:t>
      </w:r>
      <w:r w:rsidR="005C78E1" w:rsidRPr="00645C05">
        <w:t xml:space="preserve">a </w:t>
      </w:r>
      <w:r w:rsidR="007A1729" w:rsidRPr="00645C05">
        <w:t>speaker on Elder Abuse awareness day etc.</w:t>
      </w:r>
      <w:r w:rsidRPr="00645C05">
        <w:t xml:space="preserve"> They can also be regular occurring spots of similar themes, with new activities</w:t>
      </w:r>
      <w:r w:rsidR="00D75141" w:rsidRPr="00645C05">
        <w:t xml:space="preserve">, </w:t>
      </w:r>
      <w:r w:rsidR="000C0BD9" w:rsidRPr="00645C05">
        <w:t>presenters</w:t>
      </w:r>
      <w:r w:rsidRPr="00645C05">
        <w:t xml:space="preserve"> or subjects each time – like a </w:t>
      </w:r>
      <w:r w:rsidR="00250B68" w:rsidRPr="00645C05">
        <w:t xml:space="preserve">museum feature day, </w:t>
      </w:r>
      <w:r w:rsidR="00265FB9" w:rsidRPr="00645C05">
        <w:t xml:space="preserve">short story </w:t>
      </w:r>
      <w:r w:rsidRPr="00645C05">
        <w:t>book club,</w:t>
      </w:r>
      <w:r w:rsidR="0012222F" w:rsidRPr="00645C05">
        <w:t xml:space="preserve"> coffee chats,</w:t>
      </w:r>
      <w:r w:rsidRPr="00645C05">
        <w:t xml:space="preserve"> world news discussion, </w:t>
      </w:r>
      <w:r w:rsidR="00265FB9" w:rsidRPr="00645C05">
        <w:t xml:space="preserve">listening to different genres/eras of </w:t>
      </w:r>
      <w:r w:rsidR="00D75141" w:rsidRPr="00645C05">
        <w:t xml:space="preserve">radio plays </w:t>
      </w:r>
      <w:r w:rsidRPr="00645C05">
        <w:t>or</w:t>
      </w:r>
      <w:r w:rsidR="001D2BDC" w:rsidRPr="00645C05">
        <w:t xml:space="preserve"> a</w:t>
      </w:r>
      <w:r w:rsidRPr="00645C05">
        <w:t xml:space="preserve"> recipe exchange.</w:t>
      </w:r>
      <w:r w:rsidR="007700CC" w:rsidRPr="00645C05">
        <w:t xml:space="preserve"> </w:t>
      </w:r>
      <w:r w:rsidR="00D75141" w:rsidRPr="00645C05">
        <w:t>Finally,</w:t>
      </w:r>
      <w:r w:rsidR="00250B68" w:rsidRPr="00645C05">
        <w:t xml:space="preserve"> we have our set programming which offerings the same program on regular intervals for those </w:t>
      </w:r>
      <w:r w:rsidR="00D75141" w:rsidRPr="00645C05">
        <w:t>who are interested in practicing that skill or engaging in that healthy behaviour, i.e. meditation &amp; relaxation, home exercise support group,</w:t>
      </w:r>
      <w:r w:rsidR="00A92C33" w:rsidRPr="00645C05">
        <w:t xml:space="preserve"> COPD wellness group</w:t>
      </w:r>
      <w:r w:rsidR="00D75141" w:rsidRPr="00645C05">
        <w:t xml:space="preserve"> creative writing class</w:t>
      </w:r>
      <w:r w:rsidR="001A7BF9" w:rsidRPr="00645C05">
        <w:t xml:space="preserve"> or English </w:t>
      </w:r>
      <w:r w:rsidR="008E70D8" w:rsidRPr="00645C05">
        <w:t>language practice</w:t>
      </w:r>
      <w:r w:rsidR="001A7BF9" w:rsidRPr="00645C05">
        <w:t xml:space="preserve"> group.</w:t>
      </w:r>
    </w:p>
    <w:p w14:paraId="559F6871" w14:textId="05FFC63C" w:rsidR="00970B4E" w:rsidRPr="00645C05" w:rsidRDefault="0035645F" w:rsidP="00970B4E">
      <w:r w:rsidRPr="00645C05">
        <w:rPr>
          <w:lang w:eastAsia="en-CA"/>
        </w:rPr>
        <mc:AlternateContent>
          <mc:Choice Requires="wps">
            <w:drawing>
              <wp:anchor distT="45720" distB="45720" distL="114300" distR="114300" simplePos="0" relativeHeight="251825152" behindDoc="0" locked="0" layoutInCell="1" allowOverlap="1" wp14:anchorId="79E63C17" wp14:editId="0B8C1140">
                <wp:simplePos x="0" y="0"/>
                <wp:positionH relativeFrom="margin">
                  <wp:posOffset>-19050</wp:posOffset>
                </wp:positionH>
                <wp:positionV relativeFrom="paragraph">
                  <wp:posOffset>-1905</wp:posOffset>
                </wp:positionV>
                <wp:extent cx="2360930" cy="1404620"/>
                <wp:effectExtent l="19050" t="19050" r="22860" b="2794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chemeClr val="accent2"/>
                          </a:solidFill>
                          <a:miter lim="800000"/>
                          <a:headEnd/>
                          <a:tailEnd/>
                        </a:ln>
                      </wps:spPr>
                      <wps:txbx>
                        <w:txbxContent>
                          <w:p w14:paraId="39DA858D" w14:textId="77777777" w:rsidR="00850572" w:rsidRDefault="00850572" w:rsidP="0035645F">
                            <w:pPr>
                              <w:spacing w:after="0"/>
                            </w:pPr>
                            <w:r w:rsidRPr="007E69E0">
                              <w:rPr>
                                <w:b/>
                              </w:rPr>
                              <w:t>TIP</w:t>
                            </w:r>
                            <w:r>
                              <w:t>: SCWWs are not just presenting informative education for listening. Sessions may also include readings, games, laughter, lessons, sharing, debate, reminiscing or just friendly conversation. Don’t be afraid of trying an unconventional telephone topic and seeing how it works! No one thought telephone exercise would work and now its two of our most popular programs.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E63C17" id="_x0000_s1045" type="#_x0000_t202" style="position:absolute;margin-left:-1.5pt;margin-top:-.15pt;width:185.9pt;height:110.6pt;z-index:251825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" strokecolor="#ed7d31 [3205]" strokeweight="2.25pt">
                <v:textbox style="mso-fit-shape-to-text:t">
                  <w:txbxContent>
                    <w:p w14:paraId="39DA858D" w14:textId="77777777" w:rsidR="00850572" w:rsidRDefault="00850572" w:rsidP="0035645F">
                      <w:pPr>
                        <w:spacing w:after="0"/>
                      </w:pPr>
                      <w:r w:rsidRPr="007E69E0">
                        <w:rPr>
                          <w:b/>
                        </w:rPr>
                        <w:t>TIP</w:t>
                      </w:r>
                      <w:r>
                        <w:t>: SCWWs are not just presenting informative education for listening. Sessions may also include readings, games, laughter, lessons, sharing, debate, reminiscing or just friendly conversation. Don’t be afraid of trying an unconventional telephone topic and seeing how it works! No one thought telephone exercise would work and now its two of our most popular programs.</w:t>
                      </w:r>
                    </w:p>
                  </w:txbxContent>
                </v:textbox>
                <w10:wrap type="square" anchorx="margin"/>
              </v:shape>
            </w:pict>
          </mc:Fallback>
        </mc:AlternateContent>
      </w:r>
      <w:r w:rsidR="00063856" w:rsidRPr="00645C05">
        <w:t xml:space="preserve">Overall, we classify our programming into three broad categories: Health &amp; Wellness, Just for Fun &amp; Skill building. Other SCWWs categorize their topics differently and looking at the program guides of other programs </w:t>
      </w:r>
      <w:r w:rsidR="008E0BD0" w:rsidRPr="00645C05">
        <w:t xml:space="preserve">and local seniors’ centres </w:t>
      </w:r>
      <w:r w:rsidR="00063856" w:rsidRPr="00645C05">
        <w:t xml:space="preserve">can be a source of inspiration for programs looking to grow their offerings or where to begin. </w:t>
      </w:r>
      <w:r w:rsidR="0014168D" w:rsidRPr="00645C05">
        <w:t>The goal is to mimic the range of offerings that a senior might get to experience if they were attending a typical seniors</w:t>
      </w:r>
      <w:r w:rsidR="00B02149" w:rsidRPr="00645C05">
        <w:t>’</w:t>
      </w:r>
      <w:r w:rsidR="0014168D" w:rsidRPr="00645C05">
        <w:t xml:space="preserve"> centre, even if they are homebound.</w:t>
      </w:r>
      <w:r w:rsidR="00EE003E" w:rsidRPr="00645C05">
        <w:t xml:space="preserve"> </w:t>
      </w:r>
      <w:r w:rsidR="005B4C16" w:rsidRPr="00645C05">
        <w:t>An o</w:t>
      </w:r>
      <w:r w:rsidR="00970B4E" w:rsidRPr="00645C05">
        <w:t>verview of programming offerings</w:t>
      </w:r>
      <w:r w:rsidR="005B4C16" w:rsidRPr="00645C05">
        <w:t xml:space="preserve"> is below and f</w:t>
      </w:r>
      <w:r w:rsidR="00970B4E" w:rsidRPr="00645C05">
        <w:t xml:space="preserve">ull descriptions an amount of each offered in </w:t>
      </w:r>
      <w:hyperlink w:anchor="_Appendix_A" w:history="1">
        <w:r w:rsidR="00970B4E" w:rsidRPr="00645C05">
          <w:rPr>
            <w:rStyle w:val="Hyperlink"/>
          </w:rPr>
          <w:t>Appendix A</w:t>
        </w:r>
      </w:hyperlink>
      <w:r w:rsidR="005B4C16" w:rsidRPr="00645C05">
        <w:t>.</w:t>
      </w:r>
    </w:p>
    <w:p w14:paraId="1501F82F" w14:textId="6F8AB8B0" w:rsidR="00E14523" w:rsidRPr="00645C05" w:rsidRDefault="005A69C4" w:rsidP="00970B4E">
      <w:r w:rsidRPr="00645C05">
        <w:t>Examples of Programs Run Through Edmonton Seniors</w:t>
      </w:r>
      <w:r w:rsidR="00B02149" w:rsidRPr="00645C05">
        <w:t>’</w:t>
      </w:r>
      <w:r w:rsidRPr="00645C05">
        <w:t xml:space="preserve"> Centre Without Walls</w:t>
      </w:r>
    </w:p>
    <w:tbl>
      <w:tblPr>
        <w:tblStyle w:val="ListTable3-Accent2"/>
        <w:tblW w:w="0" w:type="auto"/>
        <w:tblBorders>
          <w:insideH w:val="single" w:sz="4" w:space="0" w:color="auto"/>
          <w:insideV w:val="single" w:sz="4" w:space="0" w:color="auto"/>
        </w:tblBorders>
        <w:tblLook w:val="04A0" w:firstRow="1" w:lastRow="0" w:firstColumn="1" w:lastColumn="0" w:noHBand="0" w:noVBand="1"/>
      </w:tblPr>
      <w:tblGrid>
        <w:gridCol w:w="3116"/>
        <w:gridCol w:w="3117"/>
        <w:gridCol w:w="3117"/>
      </w:tblGrid>
      <w:tr w:rsidR="00970B4E" w:rsidRPr="00645C05" w14:paraId="38346B48" w14:textId="77777777" w:rsidTr="00ED08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Borders>
              <w:bottom w:val="none" w:sz="0" w:space="0" w:color="auto"/>
              <w:right w:val="none" w:sz="0" w:space="0" w:color="auto"/>
            </w:tcBorders>
            <w:vAlign w:val="center"/>
          </w:tcPr>
          <w:p w14:paraId="5F76ACB0" w14:textId="688C9207" w:rsidR="00970B4E" w:rsidRPr="00645C05" w:rsidRDefault="00970B4E" w:rsidP="00ED08D1">
            <w:r w:rsidRPr="00645C05">
              <w:t xml:space="preserve">Health &amp; Wellness </w:t>
            </w:r>
          </w:p>
        </w:tc>
        <w:tc>
          <w:tcPr>
            <w:tcW w:w="3117" w:type="dxa"/>
            <w:vAlign w:val="center"/>
          </w:tcPr>
          <w:p w14:paraId="66CBBC85" w14:textId="77777777" w:rsidR="00970B4E" w:rsidRPr="00645C05" w:rsidRDefault="00970B4E" w:rsidP="00ED08D1">
            <w:pPr>
              <w:cnfStyle w:val="100000000000" w:firstRow="1" w:lastRow="0" w:firstColumn="0" w:lastColumn="0" w:oddVBand="0" w:evenVBand="0" w:oddHBand="0" w:evenHBand="0" w:firstRowFirstColumn="0" w:firstRowLastColumn="0" w:lastRowFirstColumn="0" w:lastRowLastColumn="0"/>
            </w:pPr>
            <w:r w:rsidRPr="00645C05">
              <w:t>Just for Fun</w:t>
            </w:r>
          </w:p>
        </w:tc>
        <w:tc>
          <w:tcPr>
            <w:tcW w:w="3117" w:type="dxa"/>
            <w:vAlign w:val="center"/>
          </w:tcPr>
          <w:p w14:paraId="310C1954" w14:textId="77777777" w:rsidR="00970B4E" w:rsidRPr="00645C05" w:rsidRDefault="00970B4E" w:rsidP="00ED08D1">
            <w:pPr>
              <w:cnfStyle w:val="100000000000" w:firstRow="1" w:lastRow="0" w:firstColumn="0" w:lastColumn="0" w:oddVBand="0" w:evenVBand="0" w:oddHBand="0" w:evenHBand="0" w:firstRowFirstColumn="0" w:firstRowLastColumn="0" w:lastRowFirstColumn="0" w:lastRowLastColumn="0"/>
            </w:pPr>
            <w:r w:rsidRPr="00645C05">
              <w:t>Skill Building</w:t>
            </w:r>
          </w:p>
        </w:tc>
      </w:tr>
      <w:tr w:rsidR="00970B4E" w:rsidRPr="00645C05" w14:paraId="03180696"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vAlign w:val="center"/>
          </w:tcPr>
          <w:p w14:paraId="4E0472BC" w14:textId="77777777" w:rsidR="00970B4E" w:rsidRPr="00645C05" w:rsidRDefault="00970B4E" w:rsidP="00ED08D1">
            <w:pPr>
              <w:rPr>
                <w:b w:val="0"/>
              </w:rPr>
            </w:pPr>
            <w:r w:rsidRPr="00645C05">
              <w:rPr>
                <w:rFonts w:ascii="Calibri" w:hAnsi="Calibri"/>
                <w:b w:val="0"/>
                <w:color w:val="000000"/>
              </w:rPr>
              <w:t>Home Exercise Support Group</w:t>
            </w:r>
          </w:p>
        </w:tc>
        <w:tc>
          <w:tcPr>
            <w:tcW w:w="3117" w:type="dxa"/>
            <w:tcBorders>
              <w:top w:val="none" w:sz="0" w:space="0" w:color="auto"/>
              <w:bottom w:val="none" w:sz="0" w:space="0" w:color="auto"/>
            </w:tcBorders>
            <w:vAlign w:val="center"/>
          </w:tcPr>
          <w:p w14:paraId="1BB27E60"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Remembrance Day</w:t>
            </w:r>
          </w:p>
        </w:tc>
        <w:tc>
          <w:tcPr>
            <w:tcW w:w="3117" w:type="dxa"/>
            <w:tcBorders>
              <w:top w:val="none" w:sz="0" w:space="0" w:color="auto"/>
              <w:bottom w:val="none" w:sz="0" w:space="0" w:color="auto"/>
            </w:tcBorders>
            <w:vAlign w:val="center"/>
          </w:tcPr>
          <w:p w14:paraId="29A6E7D1"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Living Safely in Your Own Home</w:t>
            </w:r>
          </w:p>
        </w:tc>
      </w:tr>
      <w:tr w:rsidR="00970B4E" w:rsidRPr="00645C05" w14:paraId="5E64814E" w14:textId="77777777" w:rsidTr="00ED08D1">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vAlign w:val="center"/>
          </w:tcPr>
          <w:p w14:paraId="4BC14ACF" w14:textId="77777777" w:rsidR="00970B4E" w:rsidRPr="00645C05" w:rsidRDefault="00970B4E" w:rsidP="00ED08D1">
            <w:pPr>
              <w:rPr>
                <w:b w:val="0"/>
              </w:rPr>
            </w:pPr>
            <w:r w:rsidRPr="00645C05">
              <w:rPr>
                <w:rFonts w:ascii="Calibri" w:hAnsi="Calibri"/>
                <w:b w:val="0"/>
                <w:color w:val="000000"/>
              </w:rPr>
              <w:t>Brain Games</w:t>
            </w:r>
          </w:p>
        </w:tc>
        <w:tc>
          <w:tcPr>
            <w:tcW w:w="3117" w:type="dxa"/>
            <w:vAlign w:val="center"/>
          </w:tcPr>
          <w:p w14:paraId="515FC862"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What in the World Is Going On?</w:t>
            </w:r>
          </w:p>
        </w:tc>
        <w:tc>
          <w:tcPr>
            <w:tcW w:w="3117" w:type="dxa"/>
            <w:vAlign w:val="center"/>
          </w:tcPr>
          <w:p w14:paraId="629738A2"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English Language Practice Group</w:t>
            </w:r>
          </w:p>
        </w:tc>
      </w:tr>
      <w:tr w:rsidR="00970B4E" w:rsidRPr="00645C05" w14:paraId="1DCACDA3"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vAlign w:val="center"/>
          </w:tcPr>
          <w:p w14:paraId="50C18119" w14:textId="77777777" w:rsidR="00970B4E" w:rsidRPr="00645C05" w:rsidRDefault="00970B4E" w:rsidP="00ED08D1">
            <w:pPr>
              <w:rPr>
                <w:b w:val="0"/>
              </w:rPr>
            </w:pPr>
            <w:r w:rsidRPr="00645C05">
              <w:rPr>
                <w:rFonts w:ascii="Calibri" w:hAnsi="Calibri"/>
                <w:b w:val="0"/>
                <w:color w:val="000000"/>
              </w:rPr>
              <w:t>Healthy Eating</w:t>
            </w:r>
          </w:p>
        </w:tc>
        <w:tc>
          <w:tcPr>
            <w:tcW w:w="3117" w:type="dxa"/>
            <w:tcBorders>
              <w:top w:val="none" w:sz="0" w:space="0" w:color="auto"/>
              <w:bottom w:val="none" w:sz="0" w:space="0" w:color="auto"/>
            </w:tcBorders>
            <w:vAlign w:val="center"/>
          </w:tcPr>
          <w:p w14:paraId="2A828E46"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BINGO</w:t>
            </w:r>
          </w:p>
        </w:tc>
        <w:tc>
          <w:tcPr>
            <w:tcW w:w="3117" w:type="dxa"/>
            <w:tcBorders>
              <w:top w:val="none" w:sz="0" w:space="0" w:color="auto"/>
              <w:bottom w:val="none" w:sz="0" w:space="0" w:color="auto"/>
            </w:tcBorders>
            <w:vAlign w:val="center"/>
          </w:tcPr>
          <w:p w14:paraId="6D98E65F"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 xml:space="preserve">Holistic Decluttering for Seniors </w:t>
            </w:r>
          </w:p>
        </w:tc>
      </w:tr>
      <w:tr w:rsidR="00970B4E" w:rsidRPr="00645C05" w14:paraId="6DECDEE5" w14:textId="77777777" w:rsidTr="00ED08D1">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vAlign w:val="center"/>
          </w:tcPr>
          <w:p w14:paraId="083FBB43" w14:textId="77777777" w:rsidR="00970B4E" w:rsidRPr="00645C05" w:rsidRDefault="00970B4E" w:rsidP="00ED08D1">
            <w:pPr>
              <w:rPr>
                <w:b w:val="0"/>
              </w:rPr>
            </w:pPr>
            <w:r w:rsidRPr="00645C05">
              <w:rPr>
                <w:rFonts w:ascii="Calibri" w:hAnsi="Calibri"/>
                <w:b w:val="0"/>
                <w:color w:val="000000"/>
              </w:rPr>
              <w:t>Changeways for Older Adults</w:t>
            </w:r>
          </w:p>
        </w:tc>
        <w:tc>
          <w:tcPr>
            <w:tcW w:w="3117" w:type="dxa"/>
            <w:vAlign w:val="center"/>
          </w:tcPr>
          <w:p w14:paraId="0FFFB30A" w14:textId="4764D502" w:rsidR="00970B4E" w:rsidRPr="00645C05" w:rsidRDefault="00BE0A75"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Read Aloud Short Stories</w:t>
            </w:r>
          </w:p>
        </w:tc>
        <w:tc>
          <w:tcPr>
            <w:tcW w:w="3117" w:type="dxa"/>
            <w:vAlign w:val="center"/>
          </w:tcPr>
          <w:p w14:paraId="5F8434DD"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Driving &amp; Beyond</w:t>
            </w:r>
          </w:p>
        </w:tc>
      </w:tr>
      <w:tr w:rsidR="00970B4E" w:rsidRPr="00645C05" w14:paraId="22CA6F5E"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vAlign w:val="center"/>
          </w:tcPr>
          <w:p w14:paraId="332FE483" w14:textId="77777777" w:rsidR="00970B4E" w:rsidRPr="00645C05" w:rsidRDefault="00970B4E" w:rsidP="00ED08D1">
            <w:pPr>
              <w:rPr>
                <w:b w:val="0"/>
              </w:rPr>
            </w:pPr>
            <w:r w:rsidRPr="00645C05">
              <w:rPr>
                <w:rFonts w:ascii="Calibri" w:hAnsi="Calibri"/>
                <w:b w:val="0"/>
                <w:color w:val="000000"/>
              </w:rPr>
              <w:t>Meditation &amp; Relaxation</w:t>
            </w:r>
          </w:p>
        </w:tc>
        <w:tc>
          <w:tcPr>
            <w:tcW w:w="3117" w:type="dxa"/>
            <w:tcBorders>
              <w:top w:val="none" w:sz="0" w:space="0" w:color="auto"/>
              <w:bottom w:val="none" w:sz="0" w:space="0" w:color="auto"/>
            </w:tcBorders>
            <w:vAlign w:val="center"/>
          </w:tcPr>
          <w:p w14:paraId="4F5E5007"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Across the Miles</w:t>
            </w:r>
          </w:p>
        </w:tc>
        <w:tc>
          <w:tcPr>
            <w:tcW w:w="3117" w:type="dxa"/>
            <w:tcBorders>
              <w:top w:val="none" w:sz="0" w:space="0" w:color="auto"/>
              <w:bottom w:val="none" w:sz="0" w:space="0" w:color="auto"/>
            </w:tcBorders>
            <w:vAlign w:val="center"/>
          </w:tcPr>
          <w:p w14:paraId="7030FF98"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Money Smarts for Seniors</w:t>
            </w:r>
          </w:p>
        </w:tc>
      </w:tr>
      <w:tr w:rsidR="00970B4E" w:rsidRPr="00645C05" w14:paraId="54AA7B6D" w14:textId="77777777" w:rsidTr="00ED08D1">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vAlign w:val="center"/>
          </w:tcPr>
          <w:p w14:paraId="4B1F3A72" w14:textId="77777777" w:rsidR="00970B4E" w:rsidRPr="00645C05" w:rsidRDefault="00970B4E" w:rsidP="00ED08D1">
            <w:pPr>
              <w:rPr>
                <w:b w:val="0"/>
              </w:rPr>
            </w:pPr>
            <w:r w:rsidRPr="00645C05">
              <w:rPr>
                <w:rFonts w:ascii="Calibri" w:hAnsi="Calibri"/>
                <w:b w:val="0"/>
                <w:color w:val="000000"/>
              </w:rPr>
              <w:t>Dare to Age Well</w:t>
            </w:r>
          </w:p>
        </w:tc>
        <w:tc>
          <w:tcPr>
            <w:tcW w:w="3117" w:type="dxa"/>
            <w:vAlign w:val="center"/>
          </w:tcPr>
          <w:p w14:paraId="08120454"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Coffee Chats</w:t>
            </w:r>
          </w:p>
        </w:tc>
        <w:tc>
          <w:tcPr>
            <w:tcW w:w="3117" w:type="dxa"/>
            <w:vAlign w:val="center"/>
          </w:tcPr>
          <w:p w14:paraId="363CC6FC"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 xml:space="preserve">Elder Abuse </w:t>
            </w:r>
          </w:p>
        </w:tc>
      </w:tr>
      <w:tr w:rsidR="00970B4E" w:rsidRPr="00645C05" w14:paraId="3FB1BDED"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vAlign w:val="center"/>
          </w:tcPr>
          <w:p w14:paraId="2B4DE22F" w14:textId="77777777" w:rsidR="00970B4E" w:rsidRPr="00645C05" w:rsidRDefault="00970B4E" w:rsidP="00ED08D1">
            <w:pPr>
              <w:rPr>
                <w:b w:val="0"/>
              </w:rPr>
            </w:pPr>
            <w:r w:rsidRPr="00645C05">
              <w:rPr>
                <w:rFonts w:ascii="Calibri" w:hAnsi="Calibri"/>
                <w:b w:val="0"/>
                <w:color w:val="000000"/>
              </w:rPr>
              <w:t>Personal Wellness Through Recreation &amp; Leisure</w:t>
            </w:r>
          </w:p>
        </w:tc>
        <w:tc>
          <w:tcPr>
            <w:tcW w:w="3117" w:type="dxa"/>
            <w:tcBorders>
              <w:top w:val="none" w:sz="0" w:space="0" w:color="auto"/>
              <w:bottom w:val="none" w:sz="0" w:space="0" w:color="auto"/>
            </w:tcBorders>
            <w:vAlign w:val="center"/>
          </w:tcPr>
          <w:p w14:paraId="65EAF9E4"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You're the Expert</w:t>
            </w:r>
          </w:p>
        </w:tc>
        <w:tc>
          <w:tcPr>
            <w:tcW w:w="3117" w:type="dxa"/>
            <w:tcBorders>
              <w:top w:val="none" w:sz="0" w:space="0" w:color="auto"/>
              <w:bottom w:val="none" w:sz="0" w:space="0" w:color="auto"/>
            </w:tcBorders>
            <w:vAlign w:val="center"/>
          </w:tcPr>
          <w:p w14:paraId="02819159"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Alberta’s Seniors Advocate</w:t>
            </w:r>
          </w:p>
        </w:tc>
      </w:tr>
      <w:tr w:rsidR="00970B4E" w:rsidRPr="00645C05" w14:paraId="7E78BF2E" w14:textId="77777777" w:rsidTr="00ED08D1">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vAlign w:val="center"/>
          </w:tcPr>
          <w:p w14:paraId="20D00897" w14:textId="77777777" w:rsidR="00970B4E" w:rsidRPr="00645C05" w:rsidRDefault="00970B4E" w:rsidP="00ED08D1">
            <w:pPr>
              <w:rPr>
                <w:b w:val="0"/>
              </w:rPr>
            </w:pPr>
            <w:r w:rsidRPr="00645C05">
              <w:rPr>
                <w:rFonts w:ascii="Calibri" w:hAnsi="Calibri"/>
                <w:b w:val="0"/>
                <w:color w:val="000000"/>
              </w:rPr>
              <w:t>Strike out Stroke</w:t>
            </w:r>
          </w:p>
        </w:tc>
        <w:tc>
          <w:tcPr>
            <w:tcW w:w="3117" w:type="dxa"/>
            <w:vAlign w:val="center"/>
          </w:tcPr>
          <w:p w14:paraId="67E64B04"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Canada Day Celebration</w:t>
            </w:r>
          </w:p>
        </w:tc>
        <w:tc>
          <w:tcPr>
            <w:tcW w:w="3117" w:type="dxa"/>
            <w:vAlign w:val="center"/>
          </w:tcPr>
          <w:p w14:paraId="08D8C135"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SCWW Advisory Group</w:t>
            </w:r>
          </w:p>
        </w:tc>
      </w:tr>
      <w:tr w:rsidR="00970B4E" w:rsidRPr="00645C05" w14:paraId="3262FAB1"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vAlign w:val="center"/>
          </w:tcPr>
          <w:p w14:paraId="794B3900" w14:textId="77777777" w:rsidR="00970B4E" w:rsidRPr="00645C05" w:rsidRDefault="00970B4E" w:rsidP="00ED08D1">
            <w:pPr>
              <w:rPr>
                <w:b w:val="0"/>
              </w:rPr>
            </w:pPr>
            <w:r w:rsidRPr="00645C05">
              <w:rPr>
                <w:rFonts w:ascii="Calibri" w:hAnsi="Calibri"/>
                <w:b w:val="0"/>
                <w:color w:val="000000"/>
              </w:rPr>
              <w:t>Meals on Wheels</w:t>
            </w:r>
          </w:p>
        </w:tc>
        <w:tc>
          <w:tcPr>
            <w:tcW w:w="3117" w:type="dxa"/>
            <w:tcBorders>
              <w:top w:val="none" w:sz="0" w:space="0" w:color="auto"/>
              <w:bottom w:val="none" w:sz="0" w:space="0" w:color="auto"/>
            </w:tcBorders>
            <w:vAlign w:val="center"/>
          </w:tcPr>
          <w:p w14:paraId="55D6A76A"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Spread the Word about Public Libraries</w:t>
            </w:r>
          </w:p>
        </w:tc>
        <w:tc>
          <w:tcPr>
            <w:tcW w:w="3117" w:type="dxa"/>
            <w:tcBorders>
              <w:top w:val="none" w:sz="0" w:space="0" w:color="auto"/>
              <w:bottom w:val="none" w:sz="0" w:space="0" w:color="auto"/>
            </w:tcBorders>
            <w:vAlign w:val="center"/>
          </w:tcPr>
          <w:p w14:paraId="26E1756F"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How to start off the new year productively</w:t>
            </w:r>
          </w:p>
        </w:tc>
      </w:tr>
      <w:tr w:rsidR="00970B4E" w:rsidRPr="00645C05" w14:paraId="668520E2" w14:textId="77777777" w:rsidTr="00ED08D1">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vAlign w:val="center"/>
          </w:tcPr>
          <w:p w14:paraId="1A382A33" w14:textId="77777777" w:rsidR="00970B4E" w:rsidRPr="00645C05" w:rsidRDefault="00970B4E" w:rsidP="00ED08D1">
            <w:pPr>
              <w:rPr>
                <w:b w:val="0"/>
              </w:rPr>
            </w:pPr>
            <w:r w:rsidRPr="00645C05">
              <w:rPr>
                <w:rFonts w:ascii="Calibri" w:hAnsi="Calibri"/>
                <w:b w:val="0"/>
                <w:color w:val="000000"/>
              </w:rPr>
              <w:t>Dental Health for Seniors</w:t>
            </w:r>
          </w:p>
        </w:tc>
        <w:tc>
          <w:tcPr>
            <w:tcW w:w="3117" w:type="dxa"/>
            <w:vAlign w:val="center"/>
          </w:tcPr>
          <w:p w14:paraId="77B7AE75"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Journey Across North America to Austin Texas</w:t>
            </w:r>
          </w:p>
        </w:tc>
        <w:tc>
          <w:tcPr>
            <w:tcW w:w="3117" w:type="dxa"/>
            <w:vAlign w:val="center"/>
          </w:tcPr>
          <w:p w14:paraId="5CACA6BA"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Creative Writing Groups</w:t>
            </w:r>
          </w:p>
        </w:tc>
      </w:tr>
      <w:tr w:rsidR="00970B4E" w:rsidRPr="00645C05" w14:paraId="2028A3E2"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vAlign w:val="center"/>
          </w:tcPr>
          <w:p w14:paraId="1C4B6CD9" w14:textId="77777777" w:rsidR="00970B4E" w:rsidRPr="00645C05" w:rsidRDefault="00970B4E" w:rsidP="00ED08D1">
            <w:pPr>
              <w:rPr>
                <w:b w:val="0"/>
              </w:rPr>
            </w:pPr>
            <w:r w:rsidRPr="00645C05">
              <w:rPr>
                <w:rFonts w:ascii="Calibri" w:hAnsi="Calibri"/>
                <w:b w:val="0"/>
                <w:color w:val="000000"/>
              </w:rPr>
              <w:t>Arthritis Awareness</w:t>
            </w:r>
          </w:p>
        </w:tc>
        <w:tc>
          <w:tcPr>
            <w:tcW w:w="3117" w:type="dxa"/>
            <w:tcBorders>
              <w:top w:val="none" w:sz="0" w:space="0" w:color="auto"/>
              <w:bottom w:val="none" w:sz="0" w:space="0" w:color="auto"/>
            </w:tcBorders>
            <w:vAlign w:val="center"/>
          </w:tcPr>
          <w:p w14:paraId="149B8625"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Holidays Around the World</w:t>
            </w:r>
          </w:p>
        </w:tc>
        <w:tc>
          <w:tcPr>
            <w:tcW w:w="3117" w:type="dxa"/>
            <w:tcBorders>
              <w:top w:val="none" w:sz="0" w:space="0" w:color="auto"/>
              <w:bottom w:val="none" w:sz="0" w:space="0" w:color="auto"/>
            </w:tcBorders>
            <w:vAlign w:val="center"/>
          </w:tcPr>
          <w:p w14:paraId="2D75ED98"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Music Therapy</w:t>
            </w:r>
          </w:p>
        </w:tc>
      </w:tr>
      <w:tr w:rsidR="00970B4E" w:rsidRPr="00645C05" w14:paraId="4BD738B9" w14:textId="77777777" w:rsidTr="00ED08D1">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vAlign w:val="center"/>
          </w:tcPr>
          <w:p w14:paraId="5223C967" w14:textId="77777777" w:rsidR="00970B4E" w:rsidRPr="00645C05" w:rsidRDefault="00970B4E" w:rsidP="00ED08D1">
            <w:pPr>
              <w:rPr>
                <w:b w:val="0"/>
              </w:rPr>
            </w:pPr>
            <w:r w:rsidRPr="00645C05">
              <w:rPr>
                <w:rFonts w:ascii="Calibri" w:hAnsi="Calibri"/>
                <w:b w:val="0"/>
                <w:color w:val="000000"/>
              </w:rPr>
              <w:t>Social Connectedness in Older Age</w:t>
            </w:r>
          </w:p>
        </w:tc>
        <w:tc>
          <w:tcPr>
            <w:tcW w:w="3117" w:type="dxa"/>
            <w:vAlign w:val="center"/>
          </w:tcPr>
          <w:p w14:paraId="41F24604"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Plans for the Holidays</w:t>
            </w:r>
          </w:p>
        </w:tc>
        <w:tc>
          <w:tcPr>
            <w:tcW w:w="3117" w:type="dxa"/>
            <w:vAlign w:val="center"/>
          </w:tcPr>
          <w:p w14:paraId="0674D9E1"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Housing Information for</w:t>
            </w:r>
            <w:r w:rsidRPr="00645C05">
              <w:rPr>
                <w:rFonts w:ascii="Calibri" w:hAnsi="Calibri"/>
                <w:color w:val="000000"/>
              </w:rPr>
              <w:br/>
              <w:t>Seniors</w:t>
            </w:r>
          </w:p>
        </w:tc>
      </w:tr>
      <w:tr w:rsidR="00970B4E" w:rsidRPr="00645C05" w14:paraId="5971BBB3"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vAlign w:val="center"/>
          </w:tcPr>
          <w:p w14:paraId="1AA7DC96" w14:textId="77777777" w:rsidR="00970B4E" w:rsidRPr="00645C05" w:rsidRDefault="00970B4E" w:rsidP="00ED08D1">
            <w:pPr>
              <w:rPr>
                <w:b w:val="0"/>
              </w:rPr>
            </w:pPr>
            <w:r w:rsidRPr="00645C05">
              <w:rPr>
                <w:rFonts w:ascii="Calibri" w:hAnsi="Calibri"/>
                <w:b w:val="0"/>
                <w:color w:val="000000"/>
              </w:rPr>
              <w:t>Your Medication &amp; You</w:t>
            </w:r>
          </w:p>
        </w:tc>
        <w:tc>
          <w:tcPr>
            <w:tcW w:w="3117" w:type="dxa"/>
            <w:tcBorders>
              <w:top w:val="none" w:sz="0" w:space="0" w:color="auto"/>
              <w:bottom w:val="none" w:sz="0" w:space="0" w:color="auto"/>
            </w:tcBorders>
            <w:vAlign w:val="center"/>
          </w:tcPr>
          <w:p w14:paraId="34C635FE"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Stuart McLean Stories</w:t>
            </w:r>
          </w:p>
        </w:tc>
        <w:tc>
          <w:tcPr>
            <w:tcW w:w="3117" w:type="dxa"/>
            <w:tcBorders>
              <w:top w:val="none" w:sz="0" w:space="0" w:color="auto"/>
              <w:bottom w:val="none" w:sz="0" w:space="0" w:color="auto"/>
            </w:tcBorders>
            <w:vAlign w:val="center"/>
          </w:tcPr>
          <w:p w14:paraId="33122066"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color w:val="000000"/>
              </w:rPr>
              <w:t>Caregiver Support Group</w:t>
            </w:r>
          </w:p>
        </w:tc>
      </w:tr>
      <w:tr w:rsidR="00970B4E" w:rsidRPr="00645C05" w14:paraId="3670AB1A" w14:textId="77777777" w:rsidTr="00ED08D1">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vAlign w:val="center"/>
          </w:tcPr>
          <w:p w14:paraId="7B3AA946" w14:textId="77777777" w:rsidR="00970B4E" w:rsidRPr="00645C05" w:rsidRDefault="00970B4E" w:rsidP="00ED08D1">
            <w:pPr>
              <w:rPr>
                <w:b w:val="0"/>
              </w:rPr>
            </w:pPr>
            <w:r w:rsidRPr="00645C05">
              <w:rPr>
                <w:rFonts w:ascii="Calibri" w:hAnsi="Calibri"/>
                <w:b w:val="0"/>
                <w:color w:val="000000"/>
              </w:rPr>
              <w:t>Stay Independent - Tips to Prevent Slips, Trips &amp; Falls</w:t>
            </w:r>
          </w:p>
        </w:tc>
        <w:tc>
          <w:tcPr>
            <w:tcW w:w="3117" w:type="dxa"/>
            <w:vAlign w:val="center"/>
          </w:tcPr>
          <w:p w14:paraId="147CEE2D"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 xml:space="preserve">Do You Remember When? </w:t>
            </w:r>
          </w:p>
        </w:tc>
        <w:tc>
          <w:tcPr>
            <w:tcW w:w="3117" w:type="dxa"/>
            <w:vAlign w:val="center"/>
          </w:tcPr>
          <w:p w14:paraId="17C9DEAF" w14:textId="77777777" w:rsidR="00970B4E" w:rsidRPr="00645C05" w:rsidRDefault="00970B4E" w:rsidP="00ED08D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45C05">
              <w:rPr>
                <w:rFonts w:asciiTheme="minorHAnsi" w:hAnsiTheme="minorHAnsi"/>
                <w:sz w:val="22"/>
                <w:szCs w:val="22"/>
              </w:rPr>
              <w:t>We're not Buying it – Scams &amp; High-Pressure Sales Tactics</w:t>
            </w:r>
          </w:p>
        </w:tc>
      </w:tr>
      <w:tr w:rsidR="00970B4E" w:rsidRPr="00645C05" w14:paraId="4D34A4D5"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B60E1E2" w14:textId="77777777" w:rsidR="00970B4E" w:rsidRPr="00645C05" w:rsidRDefault="00970B4E" w:rsidP="00ED08D1">
            <w:pPr>
              <w:rPr>
                <w:b w:val="0"/>
              </w:rPr>
            </w:pPr>
            <w:r w:rsidRPr="00645C05">
              <w:rPr>
                <w:rFonts w:ascii="Calibri" w:hAnsi="Calibri"/>
                <w:b w:val="0"/>
                <w:color w:val="000000"/>
              </w:rPr>
              <w:t>Seated Exercise Support Group</w:t>
            </w:r>
          </w:p>
        </w:tc>
        <w:tc>
          <w:tcPr>
            <w:tcW w:w="3117" w:type="dxa"/>
            <w:vAlign w:val="center"/>
          </w:tcPr>
          <w:p w14:paraId="6EC661FB"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New Year’s Eve Games</w:t>
            </w:r>
          </w:p>
        </w:tc>
        <w:tc>
          <w:tcPr>
            <w:tcW w:w="3117" w:type="dxa"/>
            <w:vMerge w:val="restart"/>
            <w:vAlign w:val="center"/>
          </w:tcPr>
          <w:p w14:paraId="4BA9D3F1"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p>
        </w:tc>
      </w:tr>
      <w:tr w:rsidR="00970B4E" w:rsidRPr="00645C05" w14:paraId="6C8F1404" w14:textId="77777777" w:rsidTr="00ED08D1">
        <w:tc>
          <w:tcPr>
            <w:cnfStyle w:val="001000000000" w:firstRow="0" w:lastRow="0" w:firstColumn="1" w:lastColumn="0" w:oddVBand="0" w:evenVBand="0" w:oddHBand="0" w:evenHBand="0" w:firstRowFirstColumn="0" w:firstRowLastColumn="0" w:lastRowFirstColumn="0" w:lastRowLastColumn="0"/>
            <w:tcW w:w="3116" w:type="dxa"/>
            <w:vAlign w:val="center"/>
          </w:tcPr>
          <w:p w14:paraId="77A468E0" w14:textId="77777777" w:rsidR="00970B4E" w:rsidRPr="00645C05" w:rsidRDefault="00970B4E" w:rsidP="00ED08D1">
            <w:pPr>
              <w:rPr>
                <w:b w:val="0"/>
              </w:rPr>
            </w:pPr>
            <w:r w:rsidRPr="00645C05">
              <w:rPr>
                <w:rFonts w:ascii="Calibri" w:hAnsi="Calibri"/>
                <w:b w:val="0"/>
                <w:color w:val="000000"/>
              </w:rPr>
              <w:t>Vision Loss</w:t>
            </w:r>
          </w:p>
        </w:tc>
        <w:tc>
          <w:tcPr>
            <w:tcW w:w="3117" w:type="dxa"/>
            <w:vAlign w:val="center"/>
          </w:tcPr>
          <w:p w14:paraId="79584FFC"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Super Sleuths</w:t>
            </w:r>
          </w:p>
        </w:tc>
        <w:tc>
          <w:tcPr>
            <w:tcW w:w="3117" w:type="dxa"/>
            <w:vMerge/>
            <w:vAlign w:val="center"/>
          </w:tcPr>
          <w:p w14:paraId="4C016511"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p>
        </w:tc>
      </w:tr>
      <w:tr w:rsidR="00970B4E" w:rsidRPr="00645C05" w14:paraId="6953E1FC"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7FFCB4C" w14:textId="77777777" w:rsidR="00970B4E" w:rsidRPr="00645C05" w:rsidRDefault="00970B4E" w:rsidP="00ED08D1">
            <w:pPr>
              <w:rPr>
                <w:b w:val="0"/>
              </w:rPr>
            </w:pPr>
            <w:r w:rsidRPr="00645C05">
              <w:rPr>
                <w:rFonts w:ascii="Calibri" w:hAnsi="Calibri"/>
                <w:b w:val="0"/>
                <w:color w:val="000000"/>
              </w:rPr>
              <w:t>Living with Hearing Loss</w:t>
            </w:r>
          </w:p>
        </w:tc>
        <w:tc>
          <w:tcPr>
            <w:tcW w:w="3117" w:type="dxa"/>
            <w:vAlign w:val="center"/>
          </w:tcPr>
          <w:p w14:paraId="3B27078A"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Gratitude Group</w:t>
            </w:r>
          </w:p>
        </w:tc>
        <w:tc>
          <w:tcPr>
            <w:tcW w:w="3117" w:type="dxa"/>
            <w:vMerge/>
            <w:vAlign w:val="center"/>
          </w:tcPr>
          <w:p w14:paraId="6359064F"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p>
        </w:tc>
      </w:tr>
      <w:tr w:rsidR="00970B4E" w:rsidRPr="00645C05" w14:paraId="137D367D" w14:textId="77777777" w:rsidTr="00ED08D1">
        <w:tc>
          <w:tcPr>
            <w:cnfStyle w:val="001000000000" w:firstRow="0" w:lastRow="0" w:firstColumn="1" w:lastColumn="0" w:oddVBand="0" w:evenVBand="0" w:oddHBand="0" w:evenHBand="0" w:firstRowFirstColumn="0" w:firstRowLastColumn="0" w:lastRowFirstColumn="0" w:lastRowLastColumn="0"/>
            <w:tcW w:w="3116" w:type="dxa"/>
            <w:vAlign w:val="center"/>
          </w:tcPr>
          <w:p w14:paraId="52115FDB" w14:textId="77777777" w:rsidR="00970B4E" w:rsidRPr="00645C05" w:rsidRDefault="00970B4E" w:rsidP="00ED08D1">
            <w:pPr>
              <w:rPr>
                <w:b w:val="0"/>
              </w:rPr>
            </w:pPr>
            <w:r w:rsidRPr="00645C05">
              <w:rPr>
                <w:rFonts w:ascii="Calibri" w:hAnsi="Calibri"/>
                <w:b w:val="0"/>
                <w:color w:val="000000"/>
              </w:rPr>
              <w:t>Healthy Eating on a Budget</w:t>
            </w:r>
          </w:p>
        </w:tc>
        <w:tc>
          <w:tcPr>
            <w:tcW w:w="3117" w:type="dxa"/>
            <w:vAlign w:val="center"/>
          </w:tcPr>
          <w:p w14:paraId="7F973031"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Did you Know?</w:t>
            </w:r>
          </w:p>
        </w:tc>
        <w:tc>
          <w:tcPr>
            <w:tcW w:w="3117" w:type="dxa"/>
            <w:vMerge/>
            <w:vAlign w:val="center"/>
          </w:tcPr>
          <w:p w14:paraId="6620CD9F"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p>
        </w:tc>
      </w:tr>
      <w:tr w:rsidR="00970B4E" w:rsidRPr="00645C05" w14:paraId="717B22A6"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5A01833" w14:textId="77777777" w:rsidR="00970B4E" w:rsidRPr="00645C05" w:rsidRDefault="00970B4E" w:rsidP="00ED08D1">
            <w:pPr>
              <w:rPr>
                <w:b w:val="0"/>
              </w:rPr>
            </w:pPr>
            <w:r w:rsidRPr="00645C05">
              <w:rPr>
                <w:rFonts w:ascii="Calibri" w:hAnsi="Calibri"/>
                <w:b w:val="0"/>
                <w:color w:val="000000"/>
              </w:rPr>
              <w:t>Living Well with Diabetes</w:t>
            </w:r>
          </w:p>
        </w:tc>
        <w:tc>
          <w:tcPr>
            <w:tcW w:w="3117" w:type="dxa"/>
            <w:vAlign w:val="center"/>
          </w:tcPr>
          <w:p w14:paraId="29CD3E9C"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Frank Slide Museum</w:t>
            </w:r>
          </w:p>
        </w:tc>
        <w:tc>
          <w:tcPr>
            <w:tcW w:w="3117" w:type="dxa"/>
            <w:vMerge/>
            <w:vAlign w:val="center"/>
          </w:tcPr>
          <w:p w14:paraId="41E7B798"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p>
        </w:tc>
      </w:tr>
      <w:tr w:rsidR="00970B4E" w:rsidRPr="00645C05" w14:paraId="63571C58" w14:textId="77777777" w:rsidTr="00ED08D1">
        <w:tc>
          <w:tcPr>
            <w:cnfStyle w:val="001000000000" w:firstRow="0" w:lastRow="0" w:firstColumn="1" w:lastColumn="0" w:oddVBand="0" w:evenVBand="0" w:oddHBand="0" w:evenHBand="0" w:firstRowFirstColumn="0" w:firstRowLastColumn="0" w:lastRowFirstColumn="0" w:lastRowLastColumn="0"/>
            <w:tcW w:w="3116" w:type="dxa"/>
            <w:vAlign w:val="center"/>
          </w:tcPr>
          <w:p w14:paraId="1BED31BE" w14:textId="77777777" w:rsidR="00970B4E" w:rsidRPr="00645C05" w:rsidRDefault="00970B4E" w:rsidP="00ED08D1">
            <w:pPr>
              <w:rPr>
                <w:rFonts w:ascii="Calibri" w:hAnsi="Calibri"/>
                <w:b w:val="0"/>
                <w:color w:val="000000"/>
              </w:rPr>
            </w:pPr>
            <w:r w:rsidRPr="00645C05">
              <w:rPr>
                <w:rFonts w:ascii="Calibri" w:hAnsi="Calibri"/>
                <w:b w:val="0"/>
                <w:color w:val="000000"/>
              </w:rPr>
              <w:t>The Brain &amp; Beyond</w:t>
            </w:r>
          </w:p>
        </w:tc>
        <w:tc>
          <w:tcPr>
            <w:tcW w:w="3117" w:type="dxa"/>
            <w:vAlign w:val="center"/>
          </w:tcPr>
          <w:p w14:paraId="759A0E2D"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r w:rsidRPr="00645C05">
              <w:rPr>
                <w:rFonts w:ascii="Calibri" w:hAnsi="Calibri"/>
                <w:color w:val="000000"/>
              </w:rPr>
              <w:t>The Theatre Hour</w:t>
            </w:r>
          </w:p>
        </w:tc>
        <w:tc>
          <w:tcPr>
            <w:tcW w:w="3117" w:type="dxa"/>
            <w:vMerge/>
            <w:vAlign w:val="center"/>
          </w:tcPr>
          <w:p w14:paraId="321ED17B" w14:textId="77777777" w:rsidR="00970B4E" w:rsidRPr="00645C05" w:rsidRDefault="00970B4E" w:rsidP="00ED08D1">
            <w:pPr>
              <w:cnfStyle w:val="000000000000" w:firstRow="0" w:lastRow="0" w:firstColumn="0" w:lastColumn="0" w:oddVBand="0" w:evenVBand="0" w:oddHBand="0" w:evenHBand="0" w:firstRowFirstColumn="0" w:firstRowLastColumn="0" w:lastRowFirstColumn="0" w:lastRowLastColumn="0"/>
            </w:pPr>
          </w:p>
        </w:tc>
      </w:tr>
      <w:tr w:rsidR="00970B4E" w:rsidRPr="00645C05" w14:paraId="21B53F1E"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FE752CF" w14:textId="38EEFA63" w:rsidR="00970B4E" w:rsidRPr="00645C05" w:rsidRDefault="00E36C07" w:rsidP="00ED08D1">
            <w:pPr>
              <w:rPr>
                <w:rFonts w:ascii="Calibri" w:hAnsi="Calibri"/>
                <w:b w:val="0"/>
                <w:color w:val="000000"/>
              </w:rPr>
            </w:pPr>
            <w:r w:rsidRPr="00645C05">
              <w:rPr>
                <w:rFonts w:ascii="Calibri" w:hAnsi="Calibri"/>
                <w:b w:val="0"/>
                <w:color w:val="000000"/>
              </w:rPr>
              <w:t>COPD Wellness</w:t>
            </w:r>
          </w:p>
        </w:tc>
        <w:tc>
          <w:tcPr>
            <w:tcW w:w="3117" w:type="dxa"/>
            <w:vAlign w:val="center"/>
          </w:tcPr>
          <w:p w14:paraId="086085D3"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r w:rsidRPr="00645C05">
              <w:rPr>
                <w:rFonts w:ascii="Calibri" w:hAnsi="Calibri"/>
                <w:color w:val="000000"/>
              </w:rPr>
              <w:t>Yukon Beringia Museum</w:t>
            </w:r>
          </w:p>
        </w:tc>
        <w:tc>
          <w:tcPr>
            <w:tcW w:w="3117" w:type="dxa"/>
            <w:vMerge/>
            <w:vAlign w:val="center"/>
          </w:tcPr>
          <w:p w14:paraId="79FAB316" w14:textId="77777777" w:rsidR="00970B4E" w:rsidRPr="00645C05" w:rsidRDefault="00970B4E" w:rsidP="00ED08D1">
            <w:pPr>
              <w:cnfStyle w:val="000000100000" w:firstRow="0" w:lastRow="0" w:firstColumn="0" w:lastColumn="0" w:oddVBand="0" w:evenVBand="0" w:oddHBand="1" w:evenHBand="0" w:firstRowFirstColumn="0" w:firstRowLastColumn="0" w:lastRowFirstColumn="0" w:lastRowLastColumn="0"/>
            </w:pPr>
          </w:p>
        </w:tc>
      </w:tr>
      <w:tr w:rsidR="00E36C07" w:rsidRPr="00645C05" w14:paraId="5C0131D4" w14:textId="77777777" w:rsidTr="00ED08D1">
        <w:tc>
          <w:tcPr>
            <w:cnfStyle w:val="001000000000" w:firstRow="0" w:lastRow="0" w:firstColumn="1" w:lastColumn="0" w:oddVBand="0" w:evenVBand="0" w:oddHBand="0" w:evenHBand="0" w:firstRowFirstColumn="0" w:firstRowLastColumn="0" w:lastRowFirstColumn="0" w:lastRowLastColumn="0"/>
            <w:tcW w:w="3116" w:type="dxa"/>
            <w:vMerge w:val="restart"/>
            <w:vAlign w:val="center"/>
          </w:tcPr>
          <w:p w14:paraId="41431992" w14:textId="77777777" w:rsidR="00E36C07" w:rsidRPr="00645C05" w:rsidRDefault="00E36C07" w:rsidP="00ED08D1">
            <w:pPr>
              <w:rPr>
                <w:rFonts w:ascii="Calibri" w:hAnsi="Calibri"/>
                <w:b w:val="0"/>
                <w:color w:val="000000"/>
              </w:rPr>
            </w:pPr>
          </w:p>
        </w:tc>
        <w:tc>
          <w:tcPr>
            <w:tcW w:w="3117" w:type="dxa"/>
            <w:vAlign w:val="center"/>
          </w:tcPr>
          <w:p w14:paraId="4638CE4E" w14:textId="77777777" w:rsidR="00E36C07" w:rsidRPr="00645C05" w:rsidRDefault="00E36C07" w:rsidP="00ED08D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45C05">
              <w:rPr>
                <w:rFonts w:asciiTheme="minorHAnsi" w:hAnsiTheme="minorHAnsi"/>
                <w:sz w:val="22"/>
                <w:szCs w:val="22"/>
              </w:rPr>
              <w:t xml:space="preserve">Leduc #1 Energy Discovery Centre </w:t>
            </w:r>
          </w:p>
        </w:tc>
        <w:tc>
          <w:tcPr>
            <w:tcW w:w="3117" w:type="dxa"/>
            <w:vMerge/>
            <w:vAlign w:val="center"/>
          </w:tcPr>
          <w:p w14:paraId="0C4F5F21" w14:textId="77777777" w:rsidR="00E36C07" w:rsidRPr="00645C05" w:rsidRDefault="00E36C07" w:rsidP="00ED08D1">
            <w:pPr>
              <w:cnfStyle w:val="000000000000" w:firstRow="0" w:lastRow="0" w:firstColumn="0" w:lastColumn="0" w:oddVBand="0" w:evenVBand="0" w:oddHBand="0" w:evenHBand="0" w:firstRowFirstColumn="0" w:firstRowLastColumn="0" w:lastRowFirstColumn="0" w:lastRowLastColumn="0"/>
            </w:pPr>
          </w:p>
        </w:tc>
      </w:tr>
      <w:tr w:rsidR="00E36C07" w:rsidRPr="00645C05" w14:paraId="637761F9"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ign w:val="center"/>
          </w:tcPr>
          <w:p w14:paraId="34E17EBD" w14:textId="77777777" w:rsidR="00E36C07" w:rsidRPr="00645C05" w:rsidRDefault="00E36C07" w:rsidP="00ED08D1">
            <w:pPr>
              <w:rPr>
                <w:rFonts w:ascii="Calibri" w:hAnsi="Calibri"/>
                <w:b w:val="0"/>
                <w:color w:val="000000"/>
              </w:rPr>
            </w:pPr>
          </w:p>
        </w:tc>
        <w:tc>
          <w:tcPr>
            <w:tcW w:w="3117" w:type="dxa"/>
            <w:vAlign w:val="center"/>
          </w:tcPr>
          <w:p w14:paraId="49C7E1A4" w14:textId="77777777" w:rsidR="00E36C07" w:rsidRPr="00645C05" w:rsidRDefault="00E36C07" w:rsidP="00ED08D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45C05">
              <w:rPr>
                <w:rFonts w:asciiTheme="minorHAnsi" w:hAnsiTheme="minorHAnsi"/>
                <w:sz w:val="22"/>
                <w:szCs w:val="22"/>
              </w:rPr>
              <w:t>Cross Country Canada Connections</w:t>
            </w:r>
          </w:p>
        </w:tc>
        <w:tc>
          <w:tcPr>
            <w:tcW w:w="3117" w:type="dxa"/>
            <w:vMerge/>
            <w:vAlign w:val="center"/>
          </w:tcPr>
          <w:p w14:paraId="14282746" w14:textId="77777777" w:rsidR="00E36C07" w:rsidRPr="00645C05" w:rsidRDefault="00E36C07" w:rsidP="00ED08D1">
            <w:pPr>
              <w:cnfStyle w:val="000000100000" w:firstRow="0" w:lastRow="0" w:firstColumn="0" w:lastColumn="0" w:oddVBand="0" w:evenVBand="0" w:oddHBand="1" w:evenHBand="0" w:firstRowFirstColumn="0" w:firstRowLastColumn="0" w:lastRowFirstColumn="0" w:lastRowLastColumn="0"/>
            </w:pPr>
          </w:p>
        </w:tc>
      </w:tr>
      <w:tr w:rsidR="00E36C07" w:rsidRPr="00645C05" w14:paraId="24AA93BC" w14:textId="77777777" w:rsidTr="00ED08D1">
        <w:tc>
          <w:tcPr>
            <w:cnfStyle w:val="001000000000" w:firstRow="0" w:lastRow="0" w:firstColumn="1" w:lastColumn="0" w:oddVBand="0" w:evenVBand="0" w:oddHBand="0" w:evenHBand="0" w:firstRowFirstColumn="0" w:firstRowLastColumn="0" w:lastRowFirstColumn="0" w:lastRowLastColumn="0"/>
            <w:tcW w:w="3116" w:type="dxa"/>
            <w:vMerge/>
            <w:vAlign w:val="center"/>
          </w:tcPr>
          <w:p w14:paraId="75F67A7A" w14:textId="77777777" w:rsidR="00E36C07" w:rsidRPr="00645C05" w:rsidRDefault="00E36C07" w:rsidP="00ED08D1">
            <w:pPr>
              <w:rPr>
                <w:rFonts w:ascii="Calibri" w:hAnsi="Calibri"/>
                <w:b w:val="0"/>
                <w:color w:val="000000"/>
              </w:rPr>
            </w:pPr>
          </w:p>
        </w:tc>
        <w:tc>
          <w:tcPr>
            <w:tcW w:w="3117" w:type="dxa"/>
            <w:vAlign w:val="center"/>
          </w:tcPr>
          <w:p w14:paraId="0BC57F2D" w14:textId="77777777" w:rsidR="00E36C07" w:rsidRPr="00645C05" w:rsidRDefault="00E36C07" w:rsidP="00ED08D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45C05">
              <w:rPr>
                <w:rFonts w:asciiTheme="minorHAnsi" w:hAnsiTheme="minorHAnsi"/>
                <w:sz w:val="22"/>
                <w:szCs w:val="22"/>
              </w:rPr>
              <w:t xml:space="preserve">Telephone Historical Centre </w:t>
            </w:r>
          </w:p>
        </w:tc>
        <w:tc>
          <w:tcPr>
            <w:tcW w:w="3117" w:type="dxa"/>
            <w:vMerge/>
            <w:vAlign w:val="center"/>
          </w:tcPr>
          <w:p w14:paraId="32ACA7B5" w14:textId="77777777" w:rsidR="00E36C07" w:rsidRPr="00645C05" w:rsidRDefault="00E36C07" w:rsidP="00ED08D1">
            <w:pPr>
              <w:cnfStyle w:val="000000000000" w:firstRow="0" w:lastRow="0" w:firstColumn="0" w:lastColumn="0" w:oddVBand="0" w:evenVBand="0" w:oddHBand="0" w:evenHBand="0" w:firstRowFirstColumn="0" w:firstRowLastColumn="0" w:lastRowFirstColumn="0" w:lastRowLastColumn="0"/>
            </w:pPr>
          </w:p>
        </w:tc>
      </w:tr>
      <w:tr w:rsidR="00E36C07" w:rsidRPr="00645C05" w14:paraId="03808CD9" w14:textId="77777777" w:rsidTr="00ED0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ign w:val="center"/>
          </w:tcPr>
          <w:p w14:paraId="3EF269FD" w14:textId="77777777" w:rsidR="00E36C07" w:rsidRPr="00645C05" w:rsidRDefault="00E36C07" w:rsidP="00ED08D1">
            <w:pPr>
              <w:rPr>
                <w:rFonts w:ascii="Calibri" w:hAnsi="Calibri"/>
                <w:b w:val="0"/>
                <w:color w:val="000000"/>
              </w:rPr>
            </w:pPr>
          </w:p>
        </w:tc>
        <w:tc>
          <w:tcPr>
            <w:tcW w:w="3117" w:type="dxa"/>
            <w:vAlign w:val="center"/>
          </w:tcPr>
          <w:p w14:paraId="74D8EED1" w14:textId="77777777" w:rsidR="00E36C07" w:rsidRPr="00645C05" w:rsidRDefault="00E36C07" w:rsidP="00ED08D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45C05">
              <w:rPr>
                <w:rFonts w:asciiTheme="minorHAnsi" w:hAnsiTheme="minorHAnsi"/>
                <w:sz w:val="22"/>
                <w:szCs w:val="22"/>
              </w:rPr>
              <w:t xml:space="preserve">Coyote in the City </w:t>
            </w:r>
          </w:p>
        </w:tc>
        <w:tc>
          <w:tcPr>
            <w:tcW w:w="3117" w:type="dxa"/>
            <w:vMerge/>
            <w:vAlign w:val="center"/>
          </w:tcPr>
          <w:p w14:paraId="414EB4F2" w14:textId="77777777" w:rsidR="00E36C07" w:rsidRPr="00645C05" w:rsidRDefault="00E36C07" w:rsidP="00ED08D1">
            <w:pPr>
              <w:cnfStyle w:val="000000100000" w:firstRow="0" w:lastRow="0" w:firstColumn="0" w:lastColumn="0" w:oddVBand="0" w:evenVBand="0" w:oddHBand="1" w:evenHBand="0" w:firstRowFirstColumn="0" w:firstRowLastColumn="0" w:lastRowFirstColumn="0" w:lastRowLastColumn="0"/>
            </w:pPr>
          </w:p>
        </w:tc>
      </w:tr>
      <w:tr w:rsidR="00E36C07" w:rsidRPr="00645C05" w14:paraId="361246BF" w14:textId="77777777" w:rsidTr="00ED08D1">
        <w:tc>
          <w:tcPr>
            <w:cnfStyle w:val="001000000000" w:firstRow="0" w:lastRow="0" w:firstColumn="1" w:lastColumn="0" w:oddVBand="0" w:evenVBand="0" w:oddHBand="0" w:evenHBand="0" w:firstRowFirstColumn="0" w:firstRowLastColumn="0" w:lastRowFirstColumn="0" w:lastRowLastColumn="0"/>
            <w:tcW w:w="3116" w:type="dxa"/>
            <w:vMerge/>
            <w:vAlign w:val="center"/>
          </w:tcPr>
          <w:p w14:paraId="75A807A4" w14:textId="77777777" w:rsidR="00E36C07" w:rsidRPr="00645C05" w:rsidRDefault="00E36C07" w:rsidP="00ED08D1">
            <w:pPr>
              <w:rPr>
                <w:rFonts w:ascii="Calibri" w:hAnsi="Calibri"/>
                <w:b w:val="0"/>
                <w:color w:val="000000"/>
              </w:rPr>
            </w:pPr>
          </w:p>
        </w:tc>
        <w:tc>
          <w:tcPr>
            <w:tcW w:w="3117" w:type="dxa"/>
            <w:vAlign w:val="center"/>
          </w:tcPr>
          <w:p w14:paraId="4A3A223A" w14:textId="77777777" w:rsidR="00E36C07" w:rsidRPr="00645C05" w:rsidRDefault="00E36C07" w:rsidP="00ED08D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45C05">
              <w:rPr>
                <w:rFonts w:asciiTheme="minorHAnsi" w:hAnsiTheme="minorHAnsi"/>
                <w:sz w:val="22"/>
                <w:szCs w:val="22"/>
              </w:rPr>
              <w:t xml:space="preserve">Alberta’s Endangered Caribou </w:t>
            </w:r>
          </w:p>
        </w:tc>
        <w:tc>
          <w:tcPr>
            <w:tcW w:w="3117" w:type="dxa"/>
            <w:vMerge/>
            <w:vAlign w:val="center"/>
          </w:tcPr>
          <w:p w14:paraId="333FEA75" w14:textId="77777777" w:rsidR="00E36C07" w:rsidRPr="00645C05" w:rsidRDefault="00E36C07" w:rsidP="00ED08D1">
            <w:pPr>
              <w:cnfStyle w:val="000000000000" w:firstRow="0" w:lastRow="0" w:firstColumn="0" w:lastColumn="0" w:oddVBand="0" w:evenVBand="0" w:oddHBand="0" w:evenHBand="0" w:firstRowFirstColumn="0" w:firstRowLastColumn="0" w:lastRowFirstColumn="0" w:lastRowLastColumn="0"/>
            </w:pPr>
          </w:p>
        </w:tc>
      </w:tr>
    </w:tbl>
    <w:p w14:paraId="24CC3CE9" w14:textId="77777777" w:rsidR="00DA7E40" w:rsidRPr="00645C05" w:rsidRDefault="00DA7E40" w:rsidP="002F727B">
      <w:pPr>
        <w:pStyle w:val="Heading2"/>
        <w:spacing w:before="240"/>
        <w:rPr>
          <w:b/>
          <w:color w:val="auto"/>
          <w:sz w:val="28"/>
        </w:rPr>
      </w:pPr>
    </w:p>
    <w:p w14:paraId="024461B7" w14:textId="77777777" w:rsidR="00DA7E40" w:rsidRPr="00645C05" w:rsidRDefault="00DA7E40">
      <w:pPr>
        <w:rPr>
          <w:rFonts w:asciiTheme="majorHAnsi" w:eastAsiaTheme="majorEastAsia" w:hAnsiTheme="majorHAnsi" w:cstheme="majorBidi"/>
          <w:b/>
          <w:sz w:val="28"/>
          <w:szCs w:val="26"/>
        </w:rPr>
      </w:pPr>
      <w:r w:rsidRPr="00645C05">
        <w:rPr>
          <w:b/>
        </w:rPr>
        <w:br w:type="page"/>
      </w:r>
    </w:p>
    <w:p w14:paraId="0F7F5B6A" w14:textId="265777F3" w:rsidR="00AF42F0" w:rsidRPr="00645C05" w:rsidRDefault="001545E0" w:rsidP="002F727B">
      <w:pPr>
        <w:pStyle w:val="Heading2"/>
        <w:spacing w:before="240"/>
        <w:rPr>
          <w:color w:val="auto"/>
          <w:sz w:val="28"/>
        </w:rPr>
      </w:pPr>
      <w:bookmarkStart w:id="31" w:name="_Toc518635536"/>
      <w:bookmarkStart w:id="32" w:name="_Toc42861098"/>
      <w:r w:rsidRPr="00645C05">
        <w:rPr>
          <w:color w:val="auto"/>
          <w:sz w:val="28"/>
        </w:rPr>
        <w:t>2</w:t>
      </w:r>
      <w:r w:rsidR="00B14BD6" w:rsidRPr="00645C05">
        <w:rPr>
          <w:color w:val="auto"/>
          <w:sz w:val="28"/>
        </w:rPr>
        <w:t>.</w:t>
      </w:r>
      <w:r w:rsidR="00970B4E" w:rsidRPr="00645C05">
        <w:rPr>
          <w:color w:val="auto"/>
          <w:sz w:val="28"/>
        </w:rPr>
        <w:t>6</w:t>
      </w:r>
      <w:r w:rsidR="003E5042" w:rsidRPr="00645C05">
        <w:rPr>
          <w:color w:val="auto"/>
          <w:sz w:val="28"/>
        </w:rPr>
        <w:t xml:space="preserve"> </w:t>
      </w:r>
      <w:r w:rsidR="00AF42F0" w:rsidRPr="00645C05">
        <w:rPr>
          <w:color w:val="auto"/>
          <w:sz w:val="28"/>
        </w:rPr>
        <w:t>Frequency &amp; Durations</w:t>
      </w:r>
      <w:bookmarkEnd w:id="31"/>
      <w:bookmarkEnd w:id="32"/>
    </w:p>
    <w:p w14:paraId="3D65CE27" w14:textId="6686156F" w:rsidR="00B426C3" w:rsidRPr="00645C05" w:rsidRDefault="00E4520B" w:rsidP="00935CED">
      <w:r w:rsidRPr="00645C05">
        <w:rPr>
          <w:lang w:eastAsia="en-CA"/>
        </w:rPr>
        <mc:AlternateContent>
          <mc:Choice Requires="wps">
            <w:drawing>
              <wp:anchor distT="45720" distB="45720" distL="114300" distR="114300" simplePos="0" relativeHeight="251800576" behindDoc="0" locked="0" layoutInCell="1" allowOverlap="1" wp14:anchorId="689DC57E" wp14:editId="177E6F90">
                <wp:simplePos x="0" y="0"/>
                <wp:positionH relativeFrom="margin">
                  <wp:posOffset>9525</wp:posOffset>
                </wp:positionH>
                <wp:positionV relativeFrom="paragraph">
                  <wp:posOffset>2315845</wp:posOffset>
                </wp:positionV>
                <wp:extent cx="2095500" cy="1404620"/>
                <wp:effectExtent l="19050" t="19050" r="19050" b="273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28575">
                          <a:solidFill>
                            <a:srgbClr val="00B0F0"/>
                          </a:solidFill>
                          <a:miter lim="800000"/>
                          <a:headEnd/>
                          <a:tailEnd/>
                        </a:ln>
                      </wps:spPr>
                      <wps:txbx>
                        <w:txbxContent>
                          <w:p w14:paraId="7EE81912" w14:textId="77777777" w:rsidR="00850572" w:rsidRDefault="00850572" w:rsidP="00D574F4">
                            <w:pPr>
                              <w:spacing w:after="0"/>
                            </w:pPr>
                            <w:r w:rsidRPr="00BA667B">
                              <w:rPr>
                                <w:b/>
                              </w:rPr>
                              <w:t>TIP</w:t>
                            </w:r>
                            <w:r>
                              <w:t>: Depending on the climate, participation may increase in the wintertime and decrease in the summer, due to the weather and accessibility. It is up to the program as to whether their volume of programming will be consistent throughout the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9DC57E" id="_x0000_s1046" type="#_x0000_t202" style="position:absolute;margin-left:.75pt;margin-top:182.35pt;width:165pt;height:110.6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" strokecolor="#00b0f0" strokeweight="2.25pt">
                <v:textbox style="mso-fit-shape-to-text:t">
                  <w:txbxContent>
                    <w:p w14:paraId="7EE81912" w14:textId="77777777" w:rsidR="00850572" w:rsidRDefault="00850572" w:rsidP="00D574F4">
                      <w:pPr>
                        <w:spacing w:after="0"/>
                      </w:pPr>
                      <w:r w:rsidRPr="00BA667B">
                        <w:rPr>
                          <w:b/>
                        </w:rPr>
                        <w:t>TIP</w:t>
                      </w:r>
                      <w:r>
                        <w:t>: Depending on the climate, participation may increase in the wintertime and decrease in the summer, due to the weather and accessibility. It is up to the program as to whether their volume of programming will be consistent throughout the year.</w:t>
                      </w:r>
                    </w:p>
                  </w:txbxContent>
                </v:textbox>
                <w10:wrap type="square" anchorx="margin"/>
              </v:shape>
            </w:pict>
          </mc:Fallback>
        </mc:AlternateContent>
      </w:r>
      <w:r w:rsidR="00DA0A5C" w:rsidRPr="00645C05">
        <w:t>This varies greatly between the telephone programs</w:t>
      </w:r>
      <w:r w:rsidR="004C038E" w:rsidRPr="00645C05">
        <w:t xml:space="preserve">: </w:t>
      </w:r>
      <w:r w:rsidR="00497768" w:rsidRPr="00645C05">
        <w:t>some are every day, others are weekly; some are registered programs and some are ‘drop-in’</w:t>
      </w:r>
      <w:r w:rsidR="004C038E" w:rsidRPr="00645C05">
        <w:t>, some programs have defined lengths which vary between 6-12 weeks.</w:t>
      </w:r>
      <w:r w:rsidR="00B426C3" w:rsidRPr="00645C05">
        <w:t xml:space="preserve"> </w:t>
      </w:r>
      <w:r w:rsidR="00C00F6E" w:rsidRPr="00645C05">
        <w:t xml:space="preserve">Within our own </w:t>
      </w:r>
      <w:r w:rsidR="00140ABE" w:rsidRPr="00645C05">
        <w:t>SCWW, our focus is more on what is the better frequency for each program topic, within our limitation of total offering capacity</w:t>
      </w:r>
      <w:r w:rsidR="0081352F" w:rsidRPr="00645C05">
        <w:t>.</w:t>
      </w:r>
    </w:p>
    <w:tbl>
      <w:tblPr>
        <w:tblStyle w:val="GridTable1Light-Accent5"/>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337"/>
        <w:gridCol w:w="2337"/>
        <w:gridCol w:w="2338"/>
        <w:gridCol w:w="2338"/>
      </w:tblGrid>
      <w:tr w:rsidR="00B426C3" w:rsidRPr="00645C05" w14:paraId="2F748B91" w14:textId="77777777" w:rsidTr="006E2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bottom w:val="single" w:sz="18" w:space="0" w:color="00B0F0"/>
            </w:tcBorders>
          </w:tcPr>
          <w:p w14:paraId="1C0EFBB7" w14:textId="06025197" w:rsidR="00B426C3" w:rsidRPr="00645C05" w:rsidRDefault="00B426C3" w:rsidP="00935CED">
            <w:r w:rsidRPr="00645C05">
              <w:t>Biweekly</w:t>
            </w:r>
          </w:p>
        </w:tc>
        <w:tc>
          <w:tcPr>
            <w:tcW w:w="2337" w:type="dxa"/>
            <w:tcBorders>
              <w:bottom w:val="single" w:sz="18" w:space="0" w:color="00B0F0"/>
            </w:tcBorders>
          </w:tcPr>
          <w:p w14:paraId="05DB53D5" w14:textId="1A76CD1A" w:rsidR="00B426C3" w:rsidRPr="00645C05" w:rsidRDefault="00B426C3" w:rsidP="00935CED">
            <w:pPr>
              <w:cnfStyle w:val="100000000000" w:firstRow="1" w:lastRow="0" w:firstColumn="0" w:lastColumn="0" w:oddVBand="0" w:evenVBand="0" w:oddHBand="0" w:evenHBand="0" w:firstRowFirstColumn="0" w:firstRowLastColumn="0" w:lastRowFirstColumn="0" w:lastRowLastColumn="0"/>
            </w:pPr>
            <w:r w:rsidRPr="00645C05">
              <w:t>Monthly</w:t>
            </w:r>
          </w:p>
        </w:tc>
        <w:tc>
          <w:tcPr>
            <w:tcW w:w="2338" w:type="dxa"/>
            <w:tcBorders>
              <w:bottom w:val="single" w:sz="18" w:space="0" w:color="00B0F0"/>
            </w:tcBorders>
          </w:tcPr>
          <w:p w14:paraId="4A2BB645" w14:textId="4204B94D" w:rsidR="00B426C3" w:rsidRPr="00645C05" w:rsidRDefault="00B426C3" w:rsidP="00935CED">
            <w:pPr>
              <w:cnfStyle w:val="100000000000" w:firstRow="1" w:lastRow="0" w:firstColumn="0" w:lastColumn="0" w:oddVBand="0" w:evenVBand="0" w:oddHBand="0" w:evenHBand="0" w:firstRowFirstColumn="0" w:firstRowLastColumn="0" w:lastRowFirstColumn="0" w:lastRowLastColumn="0"/>
            </w:pPr>
            <w:r w:rsidRPr="00645C05">
              <w:t>Series-Based</w:t>
            </w:r>
          </w:p>
        </w:tc>
        <w:tc>
          <w:tcPr>
            <w:tcW w:w="2338" w:type="dxa"/>
            <w:tcBorders>
              <w:bottom w:val="single" w:sz="18" w:space="0" w:color="00B0F0"/>
            </w:tcBorders>
          </w:tcPr>
          <w:p w14:paraId="09FC4F22" w14:textId="0983B2AA" w:rsidR="00B426C3" w:rsidRPr="00645C05" w:rsidRDefault="00B426C3" w:rsidP="00935CED">
            <w:pPr>
              <w:cnfStyle w:val="100000000000" w:firstRow="1" w:lastRow="0" w:firstColumn="0" w:lastColumn="0" w:oddVBand="0" w:evenVBand="0" w:oddHBand="0" w:evenHBand="0" w:firstRowFirstColumn="0" w:firstRowLastColumn="0" w:lastRowFirstColumn="0" w:lastRowLastColumn="0"/>
            </w:pPr>
            <w:r w:rsidRPr="00645C05">
              <w:t>Once Off</w:t>
            </w:r>
          </w:p>
        </w:tc>
      </w:tr>
      <w:tr w:rsidR="00B426C3" w:rsidRPr="00645C05" w14:paraId="75597D70" w14:textId="77777777" w:rsidTr="006E2140">
        <w:tc>
          <w:tcPr>
            <w:cnfStyle w:val="001000000000" w:firstRow="0" w:lastRow="0" w:firstColumn="1" w:lastColumn="0" w:oddVBand="0" w:evenVBand="0" w:oddHBand="0" w:evenHBand="0" w:firstRowFirstColumn="0" w:firstRowLastColumn="0" w:lastRowFirstColumn="0" w:lastRowLastColumn="0"/>
            <w:tcW w:w="2337" w:type="dxa"/>
            <w:tcBorders>
              <w:top w:val="single" w:sz="18" w:space="0" w:color="00B0F0"/>
            </w:tcBorders>
          </w:tcPr>
          <w:p w14:paraId="251B06B4" w14:textId="7E515699" w:rsidR="00B426C3" w:rsidRPr="00645C05" w:rsidRDefault="00906166" w:rsidP="00935CED">
            <w:pPr>
              <w:rPr>
                <w:b w:val="0"/>
              </w:rPr>
            </w:pPr>
            <w:r w:rsidRPr="00645C05">
              <w:rPr>
                <w:b w:val="0"/>
              </w:rPr>
              <w:t>High interest, high number wanting to attend, invested presenter(s) or run internally</w:t>
            </w:r>
            <w:r w:rsidR="00536FEC" w:rsidRPr="00645C05">
              <w:rPr>
                <w:b w:val="0"/>
              </w:rPr>
              <w:t>.</w:t>
            </w:r>
            <w:r w:rsidR="00211E5A" w:rsidRPr="00645C05">
              <w:rPr>
                <w:b w:val="0"/>
              </w:rPr>
              <w:t xml:space="preserve"> Use sparingly as schedule fills up quickly</w:t>
            </w:r>
            <w:r w:rsidR="002C2C63" w:rsidRPr="00645C05">
              <w:rPr>
                <w:b w:val="0"/>
              </w:rPr>
              <w:t>.</w:t>
            </w:r>
          </w:p>
        </w:tc>
        <w:tc>
          <w:tcPr>
            <w:tcW w:w="2337" w:type="dxa"/>
            <w:tcBorders>
              <w:top w:val="single" w:sz="18" w:space="0" w:color="00B0F0"/>
            </w:tcBorders>
          </w:tcPr>
          <w:p w14:paraId="18DCF6BE" w14:textId="7850C783" w:rsidR="00B426C3" w:rsidRPr="00645C05" w:rsidRDefault="00906166" w:rsidP="00935CED">
            <w:pPr>
              <w:cnfStyle w:val="000000000000" w:firstRow="0" w:lastRow="0" w:firstColumn="0" w:lastColumn="0" w:oddVBand="0" w:evenVBand="0" w:oddHBand="0" w:evenHBand="0" w:firstRowFirstColumn="0" w:firstRowLastColumn="0" w:lastRowFirstColumn="0" w:lastRowLastColumn="0"/>
            </w:pPr>
            <w:r w:rsidRPr="00645C05">
              <w:t>Regular interest, not likely to wind down</w:t>
            </w:r>
            <w:r w:rsidR="00F85DDA" w:rsidRPr="00645C05">
              <w:t xml:space="preserve">. </w:t>
            </w:r>
            <w:r w:rsidR="00526280" w:rsidRPr="00645C05">
              <w:t>Use as first choice</w:t>
            </w:r>
            <w:r w:rsidR="00A56B84" w:rsidRPr="00645C05">
              <w:t xml:space="preserve"> for popular topics</w:t>
            </w:r>
            <w:r w:rsidR="00526280" w:rsidRPr="00645C05">
              <w:t xml:space="preserve">, to keep the diversity </w:t>
            </w:r>
            <w:r w:rsidR="00A872B8" w:rsidRPr="00645C05">
              <w:t>of schedule but satisfy the participants selections.</w:t>
            </w:r>
          </w:p>
        </w:tc>
        <w:tc>
          <w:tcPr>
            <w:tcW w:w="2338" w:type="dxa"/>
            <w:tcBorders>
              <w:top w:val="single" w:sz="18" w:space="0" w:color="00B0F0"/>
            </w:tcBorders>
          </w:tcPr>
          <w:p w14:paraId="6FF29835" w14:textId="77F9C169" w:rsidR="00B426C3" w:rsidRPr="00645C05" w:rsidRDefault="00BB1BE6" w:rsidP="00935CED">
            <w:pPr>
              <w:cnfStyle w:val="000000000000" w:firstRow="0" w:lastRow="0" w:firstColumn="0" w:lastColumn="0" w:oddVBand="0" w:evenVBand="0" w:oddHBand="0" w:evenHBand="0" w:firstRowFirstColumn="0" w:firstRowLastColumn="0" w:lastRowFirstColumn="0" w:lastRowLastColumn="0"/>
            </w:pPr>
            <w:r w:rsidRPr="00645C05">
              <w:t>Set amount of information needing to be covered on group of topics, more than can be covered in one class but not likely to be repeated</w:t>
            </w:r>
            <w:r w:rsidR="00566001" w:rsidRPr="00645C05">
              <w:t>ly attended</w:t>
            </w:r>
            <w:r w:rsidR="00536FEC" w:rsidRPr="00645C05">
              <w:t>.</w:t>
            </w:r>
          </w:p>
        </w:tc>
        <w:tc>
          <w:tcPr>
            <w:tcW w:w="2338" w:type="dxa"/>
            <w:tcBorders>
              <w:top w:val="single" w:sz="18" w:space="0" w:color="00B0F0"/>
            </w:tcBorders>
          </w:tcPr>
          <w:p w14:paraId="48C62A81" w14:textId="3F09D89C" w:rsidR="00B426C3" w:rsidRPr="00645C05" w:rsidRDefault="00286AFC" w:rsidP="00935CED">
            <w:pPr>
              <w:cnfStyle w:val="000000000000" w:firstRow="0" w:lastRow="0" w:firstColumn="0" w:lastColumn="0" w:oddVBand="0" w:evenVBand="0" w:oddHBand="0" w:evenHBand="0" w:firstRowFirstColumn="0" w:firstRowLastColumn="0" w:lastRowFirstColumn="0" w:lastRowLastColumn="0"/>
            </w:pPr>
            <w:r w:rsidRPr="00645C05">
              <w:t>Interest b</w:t>
            </w:r>
            <w:r w:rsidR="006B656C" w:rsidRPr="00645C05">
              <w:t>ut</w:t>
            </w:r>
            <w:r w:rsidRPr="00645C05">
              <w:t xml:space="preserve"> on singular topic, </w:t>
            </w:r>
            <w:r w:rsidR="00CD4D59" w:rsidRPr="00645C05">
              <w:t>unlikely to work as a series or have enough content/topics to offer more regular. Opportunity to repeat at later date</w:t>
            </w:r>
            <w:r w:rsidR="00536FEC" w:rsidRPr="00645C05">
              <w:t>.</w:t>
            </w:r>
          </w:p>
        </w:tc>
      </w:tr>
    </w:tbl>
    <w:p w14:paraId="6355DB81" w14:textId="562F1003" w:rsidR="006926B2" w:rsidRPr="00645C05" w:rsidRDefault="00280AAC" w:rsidP="00D574F4">
      <w:pPr>
        <w:spacing w:before="240"/>
      </w:pPr>
      <w:r w:rsidRPr="00645C05">
        <w:t>Even when starting out, d</w:t>
      </w:r>
      <w:r w:rsidR="00095039" w:rsidRPr="00645C05">
        <w:t xml:space="preserve">iversity is key as there is a strong need to </w:t>
      </w:r>
      <w:r w:rsidR="00347298" w:rsidRPr="00645C05">
        <w:t>o</w:t>
      </w:r>
      <w:r w:rsidR="00095039" w:rsidRPr="00645C05">
        <w:t>ffer programs at various times during the day</w:t>
      </w:r>
      <w:r w:rsidR="00C20DE0" w:rsidRPr="00645C05">
        <w:t>, and over multiple days throughout the week if possible.</w:t>
      </w:r>
      <w:r w:rsidR="00BF2BEE" w:rsidRPr="00645C05">
        <w:t xml:space="preserve"> </w:t>
      </w:r>
      <w:r w:rsidR="00557D27" w:rsidRPr="00645C05">
        <w:t xml:space="preserve">We started with offering </w:t>
      </w:r>
      <w:r w:rsidR="006E2140" w:rsidRPr="00645C05">
        <w:t xml:space="preserve">two programs a </w:t>
      </w:r>
      <w:r w:rsidR="0071592A" w:rsidRPr="00645C05">
        <w:t>week</w:t>
      </w:r>
      <w:r w:rsidR="00CB325E" w:rsidRPr="00645C05">
        <w:t xml:space="preserve"> (a morning and an afternoon)</w:t>
      </w:r>
      <w:r w:rsidR="00503D92" w:rsidRPr="00645C05">
        <w:t>, adding</w:t>
      </w:r>
      <w:r w:rsidR="00FB017E" w:rsidRPr="00645C05">
        <w:t xml:space="preserve"> offerings as our participant pool grew and we were seeing class sizes/attendance which would justify more programs.</w:t>
      </w:r>
      <w:r w:rsidR="00A63E81" w:rsidRPr="00645C05">
        <w:t xml:space="preserve"> </w:t>
      </w:r>
      <w:r w:rsidR="00605FE1" w:rsidRPr="00645C05">
        <w:t xml:space="preserve">Our growth of weekly programs is shown </w:t>
      </w:r>
      <w:r w:rsidR="00CD0963" w:rsidRPr="00645C05">
        <w:t>below</w:t>
      </w:r>
      <w:r w:rsidR="00142279" w:rsidRPr="00645C05">
        <w:t>, as we systemically grew from tw</w:t>
      </w:r>
      <w:r w:rsidR="00E46421" w:rsidRPr="00645C05">
        <w:t>o to six programs weekly</w:t>
      </w:r>
      <w:r w:rsidR="00142279" w:rsidRPr="00645C05">
        <w:t>.</w:t>
      </w:r>
    </w:p>
    <w:tbl>
      <w:tblPr>
        <w:tblStyle w:val="ListTable4-Accent5"/>
        <w:tblW w:w="0" w:type="auto"/>
        <w:jc w:val="center"/>
        <w:tblLook w:val="04A0" w:firstRow="1" w:lastRow="0" w:firstColumn="1" w:lastColumn="0" w:noHBand="0" w:noVBand="1"/>
      </w:tblPr>
      <w:tblGrid>
        <w:gridCol w:w="1315"/>
        <w:gridCol w:w="1592"/>
        <w:gridCol w:w="1591"/>
        <w:gridCol w:w="1708"/>
        <w:gridCol w:w="1623"/>
        <w:gridCol w:w="1521"/>
      </w:tblGrid>
      <w:tr w:rsidR="0071592A" w:rsidRPr="00645C05" w14:paraId="5C8211BC" w14:textId="77777777" w:rsidTr="007159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5" w:type="dxa"/>
          </w:tcPr>
          <w:p w14:paraId="0C4E396C" w14:textId="77777777" w:rsidR="0071592A" w:rsidRPr="00645C05" w:rsidRDefault="0071592A" w:rsidP="0071592A">
            <w:pPr>
              <w:spacing w:before="240"/>
              <w:jc w:val="center"/>
              <w:rPr>
                <w:sz w:val="24"/>
              </w:rPr>
            </w:pPr>
          </w:p>
        </w:tc>
        <w:tc>
          <w:tcPr>
            <w:tcW w:w="1592" w:type="dxa"/>
          </w:tcPr>
          <w:p w14:paraId="7DD1BA52" w14:textId="4E5775C7" w:rsidR="0071592A" w:rsidRPr="00645C05" w:rsidRDefault="0071592A" w:rsidP="0071592A">
            <w:pPr>
              <w:spacing w:before="240"/>
              <w:jc w:val="center"/>
              <w:cnfStyle w:val="100000000000" w:firstRow="1" w:lastRow="0" w:firstColumn="0" w:lastColumn="0" w:oddVBand="0" w:evenVBand="0" w:oddHBand="0" w:evenHBand="0" w:firstRowFirstColumn="0" w:firstRowLastColumn="0" w:lastRowFirstColumn="0" w:lastRowLastColumn="0"/>
              <w:rPr>
                <w:sz w:val="24"/>
              </w:rPr>
            </w:pPr>
            <w:r w:rsidRPr="00645C05">
              <w:rPr>
                <w:sz w:val="24"/>
              </w:rPr>
              <w:t>Monday</w:t>
            </w:r>
          </w:p>
        </w:tc>
        <w:tc>
          <w:tcPr>
            <w:tcW w:w="1591" w:type="dxa"/>
          </w:tcPr>
          <w:p w14:paraId="71E5D4CC" w14:textId="1DE4D343" w:rsidR="0071592A" w:rsidRPr="00645C05" w:rsidRDefault="0071592A" w:rsidP="0071592A">
            <w:pPr>
              <w:spacing w:before="240"/>
              <w:jc w:val="center"/>
              <w:cnfStyle w:val="100000000000" w:firstRow="1" w:lastRow="0" w:firstColumn="0" w:lastColumn="0" w:oddVBand="0" w:evenVBand="0" w:oddHBand="0" w:evenHBand="0" w:firstRowFirstColumn="0" w:firstRowLastColumn="0" w:lastRowFirstColumn="0" w:lastRowLastColumn="0"/>
              <w:rPr>
                <w:sz w:val="24"/>
              </w:rPr>
            </w:pPr>
            <w:r w:rsidRPr="00645C05">
              <w:rPr>
                <w:sz w:val="24"/>
              </w:rPr>
              <w:t>Tuesday</w:t>
            </w:r>
          </w:p>
        </w:tc>
        <w:tc>
          <w:tcPr>
            <w:tcW w:w="1708" w:type="dxa"/>
          </w:tcPr>
          <w:p w14:paraId="19217D70" w14:textId="4644607D" w:rsidR="0071592A" w:rsidRPr="00645C05" w:rsidRDefault="0071592A" w:rsidP="0071592A">
            <w:pPr>
              <w:spacing w:before="240"/>
              <w:jc w:val="center"/>
              <w:cnfStyle w:val="100000000000" w:firstRow="1" w:lastRow="0" w:firstColumn="0" w:lastColumn="0" w:oddVBand="0" w:evenVBand="0" w:oddHBand="0" w:evenHBand="0" w:firstRowFirstColumn="0" w:firstRowLastColumn="0" w:lastRowFirstColumn="0" w:lastRowLastColumn="0"/>
              <w:rPr>
                <w:sz w:val="24"/>
              </w:rPr>
            </w:pPr>
            <w:r w:rsidRPr="00645C05">
              <w:rPr>
                <w:sz w:val="24"/>
              </w:rPr>
              <w:t>Wednesday</w:t>
            </w:r>
          </w:p>
        </w:tc>
        <w:tc>
          <w:tcPr>
            <w:tcW w:w="1623" w:type="dxa"/>
          </w:tcPr>
          <w:p w14:paraId="34D5F7BF" w14:textId="5C3291B4" w:rsidR="0071592A" w:rsidRPr="00645C05" w:rsidRDefault="0071592A" w:rsidP="0071592A">
            <w:pPr>
              <w:spacing w:before="240"/>
              <w:jc w:val="center"/>
              <w:cnfStyle w:val="100000000000" w:firstRow="1" w:lastRow="0" w:firstColumn="0" w:lastColumn="0" w:oddVBand="0" w:evenVBand="0" w:oddHBand="0" w:evenHBand="0" w:firstRowFirstColumn="0" w:firstRowLastColumn="0" w:lastRowFirstColumn="0" w:lastRowLastColumn="0"/>
              <w:rPr>
                <w:sz w:val="24"/>
              </w:rPr>
            </w:pPr>
            <w:r w:rsidRPr="00645C05">
              <w:rPr>
                <w:sz w:val="24"/>
              </w:rPr>
              <w:t>Thursday</w:t>
            </w:r>
          </w:p>
        </w:tc>
        <w:tc>
          <w:tcPr>
            <w:tcW w:w="1521" w:type="dxa"/>
          </w:tcPr>
          <w:p w14:paraId="0F8E2DDC" w14:textId="6DF26B1D" w:rsidR="0071592A" w:rsidRPr="00645C05" w:rsidRDefault="0071592A" w:rsidP="0071592A">
            <w:pPr>
              <w:spacing w:before="240"/>
              <w:jc w:val="center"/>
              <w:cnfStyle w:val="100000000000" w:firstRow="1" w:lastRow="0" w:firstColumn="0" w:lastColumn="0" w:oddVBand="0" w:evenVBand="0" w:oddHBand="0" w:evenHBand="0" w:firstRowFirstColumn="0" w:firstRowLastColumn="0" w:lastRowFirstColumn="0" w:lastRowLastColumn="0"/>
              <w:rPr>
                <w:sz w:val="24"/>
              </w:rPr>
            </w:pPr>
            <w:r w:rsidRPr="00645C05">
              <w:rPr>
                <w:sz w:val="24"/>
              </w:rPr>
              <w:t>Friday</w:t>
            </w:r>
          </w:p>
        </w:tc>
      </w:tr>
      <w:tr w:rsidR="0071592A" w:rsidRPr="00645C05" w14:paraId="1406310E" w14:textId="77777777" w:rsidTr="000D0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5" w:type="dxa"/>
          </w:tcPr>
          <w:p w14:paraId="3201ECA4" w14:textId="4AD381D7" w:rsidR="0071592A" w:rsidRPr="00645C05" w:rsidRDefault="0071592A" w:rsidP="00B7470D">
            <w:r w:rsidRPr="00645C05">
              <w:t>Morning</w:t>
            </w:r>
          </w:p>
        </w:tc>
        <w:tc>
          <w:tcPr>
            <w:tcW w:w="1592" w:type="dxa"/>
            <w:vAlign w:val="center"/>
          </w:tcPr>
          <w:p w14:paraId="407F1051" w14:textId="40636F20" w:rsidR="0071592A" w:rsidRPr="00645C05" w:rsidRDefault="00582FF6" w:rsidP="000D0F11">
            <w:pPr>
              <w:jc w:val="center"/>
              <w:cnfStyle w:val="000000100000" w:firstRow="0" w:lastRow="0" w:firstColumn="0" w:lastColumn="0" w:oddVBand="0" w:evenVBand="0" w:oddHBand="1" w:evenHBand="0" w:firstRowFirstColumn="0" w:firstRowLastColumn="0" w:lastRowFirstColumn="0" w:lastRowLastColumn="0"/>
            </w:pPr>
            <w:r w:rsidRPr="00645C05">
              <w:t xml:space="preserve">Series </w:t>
            </w:r>
            <w:r w:rsidR="001B1520" w:rsidRPr="00645C05">
              <w:t>7</w:t>
            </w:r>
          </w:p>
        </w:tc>
        <w:tc>
          <w:tcPr>
            <w:tcW w:w="1591" w:type="dxa"/>
            <w:vAlign w:val="center"/>
          </w:tcPr>
          <w:p w14:paraId="4427A649" w14:textId="77777777" w:rsidR="00B7470D" w:rsidRPr="00645C05" w:rsidRDefault="0071592A" w:rsidP="000D0F11">
            <w:pPr>
              <w:jc w:val="center"/>
              <w:cnfStyle w:val="000000100000" w:firstRow="0" w:lastRow="0" w:firstColumn="0" w:lastColumn="0" w:oddVBand="0" w:evenVBand="0" w:oddHBand="1" w:evenHBand="0" w:firstRowFirstColumn="0" w:firstRowLastColumn="0" w:lastRowFirstColumn="0" w:lastRowLastColumn="0"/>
            </w:pPr>
            <w:r w:rsidRPr="00645C05">
              <w:t>Pilot</w:t>
            </w:r>
          </w:p>
          <w:p w14:paraId="65A1C82B" w14:textId="33559B59" w:rsidR="00A9494B" w:rsidRPr="00645C05" w:rsidRDefault="00B7470D" w:rsidP="001B1520">
            <w:pPr>
              <w:jc w:val="center"/>
              <w:cnfStyle w:val="000000100000" w:firstRow="0" w:lastRow="0" w:firstColumn="0" w:lastColumn="0" w:oddVBand="0" w:evenVBand="0" w:oddHBand="1" w:evenHBand="0" w:firstRowFirstColumn="0" w:firstRowLastColumn="0" w:lastRowFirstColumn="0" w:lastRowLastColumn="0"/>
            </w:pPr>
            <w:r w:rsidRPr="00645C05">
              <w:t xml:space="preserve">Series </w:t>
            </w:r>
            <w:r w:rsidR="00043F59" w:rsidRPr="00645C05">
              <w:t>1</w:t>
            </w:r>
          </w:p>
        </w:tc>
        <w:tc>
          <w:tcPr>
            <w:tcW w:w="1708" w:type="dxa"/>
            <w:vAlign w:val="center"/>
          </w:tcPr>
          <w:p w14:paraId="0A89128F" w14:textId="62A70A8A" w:rsidR="0071592A" w:rsidRPr="00645C05" w:rsidRDefault="00582FF6" w:rsidP="000D0F11">
            <w:pPr>
              <w:jc w:val="center"/>
              <w:cnfStyle w:val="000000100000" w:firstRow="0" w:lastRow="0" w:firstColumn="0" w:lastColumn="0" w:oddVBand="0" w:evenVBand="0" w:oddHBand="1" w:evenHBand="0" w:firstRowFirstColumn="0" w:firstRowLastColumn="0" w:lastRowFirstColumn="0" w:lastRowLastColumn="0"/>
            </w:pPr>
            <w:r w:rsidRPr="00645C05">
              <w:t xml:space="preserve">Series </w:t>
            </w:r>
            <w:r w:rsidR="001B1520" w:rsidRPr="00645C05">
              <w:t>8</w:t>
            </w:r>
          </w:p>
        </w:tc>
        <w:tc>
          <w:tcPr>
            <w:tcW w:w="1623" w:type="dxa"/>
            <w:vAlign w:val="center"/>
          </w:tcPr>
          <w:p w14:paraId="5259D604" w14:textId="77777777" w:rsidR="00B7470D" w:rsidRPr="00645C05" w:rsidRDefault="00043F59" w:rsidP="000D0F11">
            <w:pPr>
              <w:jc w:val="center"/>
              <w:cnfStyle w:val="000000100000" w:firstRow="0" w:lastRow="0" w:firstColumn="0" w:lastColumn="0" w:oddVBand="0" w:evenVBand="0" w:oddHBand="1" w:evenHBand="0" w:firstRowFirstColumn="0" w:firstRowLastColumn="0" w:lastRowFirstColumn="0" w:lastRowLastColumn="0"/>
            </w:pPr>
            <w:r w:rsidRPr="00645C05">
              <w:t>Series 2</w:t>
            </w:r>
          </w:p>
          <w:p w14:paraId="4799B1DE" w14:textId="56D716E5" w:rsidR="00A9494B" w:rsidRPr="00645C05" w:rsidRDefault="00A9494B" w:rsidP="000D0F11">
            <w:pPr>
              <w:jc w:val="center"/>
              <w:cnfStyle w:val="000000100000" w:firstRow="0" w:lastRow="0" w:firstColumn="0" w:lastColumn="0" w:oddVBand="0" w:evenVBand="0" w:oddHBand="1" w:evenHBand="0" w:firstRowFirstColumn="0" w:firstRowLastColumn="0" w:lastRowFirstColumn="0" w:lastRowLastColumn="0"/>
            </w:pPr>
          </w:p>
        </w:tc>
        <w:tc>
          <w:tcPr>
            <w:tcW w:w="1521" w:type="dxa"/>
            <w:vAlign w:val="center"/>
          </w:tcPr>
          <w:p w14:paraId="6E497B25" w14:textId="028A1CA4" w:rsidR="0071592A" w:rsidRPr="00645C05" w:rsidRDefault="00582FF6" w:rsidP="000D0F11">
            <w:pPr>
              <w:jc w:val="center"/>
              <w:cnfStyle w:val="000000100000" w:firstRow="0" w:lastRow="0" w:firstColumn="0" w:lastColumn="0" w:oddVBand="0" w:evenVBand="0" w:oddHBand="1" w:evenHBand="0" w:firstRowFirstColumn="0" w:firstRowLastColumn="0" w:lastRowFirstColumn="0" w:lastRowLastColumn="0"/>
            </w:pPr>
            <w:r w:rsidRPr="00645C05">
              <w:t>S</w:t>
            </w:r>
            <w:r w:rsidR="001B1520" w:rsidRPr="00645C05">
              <w:t>eries 7</w:t>
            </w:r>
          </w:p>
        </w:tc>
      </w:tr>
      <w:tr w:rsidR="0071592A" w:rsidRPr="00645C05" w14:paraId="501D4B41" w14:textId="77777777" w:rsidTr="000D0F11">
        <w:trPr>
          <w:jc w:val="center"/>
        </w:trPr>
        <w:tc>
          <w:tcPr>
            <w:cnfStyle w:val="001000000000" w:firstRow="0" w:lastRow="0" w:firstColumn="1" w:lastColumn="0" w:oddVBand="0" w:evenVBand="0" w:oddHBand="0" w:evenHBand="0" w:firstRowFirstColumn="0" w:firstRowLastColumn="0" w:lastRowFirstColumn="0" w:lastRowLastColumn="0"/>
            <w:tcW w:w="1315" w:type="dxa"/>
          </w:tcPr>
          <w:p w14:paraId="4499CDF9" w14:textId="15496860" w:rsidR="0071592A" w:rsidRPr="00645C05" w:rsidRDefault="00582FF6" w:rsidP="00B7470D">
            <w:r w:rsidRPr="00645C05">
              <w:t xml:space="preserve">Early </w:t>
            </w:r>
            <w:r w:rsidR="000E1958" w:rsidRPr="00645C05">
              <w:t>Afternoon</w:t>
            </w:r>
          </w:p>
        </w:tc>
        <w:tc>
          <w:tcPr>
            <w:tcW w:w="1592" w:type="dxa"/>
            <w:vAlign w:val="center"/>
          </w:tcPr>
          <w:p w14:paraId="6848A57A" w14:textId="77777777" w:rsidR="00B7470D" w:rsidRPr="00645C05" w:rsidRDefault="000E1958" w:rsidP="000D0F11">
            <w:pPr>
              <w:jc w:val="center"/>
              <w:cnfStyle w:val="000000000000" w:firstRow="0" w:lastRow="0" w:firstColumn="0" w:lastColumn="0" w:oddVBand="0" w:evenVBand="0" w:oddHBand="0" w:evenHBand="0" w:firstRowFirstColumn="0" w:firstRowLastColumn="0" w:lastRowFirstColumn="0" w:lastRowLastColumn="0"/>
            </w:pPr>
            <w:r w:rsidRPr="00645C05">
              <w:t>Series 4</w:t>
            </w:r>
          </w:p>
          <w:p w14:paraId="4C94AE3E" w14:textId="09BD8678" w:rsidR="0071592A" w:rsidRPr="00645C05" w:rsidRDefault="00B7470D" w:rsidP="001B1520">
            <w:pPr>
              <w:jc w:val="center"/>
              <w:cnfStyle w:val="000000000000" w:firstRow="0" w:lastRow="0" w:firstColumn="0" w:lastColumn="0" w:oddVBand="0" w:evenVBand="0" w:oddHBand="0" w:evenHBand="0" w:firstRowFirstColumn="0" w:firstRowLastColumn="0" w:lastRowFirstColumn="0" w:lastRowLastColumn="0"/>
            </w:pPr>
            <w:r w:rsidRPr="00645C05">
              <w:t xml:space="preserve">Series </w:t>
            </w:r>
            <w:r w:rsidR="001B1520" w:rsidRPr="00645C05">
              <w:t>6</w:t>
            </w:r>
          </w:p>
        </w:tc>
        <w:tc>
          <w:tcPr>
            <w:tcW w:w="1591" w:type="dxa"/>
            <w:vAlign w:val="center"/>
          </w:tcPr>
          <w:p w14:paraId="7EED5749" w14:textId="7C59426B" w:rsidR="0071592A" w:rsidRPr="00645C05" w:rsidRDefault="000E1958" w:rsidP="001B1520">
            <w:pPr>
              <w:jc w:val="center"/>
              <w:cnfStyle w:val="000000000000" w:firstRow="0" w:lastRow="0" w:firstColumn="0" w:lastColumn="0" w:oddVBand="0" w:evenVBand="0" w:oddHBand="0" w:evenHBand="0" w:firstRowFirstColumn="0" w:firstRowLastColumn="0" w:lastRowFirstColumn="0" w:lastRowLastColumn="0"/>
            </w:pPr>
            <w:r w:rsidRPr="00645C05">
              <w:t xml:space="preserve">Series </w:t>
            </w:r>
            <w:r w:rsidR="001B1520" w:rsidRPr="00645C05">
              <w:t>6</w:t>
            </w:r>
          </w:p>
        </w:tc>
        <w:tc>
          <w:tcPr>
            <w:tcW w:w="1708" w:type="dxa"/>
            <w:vAlign w:val="center"/>
          </w:tcPr>
          <w:p w14:paraId="7F8FF3CF" w14:textId="77777777" w:rsidR="00B7470D" w:rsidRPr="00645C05" w:rsidRDefault="00043F59" w:rsidP="000D0F11">
            <w:pPr>
              <w:jc w:val="center"/>
              <w:cnfStyle w:val="000000000000" w:firstRow="0" w:lastRow="0" w:firstColumn="0" w:lastColumn="0" w:oddVBand="0" w:evenVBand="0" w:oddHBand="0" w:evenHBand="0" w:firstRowFirstColumn="0" w:firstRowLastColumn="0" w:lastRowFirstColumn="0" w:lastRowLastColumn="0"/>
            </w:pPr>
            <w:r w:rsidRPr="00645C05">
              <w:t>Series 2</w:t>
            </w:r>
          </w:p>
          <w:p w14:paraId="723A98C2" w14:textId="1CC4FF9E" w:rsidR="00A9494B" w:rsidRPr="00645C05" w:rsidRDefault="00A9494B" w:rsidP="000D0F11">
            <w:pPr>
              <w:jc w:val="center"/>
              <w:cnfStyle w:val="000000000000" w:firstRow="0" w:lastRow="0" w:firstColumn="0" w:lastColumn="0" w:oddVBand="0" w:evenVBand="0" w:oddHBand="0" w:evenHBand="0" w:firstRowFirstColumn="0" w:firstRowLastColumn="0" w:lastRowFirstColumn="0" w:lastRowLastColumn="0"/>
            </w:pPr>
          </w:p>
        </w:tc>
        <w:tc>
          <w:tcPr>
            <w:tcW w:w="1623" w:type="dxa"/>
            <w:vAlign w:val="center"/>
          </w:tcPr>
          <w:p w14:paraId="0A004D8E" w14:textId="77777777" w:rsidR="00B7470D" w:rsidRPr="00645C05" w:rsidRDefault="0071592A" w:rsidP="000D0F11">
            <w:pPr>
              <w:jc w:val="center"/>
              <w:cnfStyle w:val="000000000000" w:firstRow="0" w:lastRow="0" w:firstColumn="0" w:lastColumn="0" w:oddVBand="0" w:evenVBand="0" w:oddHBand="0" w:evenHBand="0" w:firstRowFirstColumn="0" w:firstRowLastColumn="0" w:lastRowFirstColumn="0" w:lastRowLastColumn="0"/>
            </w:pPr>
            <w:r w:rsidRPr="00645C05">
              <w:t>Pilot</w:t>
            </w:r>
          </w:p>
          <w:p w14:paraId="4D033373" w14:textId="6BB65F2A" w:rsidR="0071592A" w:rsidRPr="00645C05" w:rsidRDefault="00B7470D" w:rsidP="000D0F11">
            <w:pPr>
              <w:jc w:val="center"/>
              <w:cnfStyle w:val="000000000000" w:firstRow="0" w:lastRow="0" w:firstColumn="0" w:lastColumn="0" w:oddVBand="0" w:evenVBand="0" w:oddHBand="0" w:evenHBand="0" w:firstRowFirstColumn="0" w:firstRowLastColumn="0" w:lastRowFirstColumn="0" w:lastRowLastColumn="0"/>
            </w:pPr>
            <w:r w:rsidRPr="00645C05">
              <w:t xml:space="preserve">Series </w:t>
            </w:r>
            <w:r w:rsidR="00043F59" w:rsidRPr="00645C05">
              <w:t>1</w:t>
            </w:r>
          </w:p>
        </w:tc>
        <w:tc>
          <w:tcPr>
            <w:tcW w:w="1521" w:type="dxa"/>
            <w:vAlign w:val="center"/>
          </w:tcPr>
          <w:p w14:paraId="0ED9AF0D" w14:textId="1CCCB313" w:rsidR="0071592A" w:rsidRPr="00645C05" w:rsidRDefault="001B1520" w:rsidP="000D0F11">
            <w:pPr>
              <w:jc w:val="center"/>
              <w:cnfStyle w:val="000000000000" w:firstRow="0" w:lastRow="0" w:firstColumn="0" w:lastColumn="0" w:oddVBand="0" w:evenVBand="0" w:oddHBand="0" w:evenHBand="0" w:firstRowFirstColumn="0" w:firstRowLastColumn="0" w:lastRowFirstColumn="0" w:lastRowLastColumn="0"/>
            </w:pPr>
            <w:r w:rsidRPr="00645C05">
              <w:t>Series 9</w:t>
            </w:r>
          </w:p>
        </w:tc>
      </w:tr>
      <w:tr w:rsidR="0071592A" w:rsidRPr="00645C05" w14:paraId="772EF372" w14:textId="77777777" w:rsidTr="000D0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5" w:type="dxa"/>
          </w:tcPr>
          <w:p w14:paraId="481629E6" w14:textId="62BEDDA4" w:rsidR="0071592A" w:rsidRPr="00645C05" w:rsidRDefault="00582FF6" w:rsidP="00B7470D">
            <w:r w:rsidRPr="00645C05">
              <w:t>Late Afternoon</w:t>
            </w:r>
          </w:p>
        </w:tc>
        <w:tc>
          <w:tcPr>
            <w:tcW w:w="1592" w:type="dxa"/>
            <w:vAlign w:val="center"/>
          </w:tcPr>
          <w:p w14:paraId="0EDCEC09" w14:textId="4415B8A2" w:rsidR="0071592A" w:rsidRPr="00645C05" w:rsidRDefault="000E1958" w:rsidP="000D0F11">
            <w:pPr>
              <w:jc w:val="center"/>
              <w:cnfStyle w:val="000000100000" w:firstRow="0" w:lastRow="0" w:firstColumn="0" w:lastColumn="0" w:oddVBand="0" w:evenVBand="0" w:oddHBand="1" w:evenHBand="0" w:firstRowFirstColumn="0" w:firstRowLastColumn="0" w:lastRowFirstColumn="0" w:lastRowLastColumn="0"/>
            </w:pPr>
            <w:r w:rsidRPr="00645C05">
              <w:t>Series 3</w:t>
            </w:r>
          </w:p>
        </w:tc>
        <w:tc>
          <w:tcPr>
            <w:tcW w:w="1591" w:type="dxa"/>
            <w:vAlign w:val="center"/>
          </w:tcPr>
          <w:p w14:paraId="4C57CC91" w14:textId="0D3DD6BB" w:rsidR="0071592A" w:rsidRPr="00645C05" w:rsidRDefault="000E1958" w:rsidP="000D0F11">
            <w:pPr>
              <w:jc w:val="center"/>
              <w:cnfStyle w:val="000000100000" w:firstRow="0" w:lastRow="0" w:firstColumn="0" w:lastColumn="0" w:oddVBand="0" w:evenVBand="0" w:oddHBand="1" w:evenHBand="0" w:firstRowFirstColumn="0" w:firstRowLastColumn="0" w:lastRowFirstColumn="0" w:lastRowLastColumn="0"/>
            </w:pPr>
            <w:r w:rsidRPr="00645C05">
              <w:t>Series 4</w:t>
            </w:r>
          </w:p>
        </w:tc>
        <w:tc>
          <w:tcPr>
            <w:tcW w:w="1708" w:type="dxa"/>
            <w:vAlign w:val="center"/>
          </w:tcPr>
          <w:p w14:paraId="5F4FB276" w14:textId="4EFE4209" w:rsidR="0071592A" w:rsidRPr="00645C05" w:rsidRDefault="001B1520" w:rsidP="000D0F11">
            <w:pPr>
              <w:jc w:val="center"/>
              <w:cnfStyle w:val="000000100000" w:firstRow="0" w:lastRow="0" w:firstColumn="0" w:lastColumn="0" w:oddVBand="0" w:evenVBand="0" w:oddHBand="1" w:evenHBand="0" w:firstRowFirstColumn="0" w:firstRowLastColumn="0" w:lastRowFirstColumn="0" w:lastRowLastColumn="0"/>
            </w:pPr>
            <w:r w:rsidRPr="00645C05">
              <w:t>Series 8</w:t>
            </w:r>
          </w:p>
        </w:tc>
        <w:tc>
          <w:tcPr>
            <w:tcW w:w="1623" w:type="dxa"/>
            <w:vAlign w:val="center"/>
          </w:tcPr>
          <w:p w14:paraId="0F7E4644" w14:textId="71B044F3" w:rsidR="0071592A" w:rsidRPr="00645C05" w:rsidRDefault="001B1520" w:rsidP="000D0F11">
            <w:pPr>
              <w:jc w:val="center"/>
              <w:cnfStyle w:val="000000100000" w:firstRow="0" w:lastRow="0" w:firstColumn="0" w:lastColumn="0" w:oddVBand="0" w:evenVBand="0" w:oddHBand="1" w:evenHBand="0" w:firstRowFirstColumn="0" w:firstRowLastColumn="0" w:lastRowFirstColumn="0" w:lastRowLastColumn="0"/>
            </w:pPr>
            <w:r w:rsidRPr="00645C05">
              <w:t>Series 9</w:t>
            </w:r>
          </w:p>
        </w:tc>
        <w:tc>
          <w:tcPr>
            <w:tcW w:w="1521" w:type="dxa"/>
            <w:vAlign w:val="center"/>
          </w:tcPr>
          <w:p w14:paraId="7A5A59AB" w14:textId="260582F6" w:rsidR="0071592A" w:rsidRPr="00645C05" w:rsidRDefault="000E1958" w:rsidP="000D0F11">
            <w:pPr>
              <w:jc w:val="center"/>
              <w:cnfStyle w:val="000000100000" w:firstRow="0" w:lastRow="0" w:firstColumn="0" w:lastColumn="0" w:oddVBand="0" w:evenVBand="0" w:oddHBand="1" w:evenHBand="0" w:firstRowFirstColumn="0" w:firstRowLastColumn="0" w:lastRowFirstColumn="0" w:lastRowLastColumn="0"/>
            </w:pPr>
            <w:r w:rsidRPr="00645C05">
              <w:t xml:space="preserve">Series </w:t>
            </w:r>
            <w:r w:rsidR="001B1520" w:rsidRPr="00645C05">
              <w:t>6</w:t>
            </w:r>
          </w:p>
        </w:tc>
      </w:tr>
      <w:tr w:rsidR="001B1520" w:rsidRPr="00645C05" w14:paraId="56E75B26" w14:textId="77777777" w:rsidTr="000D0F11">
        <w:trPr>
          <w:jc w:val="center"/>
        </w:trPr>
        <w:tc>
          <w:tcPr>
            <w:cnfStyle w:val="001000000000" w:firstRow="0" w:lastRow="0" w:firstColumn="1" w:lastColumn="0" w:oddVBand="0" w:evenVBand="0" w:oddHBand="0" w:evenHBand="0" w:firstRowFirstColumn="0" w:firstRowLastColumn="0" w:lastRowFirstColumn="0" w:lastRowLastColumn="0"/>
            <w:tcW w:w="1315" w:type="dxa"/>
          </w:tcPr>
          <w:p w14:paraId="61AC9C5D" w14:textId="04D74ACE" w:rsidR="001B1520" w:rsidRPr="00645C05" w:rsidRDefault="001B1520" w:rsidP="00B7470D">
            <w:r w:rsidRPr="00645C05">
              <w:t>Evening</w:t>
            </w:r>
          </w:p>
        </w:tc>
        <w:tc>
          <w:tcPr>
            <w:tcW w:w="1592" w:type="dxa"/>
            <w:vAlign w:val="center"/>
          </w:tcPr>
          <w:p w14:paraId="35F796F8" w14:textId="2528C4A8" w:rsidR="001B1520" w:rsidRPr="00645C05" w:rsidRDefault="001B1520" w:rsidP="000D0F11">
            <w:pPr>
              <w:jc w:val="center"/>
              <w:cnfStyle w:val="000000000000" w:firstRow="0" w:lastRow="0" w:firstColumn="0" w:lastColumn="0" w:oddVBand="0" w:evenVBand="0" w:oddHBand="0" w:evenHBand="0" w:firstRowFirstColumn="0" w:firstRowLastColumn="0" w:lastRowFirstColumn="0" w:lastRowLastColumn="0"/>
            </w:pPr>
            <w:r w:rsidRPr="00645C05">
              <w:t>Series 10</w:t>
            </w:r>
          </w:p>
        </w:tc>
        <w:tc>
          <w:tcPr>
            <w:tcW w:w="1591" w:type="dxa"/>
            <w:vAlign w:val="center"/>
          </w:tcPr>
          <w:p w14:paraId="7667733E" w14:textId="77777777" w:rsidR="001B1520" w:rsidRPr="00645C05" w:rsidRDefault="001B1520" w:rsidP="000D0F11">
            <w:pPr>
              <w:jc w:val="center"/>
              <w:cnfStyle w:val="000000000000" w:firstRow="0" w:lastRow="0" w:firstColumn="0" w:lastColumn="0" w:oddVBand="0" w:evenVBand="0" w:oddHBand="0" w:evenHBand="0" w:firstRowFirstColumn="0" w:firstRowLastColumn="0" w:lastRowFirstColumn="0" w:lastRowLastColumn="0"/>
            </w:pPr>
          </w:p>
        </w:tc>
        <w:tc>
          <w:tcPr>
            <w:tcW w:w="1708" w:type="dxa"/>
            <w:vAlign w:val="center"/>
          </w:tcPr>
          <w:p w14:paraId="79BD18D7" w14:textId="055D3278" w:rsidR="001B1520" w:rsidRPr="00645C05" w:rsidRDefault="001B1520" w:rsidP="000D0F11">
            <w:pPr>
              <w:jc w:val="center"/>
              <w:cnfStyle w:val="000000000000" w:firstRow="0" w:lastRow="0" w:firstColumn="0" w:lastColumn="0" w:oddVBand="0" w:evenVBand="0" w:oddHBand="0" w:evenHBand="0" w:firstRowFirstColumn="0" w:firstRowLastColumn="0" w:lastRowFirstColumn="0" w:lastRowLastColumn="0"/>
            </w:pPr>
            <w:r w:rsidRPr="00645C05">
              <w:t>Series 10</w:t>
            </w:r>
          </w:p>
        </w:tc>
        <w:tc>
          <w:tcPr>
            <w:tcW w:w="1623" w:type="dxa"/>
            <w:vAlign w:val="center"/>
          </w:tcPr>
          <w:p w14:paraId="666EF21B" w14:textId="77777777" w:rsidR="001B1520" w:rsidRPr="00645C05" w:rsidRDefault="001B1520" w:rsidP="000D0F11">
            <w:pPr>
              <w:jc w:val="center"/>
              <w:cnfStyle w:val="000000000000" w:firstRow="0" w:lastRow="0" w:firstColumn="0" w:lastColumn="0" w:oddVBand="0" w:evenVBand="0" w:oddHBand="0" w:evenHBand="0" w:firstRowFirstColumn="0" w:firstRowLastColumn="0" w:lastRowFirstColumn="0" w:lastRowLastColumn="0"/>
            </w:pPr>
          </w:p>
        </w:tc>
        <w:tc>
          <w:tcPr>
            <w:tcW w:w="1521" w:type="dxa"/>
            <w:vAlign w:val="center"/>
          </w:tcPr>
          <w:p w14:paraId="494AD558" w14:textId="4A3C028A" w:rsidR="001B1520" w:rsidRPr="00645C05" w:rsidRDefault="001B1520" w:rsidP="000D0F11">
            <w:pPr>
              <w:jc w:val="center"/>
              <w:cnfStyle w:val="000000000000" w:firstRow="0" w:lastRow="0" w:firstColumn="0" w:lastColumn="0" w:oddVBand="0" w:evenVBand="0" w:oddHBand="0" w:evenHBand="0" w:firstRowFirstColumn="0" w:firstRowLastColumn="0" w:lastRowFirstColumn="0" w:lastRowLastColumn="0"/>
            </w:pPr>
            <w:r w:rsidRPr="00645C05">
              <w:t>Series 10</w:t>
            </w:r>
          </w:p>
        </w:tc>
      </w:tr>
    </w:tbl>
    <w:p w14:paraId="105B4CCB" w14:textId="27680506" w:rsidR="00DA7E40" w:rsidRPr="00645C05" w:rsidRDefault="0035645F" w:rsidP="00A83672">
      <w:pPr>
        <w:spacing w:before="240"/>
        <w:rPr>
          <w:rFonts w:asciiTheme="majorHAnsi" w:eastAsiaTheme="majorEastAsia" w:hAnsiTheme="majorHAnsi" w:cstheme="majorBidi"/>
          <w:b/>
          <w:sz w:val="28"/>
          <w:szCs w:val="26"/>
        </w:rPr>
      </w:pPr>
      <w:r w:rsidRPr="00645C05">
        <w:rPr>
          <w:lang w:eastAsia="en-CA"/>
        </w:rPr>
        <mc:AlternateContent>
          <mc:Choice Requires="wps">
            <w:drawing>
              <wp:anchor distT="45720" distB="45720" distL="114300" distR="114300" simplePos="0" relativeHeight="251827200" behindDoc="0" locked="0" layoutInCell="1" allowOverlap="1" wp14:anchorId="5C957020" wp14:editId="688A9A56">
                <wp:simplePos x="0" y="0"/>
                <wp:positionH relativeFrom="margin">
                  <wp:posOffset>-19050</wp:posOffset>
                </wp:positionH>
                <wp:positionV relativeFrom="paragraph">
                  <wp:posOffset>134620</wp:posOffset>
                </wp:positionV>
                <wp:extent cx="2360930" cy="1404620"/>
                <wp:effectExtent l="19050" t="19050" r="2286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B0F0"/>
                          </a:solidFill>
                          <a:miter lim="800000"/>
                          <a:headEnd/>
                          <a:tailEnd/>
                        </a:ln>
                      </wps:spPr>
                      <wps:txbx>
                        <w:txbxContent>
                          <w:p w14:paraId="64C652EC" w14:textId="77777777" w:rsidR="00850572" w:rsidRDefault="00850572" w:rsidP="0035645F">
                            <w:pPr>
                              <w:spacing w:after="0"/>
                            </w:pPr>
                            <w:r w:rsidRPr="00BA667B">
                              <w:rPr>
                                <w:b/>
                              </w:rPr>
                              <w:t>TIP</w:t>
                            </w:r>
                            <w:r>
                              <w:t>: It is important to balance the amount of information, frequency of program and the maximum amount of time it is comfortable for seniors to stay on the phone. It is better to increase the frequency and shorten the length of the call if the program is regular or repeated (such as support groups, exercise or BINGO).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957020" id="_x0000_s1047" type="#_x0000_t202" style="position:absolute;margin-left:-1.5pt;margin-top:10.6pt;width:185.9pt;height:110.6pt;z-index:2518272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" strokecolor="#00b0f0" strokeweight="2.25pt">
                <v:textbox style="mso-fit-shape-to-text:t">
                  <w:txbxContent>
                    <w:p w14:paraId="64C652EC" w14:textId="77777777" w:rsidR="00850572" w:rsidRDefault="00850572" w:rsidP="0035645F">
                      <w:pPr>
                        <w:spacing w:after="0"/>
                      </w:pPr>
                      <w:r w:rsidRPr="00BA667B">
                        <w:rPr>
                          <w:b/>
                        </w:rPr>
                        <w:t>TIP</w:t>
                      </w:r>
                      <w:r>
                        <w:t>: It is important to balance the amount of information, frequency of program and the maximum amount of time it is comfortable for seniors to stay on the phone. It is better to increase the frequency and shorten the length of the call if the program is regular or repeated (such as support groups, exercise or BINGO).</w:t>
                      </w:r>
                    </w:p>
                  </w:txbxContent>
                </v:textbox>
                <w10:wrap type="square" anchorx="margin"/>
              </v:shape>
            </w:pict>
          </mc:Fallback>
        </mc:AlternateContent>
      </w:r>
      <w:r w:rsidR="004364BA" w:rsidRPr="00645C05">
        <w:t>The majority of</w:t>
      </w:r>
      <w:r w:rsidR="00E73CCF" w:rsidRPr="00645C05">
        <w:t xml:space="preserve"> SCWW </w:t>
      </w:r>
      <w:r w:rsidR="00497768" w:rsidRPr="00645C05">
        <w:t>call</w:t>
      </w:r>
      <w:r w:rsidR="00D574F4" w:rsidRPr="00645C05">
        <w:t>s</w:t>
      </w:r>
      <w:r w:rsidR="00EF47CD" w:rsidRPr="00645C05">
        <w:t xml:space="preserve"> </w:t>
      </w:r>
      <w:r w:rsidR="00D574F4" w:rsidRPr="00645C05">
        <w:t>last</w:t>
      </w:r>
      <w:r w:rsidR="00497768" w:rsidRPr="00645C05">
        <w:t xml:space="preserve"> </w:t>
      </w:r>
      <w:r w:rsidR="00D574F4" w:rsidRPr="00645C05">
        <w:t>about</w:t>
      </w:r>
      <w:r w:rsidR="00497768" w:rsidRPr="00645C05">
        <w:t xml:space="preserve"> 60</w:t>
      </w:r>
      <w:r w:rsidR="00EC4368" w:rsidRPr="00645C05">
        <w:t xml:space="preserve"> </w:t>
      </w:r>
      <w:r w:rsidR="00497768" w:rsidRPr="00645C05">
        <w:t>min</w:t>
      </w:r>
      <w:r w:rsidR="00EC4368" w:rsidRPr="00645C05">
        <w:t>utes</w:t>
      </w:r>
      <w:r w:rsidR="00A8255C" w:rsidRPr="00645C05">
        <w:t>, which i</w:t>
      </w:r>
      <w:r w:rsidR="00434146" w:rsidRPr="00645C05">
        <w:t>n our experience,</w:t>
      </w:r>
      <w:r w:rsidR="00A8255C" w:rsidRPr="00645C05">
        <w:t xml:space="preserve"> is appropriate for</w:t>
      </w:r>
      <w:r w:rsidR="00434146" w:rsidRPr="00645C05">
        <w:t xml:space="preserve"> p</w:t>
      </w:r>
      <w:r w:rsidR="008D6F48" w:rsidRPr="00645C05">
        <w:t xml:space="preserve">resenters to cover information </w:t>
      </w:r>
      <w:r w:rsidR="00A8255C" w:rsidRPr="00645C05">
        <w:t>&amp;</w:t>
      </w:r>
      <w:r w:rsidR="008D6F48" w:rsidRPr="00645C05">
        <w:t xml:space="preserve"> questions</w:t>
      </w:r>
      <w:r w:rsidR="00EB6480" w:rsidRPr="00645C05">
        <w:t xml:space="preserve">. Support groups and classes that practice </w:t>
      </w:r>
      <w:r w:rsidR="00BD3847" w:rsidRPr="00645C05">
        <w:t>a skill</w:t>
      </w:r>
      <w:r w:rsidR="00EB6480" w:rsidRPr="00645C05">
        <w:t xml:space="preserve"> can be shortened to 30 minutes, </w:t>
      </w:r>
      <w:r w:rsidR="00A8255C" w:rsidRPr="00645C05">
        <w:t xml:space="preserve">as </w:t>
      </w:r>
      <w:r w:rsidR="00EB6480" w:rsidRPr="00645C05">
        <w:t>to not over</w:t>
      </w:r>
      <w:r w:rsidR="00A8255C" w:rsidRPr="00645C05">
        <w:t>-</w:t>
      </w:r>
      <w:r w:rsidR="00EB6480" w:rsidRPr="00645C05">
        <w:t>tax participants</w:t>
      </w:r>
      <w:r w:rsidR="00E4520B" w:rsidRPr="00645C05">
        <w:t>, whereas c</w:t>
      </w:r>
      <w:r w:rsidR="008D6F48" w:rsidRPr="00645C05">
        <w:t>hat or discussion groups rarely end on time</w:t>
      </w:r>
      <w:r w:rsidR="00D17AF8" w:rsidRPr="00645C05">
        <w:t>,</w:t>
      </w:r>
      <w:r w:rsidR="008D6F48" w:rsidRPr="00645C05">
        <w:t xml:space="preserve"> so it is better to budget for 1.5hrs</w:t>
      </w:r>
      <w:r w:rsidR="00D17AF8" w:rsidRPr="00645C05">
        <w:t xml:space="preserve"> for budgeting of time and cost.</w:t>
      </w:r>
      <w:r w:rsidR="00AD0AA5" w:rsidRPr="00645C05">
        <w:t xml:space="preserve"> </w:t>
      </w:r>
      <w:r w:rsidR="00DA7E40" w:rsidRPr="00645C05">
        <w:rPr>
          <w:b/>
        </w:rPr>
        <w:br w:type="page"/>
      </w:r>
    </w:p>
    <w:p w14:paraId="53B1AECE" w14:textId="0E7ABD8E" w:rsidR="003E7E5B" w:rsidRPr="00645C05" w:rsidRDefault="001545E0" w:rsidP="00B14BD6">
      <w:pPr>
        <w:pStyle w:val="Heading2"/>
        <w:rPr>
          <w:color w:val="auto"/>
          <w:sz w:val="28"/>
        </w:rPr>
      </w:pPr>
      <w:bookmarkStart w:id="33" w:name="_Toc518635537"/>
      <w:bookmarkStart w:id="34" w:name="_Toc42861099"/>
      <w:r w:rsidRPr="00645C05">
        <w:rPr>
          <w:color w:val="auto"/>
          <w:sz w:val="28"/>
        </w:rPr>
        <w:t>2</w:t>
      </w:r>
      <w:r w:rsidR="00B14BD6" w:rsidRPr="00645C05">
        <w:rPr>
          <w:color w:val="auto"/>
          <w:sz w:val="28"/>
        </w:rPr>
        <w:t>.</w:t>
      </w:r>
      <w:r w:rsidR="00970B4E" w:rsidRPr="00645C05">
        <w:rPr>
          <w:color w:val="auto"/>
          <w:sz w:val="28"/>
        </w:rPr>
        <w:t>7</w:t>
      </w:r>
      <w:r w:rsidR="00B14BD6" w:rsidRPr="00645C05">
        <w:rPr>
          <w:color w:val="auto"/>
          <w:sz w:val="28"/>
        </w:rPr>
        <w:t xml:space="preserve"> </w:t>
      </w:r>
      <w:r w:rsidR="003E7E5B" w:rsidRPr="00645C05">
        <w:rPr>
          <w:color w:val="auto"/>
          <w:sz w:val="28"/>
        </w:rPr>
        <w:t>Class size</w:t>
      </w:r>
      <w:bookmarkEnd w:id="33"/>
      <w:bookmarkEnd w:id="34"/>
    </w:p>
    <w:p w14:paraId="4B3AACD8" w14:textId="4064B17B" w:rsidR="003E7E5B" w:rsidRPr="00645C05" w:rsidRDefault="006974CF" w:rsidP="003E7E5B">
      <w:r w:rsidRPr="00645C05">
        <w:t xml:space="preserve">There is no </w:t>
      </w:r>
      <w:r w:rsidR="007548A9" w:rsidRPr="00645C05">
        <w:t xml:space="preserve">single recommended </w:t>
      </w:r>
      <w:r w:rsidR="003231F3" w:rsidRPr="00645C05">
        <w:t xml:space="preserve">number of lines on each </w:t>
      </w:r>
      <w:r w:rsidR="00046250" w:rsidRPr="00645C05">
        <w:t>call</w:t>
      </w:r>
      <w:r w:rsidR="003231F3" w:rsidRPr="00645C05">
        <w:t xml:space="preserve">. </w:t>
      </w:r>
      <w:r w:rsidR="003E7E5B" w:rsidRPr="00645C05">
        <w:t>Several projects suggest a maximum of 8 participants on a call</w:t>
      </w:r>
      <w:r w:rsidR="00046250" w:rsidRPr="00645C05">
        <w:t xml:space="preserve"> and o</w:t>
      </w:r>
      <w:r w:rsidR="003E7E5B" w:rsidRPr="00645C05">
        <w:t>ther programs appear to cap at 15.</w:t>
      </w:r>
      <w:r w:rsidR="00722C6B" w:rsidRPr="00645C05">
        <w:t xml:space="preserve"> From our experience it more depends on the type of facilitation and the topic of the program. You are balancing the maximum reach of each topic</w:t>
      </w:r>
      <w:r w:rsidR="006658F3" w:rsidRPr="00645C05">
        <w:t>, especially if it is a on</w:t>
      </w:r>
      <w:r w:rsidR="00D23B71" w:rsidRPr="00645C05">
        <w:t>e</w:t>
      </w:r>
      <w:r w:rsidR="006658F3" w:rsidRPr="00645C05">
        <w:t xml:space="preserve"> off presentation, vs the ability for each individual caller to engage with the call. </w:t>
      </w:r>
      <w:r w:rsidR="005C6BB2" w:rsidRPr="00645C05">
        <w:t xml:space="preserve">If the </w:t>
      </w:r>
      <w:r w:rsidR="000A3680" w:rsidRPr="00645C05">
        <w:t>topic is mostly information based and the participants will be listening or asking questions, you can fit more participants into a call</w:t>
      </w:r>
      <w:r w:rsidR="002C4DAB" w:rsidRPr="00645C05">
        <w:t xml:space="preserve"> </w:t>
      </w:r>
      <w:r w:rsidR="00B34D58" w:rsidRPr="00645C05">
        <w:t>–</w:t>
      </w:r>
      <w:r w:rsidR="00D23B71" w:rsidRPr="00645C05">
        <w:t xml:space="preserve"> </w:t>
      </w:r>
      <w:r w:rsidR="00B34D58" w:rsidRPr="00645C05">
        <w:t xml:space="preserve">an information session or BINGO game </w:t>
      </w:r>
      <w:r w:rsidR="00D30FBA" w:rsidRPr="00645C05">
        <w:t xml:space="preserve">having a larger amount </w:t>
      </w:r>
      <w:r w:rsidR="00B34D58" w:rsidRPr="00645C05">
        <w:t xml:space="preserve">is not uncommon or unmanageable. </w:t>
      </w:r>
      <w:r w:rsidR="003A4FFF" w:rsidRPr="00645C05">
        <w:t xml:space="preserve">For your average topic which has some discussion, some listening and some individual engagement, we </w:t>
      </w:r>
      <w:r w:rsidR="0013114D" w:rsidRPr="00645C05">
        <w:t>keep a goal of</w:t>
      </w:r>
      <w:r w:rsidR="003A4FFF" w:rsidRPr="00645C05">
        <w:t xml:space="preserve"> 8-10 </w:t>
      </w:r>
      <w:r w:rsidR="005B20FB" w:rsidRPr="00645C05">
        <w:t>participants</w:t>
      </w:r>
      <w:r w:rsidR="003C63E1" w:rsidRPr="00645C05">
        <w:t xml:space="preserve"> with an involved facilitator ensuring that </w:t>
      </w:r>
      <w:r w:rsidR="00D25556" w:rsidRPr="00645C05">
        <w:t>all participants are able to participa</w:t>
      </w:r>
      <w:r w:rsidR="001120AB" w:rsidRPr="00645C05">
        <w:t>te to the degree they are comfortable with</w:t>
      </w:r>
      <w:r w:rsidR="003A4FFF" w:rsidRPr="00645C05">
        <w:t xml:space="preserve">. </w:t>
      </w:r>
      <w:r w:rsidR="00522992" w:rsidRPr="00645C05">
        <w:t>For topics that are focused on building relationships between participants</w:t>
      </w:r>
      <w:r w:rsidR="00EA2DB8" w:rsidRPr="00645C05">
        <w:t xml:space="preserve">, class size should be kept to a minimal amount to </w:t>
      </w:r>
      <w:r w:rsidR="00522992" w:rsidRPr="00645C05">
        <w:t xml:space="preserve">allow them to get to know each other and </w:t>
      </w:r>
      <w:r w:rsidR="002755AB" w:rsidRPr="00645C05">
        <w:t>self-</w:t>
      </w:r>
      <w:r w:rsidR="00522992" w:rsidRPr="00645C05">
        <w:t>lead the discussion with very little facilitator involvement</w:t>
      </w:r>
      <w:r w:rsidR="0018491B" w:rsidRPr="00645C05">
        <w:t>.</w:t>
      </w:r>
      <w:r w:rsidR="00522992" w:rsidRPr="00645C05">
        <w:t xml:space="preserve"> </w:t>
      </w:r>
    </w:p>
    <w:p w14:paraId="65D80EAA" w14:textId="2D6BEC42" w:rsidR="00E45F2E" w:rsidRPr="00645C05" w:rsidRDefault="00E45F2E" w:rsidP="003E7E5B">
      <w:r w:rsidRPr="00645C05">
        <w:rPr>
          <w:lang w:eastAsia="en-CA"/>
        </w:rPr>
        <mc:AlternateContent>
          <mc:Choice Requires="wpg">
            <w:drawing>
              <wp:inline distT="0" distB="0" distL="0" distR="0" wp14:anchorId="51D8E0B3" wp14:editId="6BFB738C">
                <wp:extent cx="5715000" cy="1400176"/>
                <wp:effectExtent l="0" t="0" r="19050" b="47625"/>
                <wp:docPr id="456" name="Group 456"/>
                <wp:cNvGraphicFramePr/>
                <a:graphic xmlns:a="http://schemas.openxmlformats.org/drawingml/2006/main">
                  <a:graphicData uri="http://schemas.microsoft.com/office/word/2010/wordprocessingGroup">
                    <wpg:wgp>
                      <wpg:cNvGrpSpPr/>
                      <wpg:grpSpPr>
                        <a:xfrm>
                          <a:off x="0" y="0"/>
                          <a:ext cx="5715000" cy="1400176"/>
                          <a:chOff x="0" y="0"/>
                          <a:chExt cx="5715000" cy="1841327"/>
                        </a:xfrm>
                      </wpg:grpSpPr>
                      <wps:wsp>
                        <wps:cNvPr id="29" name="Rectangle 29"/>
                        <wps:cNvSpPr/>
                        <wps:spPr>
                          <a:xfrm>
                            <a:off x="0" y="0"/>
                            <a:ext cx="1800225" cy="1781175"/>
                          </a:xfrm>
                          <a:prstGeom prst="rect">
                            <a:avLst/>
                          </a:prstGeom>
                          <a:solidFill>
                            <a:srgbClr val="0051B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202E72" w14:textId="5A4C4D70" w:rsidR="00850572" w:rsidRDefault="00850572" w:rsidP="00022631">
                              <w:pPr>
                                <w:spacing w:after="0"/>
                                <w:jc w:val="center"/>
                                <w:rPr>
                                  <w:color w:val="FFFFFF" w:themeColor="background1"/>
                                  <w:sz w:val="32"/>
                                </w:rPr>
                              </w:pPr>
                              <w:r w:rsidRPr="00E45F2E">
                                <w:rPr>
                                  <w:color w:val="FFFFFF" w:themeColor="background1"/>
                                  <w:sz w:val="32"/>
                                </w:rPr>
                                <w:t>Listening</w:t>
                              </w:r>
                            </w:p>
                            <w:p w14:paraId="3C43A21F" w14:textId="391E7D4F" w:rsidR="00850572" w:rsidRDefault="00850572" w:rsidP="00022631">
                              <w:pPr>
                                <w:spacing w:after="0"/>
                                <w:jc w:val="center"/>
                                <w:rPr>
                                  <w:color w:val="FFFFFF" w:themeColor="background1"/>
                                  <w:sz w:val="24"/>
                                </w:rPr>
                              </w:pPr>
                              <w:r>
                                <w:rPr>
                                  <w:color w:val="FFFFFF" w:themeColor="background1"/>
                                  <w:sz w:val="24"/>
                                </w:rPr>
                                <w:t>15-20 participants</w:t>
                              </w:r>
                            </w:p>
                            <w:p w14:paraId="61BA0AA0" w14:textId="77777777" w:rsidR="00850572" w:rsidRPr="00E45F2E" w:rsidRDefault="00850572" w:rsidP="00E45F2E">
                              <w:pPr>
                                <w:jc w:val="center"/>
                                <w:rPr>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1952625" y="19050"/>
                            <a:ext cx="1800225" cy="1781175"/>
                          </a:xfrm>
                          <a:prstGeom prst="rect">
                            <a:avLst/>
                          </a:prstGeom>
                          <a:solidFill>
                            <a:srgbClr val="0051B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EE03CF" w14:textId="56CEBC47" w:rsidR="00850572" w:rsidRDefault="00850572" w:rsidP="00022631">
                              <w:pPr>
                                <w:spacing w:after="0"/>
                                <w:jc w:val="center"/>
                                <w:rPr>
                                  <w:sz w:val="32"/>
                                </w:rPr>
                              </w:pPr>
                              <w:r w:rsidRPr="00E45F2E">
                                <w:rPr>
                                  <w:sz w:val="32"/>
                                </w:rPr>
                                <w:t>Engaging with Content</w:t>
                              </w:r>
                            </w:p>
                            <w:p w14:paraId="5419DDA3" w14:textId="39368E8B" w:rsidR="00850572" w:rsidRDefault="00850572" w:rsidP="00022631">
                              <w:pPr>
                                <w:spacing w:after="0"/>
                                <w:jc w:val="center"/>
                                <w:rPr>
                                  <w:sz w:val="24"/>
                                </w:rPr>
                              </w:pPr>
                              <w:r>
                                <w:rPr>
                                  <w:sz w:val="24"/>
                                </w:rPr>
                                <w:t>8-10 participants</w:t>
                              </w:r>
                            </w:p>
                            <w:p w14:paraId="7D072BFB" w14:textId="77777777" w:rsidR="00850572" w:rsidRPr="00E45F2E" w:rsidRDefault="00850572" w:rsidP="00E45F2E">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3914775" y="47625"/>
                            <a:ext cx="1800225" cy="1781175"/>
                          </a:xfrm>
                          <a:prstGeom prst="rect">
                            <a:avLst/>
                          </a:prstGeom>
                          <a:solidFill>
                            <a:srgbClr val="0051B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734FC5" w14:textId="3B6CC7B1" w:rsidR="00850572" w:rsidRDefault="00850572" w:rsidP="00022631">
                              <w:pPr>
                                <w:spacing w:after="0"/>
                                <w:jc w:val="center"/>
                                <w:rPr>
                                  <w:sz w:val="32"/>
                                </w:rPr>
                              </w:pPr>
                              <w:r>
                                <w:rPr>
                                  <w:sz w:val="32"/>
                                </w:rPr>
                                <w:t xml:space="preserve">Full </w:t>
                              </w:r>
                              <w:r w:rsidRPr="00E45F2E">
                                <w:rPr>
                                  <w:sz w:val="32"/>
                                </w:rPr>
                                <w:t>Discussion</w:t>
                              </w:r>
                            </w:p>
                            <w:p w14:paraId="5735B567" w14:textId="172F32F3" w:rsidR="00850572" w:rsidRDefault="00850572" w:rsidP="00022631">
                              <w:pPr>
                                <w:spacing w:after="0"/>
                                <w:jc w:val="center"/>
                                <w:rPr>
                                  <w:sz w:val="24"/>
                                </w:rPr>
                              </w:pPr>
                              <w:r>
                                <w:rPr>
                                  <w:sz w:val="24"/>
                                </w:rPr>
                                <w:t>3-5 participants</w:t>
                              </w:r>
                            </w:p>
                            <w:p w14:paraId="08C24403" w14:textId="77777777" w:rsidR="00850572" w:rsidRPr="00E45F2E" w:rsidRDefault="00850572" w:rsidP="00E45F2E">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Left 27"/>
                        <wps:cNvSpPr/>
                        <wps:spPr>
                          <a:xfrm>
                            <a:off x="219075" y="1099524"/>
                            <a:ext cx="5047488" cy="741803"/>
                          </a:xfrm>
                          <a:prstGeom prst="leftArrow">
                            <a:avLst/>
                          </a:prstGeom>
                          <a:solidFill>
                            <a:srgbClr val="1EB53A"/>
                          </a:solidFill>
                          <a:ln>
                            <a:solidFill>
                              <a:srgbClr val="1EB53A"/>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9F22F24" w14:textId="58C748C2" w:rsidR="00850572" w:rsidRPr="00022631" w:rsidRDefault="00850572" w:rsidP="0031682F">
                              <w:pPr>
                                <w:jc w:val="center"/>
                                <w:rPr>
                                  <w:sz w:val="24"/>
                                </w:rPr>
                              </w:pPr>
                              <w:r w:rsidRPr="00022631">
                                <w:rPr>
                                  <w:sz w:val="24"/>
                                </w:rPr>
                                <w:t>Increasing need for skilled facilitation and control over call</w:t>
                              </w:r>
                            </w:p>
                          </w:txbxContent>
                        </wps:txbx>
                        <wps:bodyPr/>
                      </wps:wsp>
                    </wpg:wgp>
                  </a:graphicData>
                </a:graphic>
              </wp:inline>
            </w:drawing>
          </mc:Choice>
          <mc:Fallback>
            <w:pict>
              <v:group w14:anchorId="51D8E0B3" id="Group 456" o:spid="_x0000_s1048" style="width:450pt;height:110.25pt;mso-position-horizontal-relative:char;mso-position-vertical-relative:line" coordsize="57150,1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">
                <v:rect id="Rectangle 29" o:spid="_x0000_s1049" style="position:absolute;width:18002;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" fillcolor="#0051ba" strokecolor="#1f3763 [1604]" strokeweight="1pt">
                  <v:textbox>
                    <w:txbxContent>
                      <w:p w14:paraId="40202E72" w14:textId="5A4C4D70" w:rsidR="00850572" w:rsidRDefault="00850572" w:rsidP="00022631">
                        <w:pPr>
                          <w:spacing w:after="0"/>
                          <w:jc w:val="center"/>
                          <w:rPr>
                            <w:color w:val="FFFFFF" w:themeColor="background1"/>
                            <w:sz w:val="32"/>
                          </w:rPr>
                        </w:pPr>
                        <w:r w:rsidRPr="00E45F2E">
                          <w:rPr>
                            <w:color w:val="FFFFFF" w:themeColor="background1"/>
                            <w:sz w:val="32"/>
                          </w:rPr>
                          <w:t>Listening</w:t>
                        </w:r>
                      </w:p>
                      <w:p w14:paraId="3C43A21F" w14:textId="391E7D4F" w:rsidR="00850572" w:rsidRDefault="00850572" w:rsidP="00022631">
                        <w:pPr>
                          <w:spacing w:after="0"/>
                          <w:jc w:val="center"/>
                          <w:rPr>
                            <w:color w:val="FFFFFF" w:themeColor="background1"/>
                            <w:sz w:val="24"/>
                          </w:rPr>
                        </w:pPr>
                        <w:r>
                          <w:rPr>
                            <w:color w:val="FFFFFF" w:themeColor="background1"/>
                            <w:sz w:val="24"/>
                          </w:rPr>
                          <w:t>15-20 participants</w:t>
                        </w:r>
                      </w:p>
                      <w:p w14:paraId="61BA0AA0" w14:textId="77777777" w:rsidR="00850572" w:rsidRPr="00E45F2E" w:rsidRDefault="00850572" w:rsidP="00E45F2E">
                        <w:pPr>
                          <w:jc w:val="center"/>
                          <w:rPr>
                            <w:color w:val="FFFFFF" w:themeColor="background1"/>
                            <w:sz w:val="24"/>
                          </w:rPr>
                        </w:pPr>
                      </w:p>
                    </w:txbxContent>
                  </v:textbox>
                </v:rect>
                <v:rect id="Rectangle 449" o:spid="_x0000_s1050" style="position:absolute;left:19526;top:190;width:18002;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" fillcolor="#0051ba" strokecolor="#1f3763 [1604]" strokeweight="1pt">
                  <v:textbox>
                    <w:txbxContent>
                      <w:p w14:paraId="4CEE03CF" w14:textId="56CEBC47" w:rsidR="00850572" w:rsidRDefault="00850572" w:rsidP="00022631">
                        <w:pPr>
                          <w:spacing w:after="0"/>
                          <w:jc w:val="center"/>
                          <w:rPr>
                            <w:sz w:val="32"/>
                          </w:rPr>
                        </w:pPr>
                        <w:r w:rsidRPr="00E45F2E">
                          <w:rPr>
                            <w:sz w:val="32"/>
                          </w:rPr>
                          <w:t>Engaging with Content</w:t>
                        </w:r>
                      </w:p>
                      <w:p w14:paraId="5419DDA3" w14:textId="39368E8B" w:rsidR="00850572" w:rsidRDefault="00850572" w:rsidP="00022631">
                        <w:pPr>
                          <w:spacing w:after="0"/>
                          <w:jc w:val="center"/>
                          <w:rPr>
                            <w:sz w:val="24"/>
                          </w:rPr>
                        </w:pPr>
                        <w:r>
                          <w:rPr>
                            <w:sz w:val="24"/>
                          </w:rPr>
                          <w:t>8-10 participants</w:t>
                        </w:r>
                      </w:p>
                      <w:p w14:paraId="7D072BFB" w14:textId="77777777" w:rsidR="00850572" w:rsidRPr="00E45F2E" w:rsidRDefault="00850572" w:rsidP="00E45F2E">
                        <w:pPr>
                          <w:jc w:val="center"/>
                          <w:rPr>
                            <w:sz w:val="24"/>
                          </w:rPr>
                        </w:pPr>
                      </w:p>
                    </w:txbxContent>
                  </v:textbox>
                </v:rect>
                <v:rect id="Rectangle 454" o:spid="_x0000_s1051" style="position:absolute;left:39147;top:476;width:18003;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" fillcolor="#0051ba" strokecolor="#1f3763 [1604]" strokeweight="1pt">
                  <v:textbox>
                    <w:txbxContent>
                      <w:p w14:paraId="6D734FC5" w14:textId="3B6CC7B1" w:rsidR="00850572" w:rsidRDefault="00850572" w:rsidP="00022631">
                        <w:pPr>
                          <w:spacing w:after="0"/>
                          <w:jc w:val="center"/>
                          <w:rPr>
                            <w:sz w:val="32"/>
                          </w:rPr>
                        </w:pPr>
                        <w:r>
                          <w:rPr>
                            <w:sz w:val="32"/>
                          </w:rPr>
                          <w:t xml:space="preserve">Full </w:t>
                        </w:r>
                        <w:r w:rsidRPr="00E45F2E">
                          <w:rPr>
                            <w:sz w:val="32"/>
                          </w:rPr>
                          <w:t>Discussion</w:t>
                        </w:r>
                      </w:p>
                      <w:p w14:paraId="5735B567" w14:textId="172F32F3" w:rsidR="00850572" w:rsidRDefault="00850572" w:rsidP="00022631">
                        <w:pPr>
                          <w:spacing w:after="0"/>
                          <w:jc w:val="center"/>
                          <w:rPr>
                            <w:sz w:val="24"/>
                          </w:rPr>
                        </w:pPr>
                        <w:r>
                          <w:rPr>
                            <w:sz w:val="24"/>
                          </w:rPr>
                          <w:t>3-5 participants</w:t>
                        </w:r>
                      </w:p>
                      <w:p w14:paraId="08C24403" w14:textId="77777777" w:rsidR="00850572" w:rsidRPr="00E45F2E" w:rsidRDefault="00850572" w:rsidP="00E45F2E">
                        <w:pPr>
                          <w:jc w:val="center"/>
                          <w:rPr>
                            <w:sz w:val="24"/>
                          </w:rPr>
                        </w:pP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 o:spid="_x0000_s1052" type="#_x0000_t66" style="position:absolute;left:2190;top:10995;width:50475;height:7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" adj="1587" fillcolor="#1eb53a" strokecolor="#1eb53a" strokeweight="1pt">
                  <v:textbox>
                    <w:txbxContent>
                      <w:p w14:paraId="19F22F24" w14:textId="58C748C2" w:rsidR="00850572" w:rsidRPr="00022631" w:rsidRDefault="00850572" w:rsidP="0031682F">
                        <w:pPr>
                          <w:jc w:val="center"/>
                          <w:rPr>
                            <w:sz w:val="24"/>
                          </w:rPr>
                        </w:pPr>
                        <w:r w:rsidRPr="00022631">
                          <w:rPr>
                            <w:sz w:val="24"/>
                          </w:rPr>
                          <w:t>Increasing need for skilled facilitation and control over call</w:t>
                        </w:r>
                      </w:p>
                    </w:txbxContent>
                  </v:textbox>
                </v:shape>
                <w10:anchorlock/>
              </v:group>
            </w:pict>
          </mc:Fallback>
        </mc:AlternateContent>
      </w:r>
    </w:p>
    <w:bookmarkStart w:id="35" w:name="_3.7_Topic_Selection"/>
    <w:bookmarkStart w:id="36" w:name="_3.7_Facilitation_Role"/>
    <w:bookmarkStart w:id="37" w:name="_3.8_Facilitation_Role"/>
    <w:bookmarkStart w:id="38" w:name="_Toc518635538"/>
    <w:bookmarkStart w:id="39" w:name="_Toc42861100"/>
    <w:bookmarkEnd w:id="35"/>
    <w:bookmarkEnd w:id="36"/>
    <w:bookmarkEnd w:id="37"/>
    <w:p w14:paraId="23E2ACEE" w14:textId="73E2F762" w:rsidR="00AF42F0" w:rsidRPr="00645C05" w:rsidRDefault="00413384" w:rsidP="00B14BD6">
      <w:pPr>
        <w:pStyle w:val="Heading2"/>
        <w:rPr>
          <w:color w:val="auto"/>
          <w:sz w:val="28"/>
        </w:rPr>
      </w:pPr>
      <w:r w:rsidRPr="00645C05">
        <w:rPr>
          <w:sz w:val="28"/>
          <w:lang w:eastAsia="en-CA"/>
        </w:rPr>
        <mc:AlternateContent>
          <mc:Choice Requires="wps">
            <w:drawing>
              <wp:anchor distT="45720" distB="45720" distL="114300" distR="114300" simplePos="0" relativeHeight="251767808" behindDoc="0" locked="0" layoutInCell="1" allowOverlap="1" wp14:anchorId="4490B8B8" wp14:editId="17FEBC22">
                <wp:simplePos x="0" y="0"/>
                <wp:positionH relativeFrom="margin">
                  <wp:posOffset>3714750</wp:posOffset>
                </wp:positionH>
                <wp:positionV relativeFrom="paragraph">
                  <wp:posOffset>22225</wp:posOffset>
                </wp:positionV>
                <wp:extent cx="2190750" cy="1404620"/>
                <wp:effectExtent l="19050" t="19050" r="19050" b="1587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ln w="28575">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698442FD" w14:textId="7A118069" w:rsidR="00850572" w:rsidRDefault="00850572" w:rsidP="00446FBA">
                            <w:pPr>
                              <w:spacing w:after="0"/>
                            </w:pPr>
                            <w:r w:rsidRPr="00327DC4">
                              <w:rPr>
                                <w:b/>
                              </w:rPr>
                              <w:t>TIP</w:t>
                            </w:r>
                            <w:r>
                              <w:t>: Men can be difficult to recruit and maintain interest in the program. If they are the minority group on the phone, no matter what their own level of engagement in the discussion, they often feel the call is predominately for women. Men specific groups can help with this, though require a lot of attention and effort to get started. Other feedback we have collected indicates a perception that “talking on the phone socially” is a female coded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0B8B8" id="_x0000_s1053" type="#_x0000_t202" style="position:absolute;margin-left:292.5pt;margin-top:1.75pt;width:172.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" fillcolor="white [3201]" strokecolor="#002060" strokeweight="2.25pt">
                <v:textbox style="mso-fit-shape-to-text:t">
                  <w:txbxContent>
                    <w:p w14:paraId="698442FD" w14:textId="7A118069" w:rsidR="00850572" w:rsidRDefault="00850572" w:rsidP="00446FBA">
                      <w:pPr>
                        <w:spacing w:after="0"/>
                      </w:pPr>
                      <w:r w:rsidRPr="00327DC4">
                        <w:rPr>
                          <w:b/>
                        </w:rPr>
                        <w:t>TIP</w:t>
                      </w:r>
                      <w:r>
                        <w:t>: Men can be difficult to recruit and maintain interest in the program. If they are the minority group on the phone, no matter what their own level of engagement in the discussion, they often feel the call is predominately for women. Men specific groups can help with this, though require a lot of attention and effort to get started. Other feedback we have collected indicates a perception that “talking on the phone socially” is a female coded activity.</w:t>
                      </w:r>
                    </w:p>
                  </w:txbxContent>
                </v:textbox>
                <w10:wrap type="square" anchorx="margin"/>
              </v:shape>
            </w:pict>
          </mc:Fallback>
        </mc:AlternateContent>
      </w:r>
      <w:r w:rsidR="001545E0" w:rsidRPr="00645C05">
        <w:rPr>
          <w:color w:val="auto"/>
          <w:sz w:val="28"/>
        </w:rPr>
        <w:t>2</w:t>
      </w:r>
      <w:r w:rsidR="00B14BD6" w:rsidRPr="00645C05">
        <w:rPr>
          <w:color w:val="auto"/>
          <w:sz w:val="28"/>
        </w:rPr>
        <w:t>.</w:t>
      </w:r>
      <w:r w:rsidR="003706C5" w:rsidRPr="00645C05">
        <w:rPr>
          <w:color w:val="auto"/>
          <w:sz w:val="28"/>
        </w:rPr>
        <w:t>8</w:t>
      </w:r>
      <w:r w:rsidR="00B14BD6" w:rsidRPr="00645C05">
        <w:rPr>
          <w:color w:val="auto"/>
          <w:sz w:val="28"/>
        </w:rPr>
        <w:t xml:space="preserve"> </w:t>
      </w:r>
      <w:r w:rsidR="00AF42F0" w:rsidRPr="00645C05">
        <w:rPr>
          <w:color w:val="auto"/>
          <w:sz w:val="28"/>
        </w:rPr>
        <w:t>Facilitation Role &amp; Styles</w:t>
      </w:r>
      <w:bookmarkEnd w:id="38"/>
      <w:bookmarkEnd w:id="39"/>
    </w:p>
    <w:p w14:paraId="5C8A61CE" w14:textId="0E7CCC45" w:rsidR="00CD7820" w:rsidRPr="00645C05" w:rsidRDefault="00CD7820" w:rsidP="00CD7820">
      <w:r w:rsidRPr="00645C05">
        <w:t xml:space="preserve">Most </w:t>
      </w:r>
      <w:r w:rsidR="00B64BA7" w:rsidRPr="00645C05">
        <w:t xml:space="preserve">telephone for </w:t>
      </w:r>
      <w:r w:rsidR="00413384" w:rsidRPr="00645C05">
        <w:t>seniors’</w:t>
      </w:r>
      <w:r w:rsidR="00DB6BCC" w:rsidRPr="00645C05">
        <w:t xml:space="preserve"> programs</w:t>
      </w:r>
      <w:r w:rsidR="00B64BA7" w:rsidRPr="00645C05">
        <w:t xml:space="preserve"> </w:t>
      </w:r>
      <w:r w:rsidR="00413384" w:rsidRPr="00645C05">
        <w:t>uses</w:t>
      </w:r>
      <w:r w:rsidRPr="00645C05">
        <w:t xml:space="preserve"> volunteer facilitators for leading the teleconferences but have </w:t>
      </w:r>
      <w:r w:rsidR="00B64BA7" w:rsidRPr="00645C05">
        <w:t xml:space="preserve">at the very least the </w:t>
      </w:r>
      <w:r w:rsidRPr="00645C05">
        <w:t>support of a service coordinator from host organization</w:t>
      </w:r>
      <w:r w:rsidR="00DC382E" w:rsidRPr="00645C05">
        <w:t xml:space="preserve">. Volunteer facilitators require </w:t>
      </w:r>
      <w:r w:rsidR="008E0F6F" w:rsidRPr="00645C05">
        <w:t xml:space="preserve">established </w:t>
      </w:r>
      <w:r w:rsidR="00DC382E" w:rsidRPr="00645C05">
        <w:t>infrastructure and dedicated support</w:t>
      </w:r>
      <w:r w:rsidR="008E0F6F" w:rsidRPr="00645C05">
        <w:t>, which often come after several years of operations</w:t>
      </w:r>
      <w:r w:rsidR="004F7B39" w:rsidRPr="00645C05">
        <w:t xml:space="preserve">. SCWW Edmonton’s facilitators are all paid employees of the PCN and are obviously well-trained because they do an outstanding job working with the participants! They are all very compassionate and caring individuals </w:t>
      </w:r>
      <w:r w:rsidR="00924687" w:rsidRPr="00645C05">
        <w:t>who are</w:t>
      </w:r>
      <w:r w:rsidR="004F7B39" w:rsidRPr="00645C05">
        <w:t xml:space="preserve"> committed to their work. This is evident in all the preparatory work they do in advance of programs</w:t>
      </w:r>
      <w:r w:rsidR="00D23B71" w:rsidRPr="00645C05">
        <w:t>.</w:t>
      </w:r>
      <w:r w:rsidR="004F7B39" w:rsidRPr="00645C05">
        <w:t xml:space="preserve"> All three </w:t>
      </w:r>
      <w:r w:rsidR="00341118" w:rsidRPr="00645C05">
        <w:t xml:space="preserve">facilitators </w:t>
      </w:r>
      <w:r w:rsidR="004F7B39" w:rsidRPr="00645C05">
        <w:t>bring a positive and refreshing attitude to their programs and are supportive and encouraging toward the seniors</w:t>
      </w:r>
      <w:r w:rsidR="00D23B71" w:rsidRPr="00645C05">
        <w:t>.</w:t>
      </w:r>
      <w:r w:rsidR="006179A5" w:rsidRPr="00645C05">
        <w:t xml:space="preserve"> The major difference among the facilitators is in how they </w:t>
      </w:r>
      <w:r w:rsidR="00341118" w:rsidRPr="00645C05">
        <w:t>manage participants</w:t>
      </w:r>
      <w:r w:rsidR="006179A5" w:rsidRPr="00645C05">
        <w:t xml:space="preserve"> in the context of a program. Each facilitator is unique in this regard</w:t>
      </w:r>
      <w:r w:rsidR="001168CA" w:rsidRPr="00645C05">
        <w:t xml:space="preserve">. </w:t>
      </w:r>
      <w:r w:rsidR="00452EDE" w:rsidRPr="00645C05">
        <w:t>One</w:t>
      </w:r>
      <w:r w:rsidR="00B762B3" w:rsidRPr="00645C05">
        <w:t xml:space="preserve"> </w:t>
      </w:r>
      <w:r w:rsidR="001168CA" w:rsidRPr="00645C05">
        <w:t>facilitator</w:t>
      </w:r>
      <w:r w:rsidR="00452EDE" w:rsidRPr="00645C05">
        <w:t xml:space="preserve"> is</w:t>
      </w:r>
      <w:r w:rsidR="001168CA" w:rsidRPr="00645C05">
        <w:t xml:space="preserve"> quick to redirect conversations that go off track and </w:t>
      </w:r>
      <w:r w:rsidR="00B762B3" w:rsidRPr="00645C05">
        <w:t>will occasionally</w:t>
      </w:r>
      <w:r w:rsidR="001168CA" w:rsidRPr="00645C05">
        <w:t xml:space="preserve"> talk over others to refocus the program</w:t>
      </w:r>
      <w:r w:rsidR="00B762B3" w:rsidRPr="00645C05">
        <w:t xml:space="preserve">, while </w:t>
      </w:r>
      <w:r w:rsidR="00452EDE" w:rsidRPr="00645C05">
        <w:t>an</w:t>
      </w:r>
      <w:r w:rsidR="001168CA" w:rsidRPr="00645C05">
        <w:t xml:space="preserve">other </w:t>
      </w:r>
      <w:r w:rsidR="00B762B3" w:rsidRPr="00645C05">
        <w:t>prefer</w:t>
      </w:r>
      <w:r w:rsidR="00452EDE" w:rsidRPr="00645C05">
        <w:t>s</w:t>
      </w:r>
      <w:r w:rsidR="00B762B3" w:rsidRPr="00645C05">
        <w:t xml:space="preserve"> a</w:t>
      </w:r>
      <w:r w:rsidR="001168CA" w:rsidRPr="00645C05">
        <w:t xml:space="preserve"> preventative approach to </w:t>
      </w:r>
      <w:r w:rsidR="00341118" w:rsidRPr="00645C05">
        <w:t>participant management</w:t>
      </w:r>
      <w:r w:rsidR="00B762B3" w:rsidRPr="00645C05">
        <w:t>.</w:t>
      </w:r>
      <w:r w:rsidR="00565FDA" w:rsidRPr="00645C05">
        <w:t xml:space="preserve"> </w:t>
      </w:r>
      <w:r w:rsidR="00452EDE" w:rsidRPr="00645C05">
        <w:t xml:space="preserve">The other facilitator will stop a participant immediately if their comments are not relevant </w:t>
      </w:r>
      <w:r w:rsidR="00174BDF" w:rsidRPr="00645C05">
        <w:t xml:space="preserve">or are inappropriate </w:t>
      </w:r>
      <w:r w:rsidR="00452EDE" w:rsidRPr="00645C05">
        <w:t>to the topic at han</w:t>
      </w:r>
      <w:r w:rsidR="00174BDF" w:rsidRPr="00645C05">
        <w:t>d</w:t>
      </w:r>
      <w:r w:rsidR="00452EDE" w:rsidRPr="00645C05">
        <w:t xml:space="preserve">. The facilitators </w:t>
      </w:r>
      <w:r w:rsidR="00565FDA" w:rsidRPr="00645C05">
        <w:t>prefer to provide the participants with the space to speak their minds a</w:t>
      </w:r>
      <w:r w:rsidR="00452EDE" w:rsidRPr="00645C05">
        <w:t>s much as possible, but will intervene as and where necessary</w:t>
      </w:r>
      <w:r w:rsidR="00565FDA" w:rsidRPr="00645C05">
        <w:t>. Some of the participants can have bad days and make the facilitators’ jobs challenging, but they are all able to manage the participants well, which is a testament to their character and training</w:t>
      </w:r>
      <w:r w:rsidR="00452EDE" w:rsidRPr="00645C05">
        <w:t>. The ability to manage participants</w:t>
      </w:r>
      <w:r w:rsidR="00565FDA" w:rsidRPr="00645C05">
        <w:t xml:space="preserve"> aligns with their mandate of offering high-quality programs</w:t>
      </w:r>
      <w:r w:rsidR="00452EDE" w:rsidRPr="00645C05">
        <w:t xml:space="preserve"> and ensuring that </w:t>
      </w:r>
      <w:r w:rsidR="006E5D28" w:rsidRPr="00645C05">
        <w:t xml:space="preserve">the </w:t>
      </w:r>
      <w:r w:rsidR="00452EDE" w:rsidRPr="00645C05">
        <w:t>seniors, who may be experiencing loneliness or isolation, derive the most benefit</w:t>
      </w:r>
      <w:r w:rsidR="0035645F" w:rsidRPr="00645C05">
        <w:t>.</w:t>
      </w:r>
      <w:r w:rsidR="00565FDA" w:rsidRPr="00645C05">
        <w:rPr>
          <w:highlight w:val="yellow"/>
        </w:rPr>
        <w:t xml:space="preserve"> </w:t>
      </w:r>
    </w:p>
    <w:p w14:paraId="5C505C2F" w14:textId="11D18850" w:rsidR="00446FBA" w:rsidRPr="00645C05" w:rsidRDefault="0035645F" w:rsidP="00403A4D">
      <w:pPr>
        <w:pStyle w:val="Heading2"/>
        <w:rPr>
          <w:color w:val="auto"/>
          <w:sz w:val="22"/>
          <w:szCs w:val="22"/>
        </w:rPr>
      </w:pPr>
      <w:bookmarkStart w:id="40" w:name="_Toc42861101"/>
      <w:r w:rsidRPr="00645C05">
        <w:rPr>
          <w:lang w:eastAsia="en-CA"/>
        </w:rPr>
        <mc:AlternateContent>
          <mc:Choice Requires="wps">
            <w:drawing>
              <wp:anchor distT="45720" distB="45720" distL="114300" distR="114300" simplePos="0" relativeHeight="251816960" behindDoc="0" locked="0" layoutInCell="1" allowOverlap="1" wp14:anchorId="7C969E39" wp14:editId="22843055">
                <wp:simplePos x="0" y="0"/>
                <wp:positionH relativeFrom="margin">
                  <wp:posOffset>2343150</wp:posOffset>
                </wp:positionH>
                <wp:positionV relativeFrom="paragraph">
                  <wp:posOffset>266065</wp:posOffset>
                </wp:positionV>
                <wp:extent cx="3581400" cy="1404620"/>
                <wp:effectExtent l="19050" t="19050" r="19050" b="20955"/>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4620"/>
                        </a:xfrm>
                        <a:prstGeom prst="rect">
                          <a:avLst/>
                        </a:prstGeom>
                        <a:solidFill>
                          <a:srgbClr val="FFFFFF"/>
                        </a:solidFill>
                        <a:ln w="28575">
                          <a:solidFill>
                            <a:srgbClr val="002060"/>
                          </a:solidFill>
                          <a:miter lim="800000"/>
                          <a:headEnd/>
                          <a:tailEnd/>
                        </a:ln>
                      </wps:spPr>
                      <wps:txbx>
                        <w:txbxContent>
                          <w:p w14:paraId="61877AF6" w14:textId="196FB6CF" w:rsidR="00850572" w:rsidRDefault="00850572" w:rsidP="00403A4D">
                            <w:pPr>
                              <w:spacing w:after="0"/>
                            </w:pPr>
                            <w:r w:rsidRPr="00B01227">
                              <w:rPr>
                                <w:b/>
                              </w:rPr>
                              <w:t>TIP</w:t>
                            </w:r>
                            <w:r>
                              <w:t>: We would recommend a</w:t>
                            </w:r>
                            <w:r w:rsidRPr="00403A4D">
                              <w:t xml:space="preserve"> debrief with al</w:t>
                            </w:r>
                            <w:r>
                              <w:t>l s</w:t>
                            </w:r>
                            <w:r w:rsidRPr="00403A4D">
                              <w:t>taff</w:t>
                            </w:r>
                            <w:r>
                              <w:t xml:space="preserve"> involved in the project</w:t>
                            </w:r>
                            <w:r w:rsidRPr="00403A4D">
                              <w:t xml:space="preserve">, coordinator and the supervisor </w:t>
                            </w:r>
                            <w:r>
                              <w:t>to</w:t>
                            </w:r>
                            <w:r w:rsidRPr="00403A4D">
                              <w:t xml:space="preserve"> be conducted after every incident to discuss actions taken</w:t>
                            </w:r>
                            <w:r>
                              <w:t xml:space="preserve"> and</w:t>
                            </w:r>
                            <w:r w:rsidRPr="00403A4D">
                              <w:t xml:space="preserve"> improvements for next time. Non urgent cases </w:t>
                            </w:r>
                            <w:r>
                              <w:t>can</w:t>
                            </w:r>
                            <w:r w:rsidRPr="00403A4D">
                              <w:t xml:space="preserve"> be reviewed at the next scheduled touch-base meeting, </w:t>
                            </w:r>
                            <w:r>
                              <w:t>but</w:t>
                            </w:r>
                            <w:r w:rsidRPr="00403A4D">
                              <w:t xml:space="preserve"> urgent cases </w:t>
                            </w:r>
                            <w:r>
                              <w:t>may require a</w:t>
                            </w:r>
                            <w:r w:rsidRPr="00403A4D">
                              <w:t xml:space="preserve"> separate meeting arranged by coordinator as soon as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69E39" id="_x0000_s1054" type="#_x0000_t202" style="position:absolute;margin-left:184.5pt;margin-top:20.95pt;width:282pt;height:110.6pt;z-index:25181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" strokecolor="#002060" strokeweight="2.25pt">
                <v:textbox style="mso-fit-shape-to-text:t">
                  <w:txbxContent>
                    <w:p w14:paraId="61877AF6" w14:textId="196FB6CF" w:rsidR="00850572" w:rsidRDefault="00850572" w:rsidP="00403A4D">
                      <w:pPr>
                        <w:spacing w:after="0"/>
                      </w:pPr>
                      <w:r w:rsidRPr="00B01227">
                        <w:rPr>
                          <w:b/>
                        </w:rPr>
                        <w:t>TIP</w:t>
                      </w:r>
                      <w:r>
                        <w:t>: We would recommend a</w:t>
                      </w:r>
                      <w:r w:rsidRPr="00403A4D">
                        <w:t xml:space="preserve"> debrief with al</w:t>
                      </w:r>
                      <w:r>
                        <w:t>l s</w:t>
                      </w:r>
                      <w:r w:rsidRPr="00403A4D">
                        <w:t>taff</w:t>
                      </w:r>
                      <w:r>
                        <w:t xml:space="preserve"> involved in the project</w:t>
                      </w:r>
                      <w:r w:rsidRPr="00403A4D">
                        <w:t xml:space="preserve">, coordinator and the supervisor </w:t>
                      </w:r>
                      <w:r>
                        <w:t>to</w:t>
                      </w:r>
                      <w:r w:rsidRPr="00403A4D">
                        <w:t xml:space="preserve"> be conducted after every incident to discuss actions taken</w:t>
                      </w:r>
                      <w:r>
                        <w:t xml:space="preserve"> and</w:t>
                      </w:r>
                      <w:r w:rsidRPr="00403A4D">
                        <w:t xml:space="preserve"> improvements for next time. Non urgent cases </w:t>
                      </w:r>
                      <w:r>
                        <w:t>can</w:t>
                      </w:r>
                      <w:r w:rsidRPr="00403A4D">
                        <w:t xml:space="preserve"> be reviewed at the next scheduled touch-base meeting, </w:t>
                      </w:r>
                      <w:r>
                        <w:t>but</w:t>
                      </w:r>
                      <w:r w:rsidRPr="00403A4D">
                        <w:t xml:space="preserve"> urgent cases </w:t>
                      </w:r>
                      <w:r>
                        <w:t>may require a</w:t>
                      </w:r>
                      <w:r w:rsidRPr="00403A4D">
                        <w:t xml:space="preserve"> separate meeting arranged by coordinator as soon as possible.</w:t>
                      </w:r>
                    </w:p>
                  </w:txbxContent>
                </v:textbox>
                <w10:wrap type="square" anchorx="margin"/>
              </v:shape>
            </w:pict>
          </mc:Fallback>
        </mc:AlternateContent>
      </w:r>
      <w:r w:rsidR="00403A4D" w:rsidRPr="00645C05">
        <w:rPr>
          <w:color w:val="auto"/>
          <w:sz w:val="28"/>
        </w:rPr>
        <w:t>2.8.1 Policies &amp; P</w:t>
      </w:r>
      <w:r w:rsidR="00C63F99" w:rsidRPr="00645C05">
        <w:rPr>
          <w:color w:val="auto"/>
          <w:sz w:val="28"/>
        </w:rPr>
        <w:t>rocedures</w:t>
      </w:r>
      <w:r w:rsidR="00403A4D" w:rsidRPr="00645C05">
        <w:rPr>
          <w:color w:val="auto"/>
          <w:sz w:val="28"/>
        </w:rPr>
        <w:t xml:space="preserve"> for in Group Emergencies</w:t>
      </w:r>
      <w:bookmarkEnd w:id="40"/>
    </w:p>
    <w:p w14:paraId="537F91C2" w14:textId="7B51BBC6" w:rsidR="00C63F99" w:rsidRPr="00645C05" w:rsidRDefault="00403A4D" w:rsidP="00C63F99">
      <w:pPr>
        <w:spacing w:after="0" w:line="240" w:lineRule="auto"/>
      </w:pPr>
      <w:bookmarkStart w:id="41" w:name="_Toc518635539"/>
      <w:r w:rsidRPr="00645C05">
        <w:t xml:space="preserve">Just like any in person program for seniors, emergencies and incident of many natures may occur at any time both on group programming and on one on one calls. </w:t>
      </w:r>
      <w:r w:rsidR="00C63F99" w:rsidRPr="00645C05">
        <w:t xml:space="preserve">Staff </w:t>
      </w:r>
      <w:r w:rsidRPr="00645C05">
        <w:t>should be</w:t>
      </w:r>
      <w:r w:rsidR="00C63F99" w:rsidRPr="00645C05">
        <w:t xml:space="preserve"> encouraged to maintain open communication with their coordinator &amp; supervisor and take any concerns forward so that managers can be notified and involved as needed. </w:t>
      </w:r>
      <w:r w:rsidRPr="00645C05">
        <w:t>Staff will be provided with examples of emergency situations and appropriate responses during orientation, and these will be reviewed on a regular basis with</w:t>
      </w:r>
      <w:r w:rsidR="00850572" w:rsidRPr="00645C05">
        <w:t xml:space="preserve"> the</w:t>
      </w:r>
      <w:r w:rsidRPr="00645C05">
        <w:t xml:space="preserve"> team as new incidents are identified. Each organization will have to come up with their own process which may include the </w:t>
      </w:r>
      <w:r w:rsidR="00C63F99" w:rsidRPr="00645C05">
        <w:t>completion of an incident report</w:t>
      </w:r>
      <w:r w:rsidRPr="00645C05">
        <w:t>, or c</w:t>
      </w:r>
      <w:r w:rsidR="00C63F99" w:rsidRPr="00645C05">
        <w:t>harting to record details of each situation and the actions taken</w:t>
      </w:r>
      <w:r w:rsidRPr="00645C05">
        <w:t xml:space="preserve">. Our recommended areas to focus on would be: </w:t>
      </w:r>
    </w:p>
    <w:p w14:paraId="6007A60D" w14:textId="52F8C1E5" w:rsidR="00C63F99" w:rsidRPr="00645C05" w:rsidRDefault="00C63F99" w:rsidP="00C63F99">
      <w:pPr>
        <w:spacing w:after="0" w:line="240" w:lineRule="auto"/>
        <w:rPr>
          <w:b/>
        </w:rPr>
      </w:pPr>
      <w:r w:rsidRPr="00645C05">
        <w:rPr>
          <w:b/>
        </w:rPr>
        <w:t>SECTION 1: MENTAL HEALTH</w:t>
      </w:r>
    </w:p>
    <w:p w14:paraId="207A341D" w14:textId="4EFBEFFD" w:rsidR="00C63F99" w:rsidRPr="00645C05" w:rsidRDefault="00C63F99" w:rsidP="00403A4D">
      <w:pPr>
        <w:spacing w:after="0" w:line="240" w:lineRule="auto"/>
      </w:pPr>
      <w:r w:rsidRPr="00645C05">
        <w:rPr>
          <w:b/>
        </w:rPr>
        <w:t xml:space="preserve">PURPOSE: </w:t>
      </w:r>
      <w:r w:rsidRPr="00645C05">
        <w:t>To ensure the mental wellbeing of all participants on the call and for staff to practice due diligence in response to incidences in group and follow-up accordingly.</w:t>
      </w:r>
    </w:p>
    <w:p w14:paraId="28630CBF" w14:textId="46AAA392" w:rsidR="00C63F99" w:rsidRPr="00645C05" w:rsidRDefault="00C63F99" w:rsidP="00403A4D">
      <w:pPr>
        <w:spacing w:after="0" w:line="240" w:lineRule="auto"/>
      </w:pPr>
      <w:r w:rsidRPr="00645C05">
        <w:rPr>
          <w:b/>
        </w:rPr>
        <w:t xml:space="preserve">OUTCOME: </w:t>
      </w:r>
      <w:r w:rsidRPr="00645C05">
        <w:t xml:space="preserve">Staff will feel equipped to handle mental health situations, and will have processes to follow to manage the programs for all participants. Staff will have adequate personnel in the form of back-up facilitators support for staff and </w:t>
      </w:r>
      <w:r w:rsidR="00403A4D" w:rsidRPr="00645C05">
        <w:t>mental health</w:t>
      </w:r>
      <w:r w:rsidRPr="00645C05">
        <w:t xml:space="preserve"> support for participants. </w:t>
      </w:r>
    </w:p>
    <w:p w14:paraId="67E45170" w14:textId="1CB54F6E" w:rsidR="00403A4D" w:rsidRPr="00645C05" w:rsidRDefault="0035645F" w:rsidP="00403A4D">
      <w:pPr>
        <w:spacing w:after="0" w:line="240" w:lineRule="auto"/>
        <w:rPr>
          <w:b/>
        </w:rPr>
      </w:pPr>
      <w:r w:rsidRPr="00645C05">
        <w:rPr>
          <w:lang w:eastAsia="en-CA"/>
        </w:rPr>
        <mc:AlternateContent>
          <mc:Choice Requires="wps">
            <w:drawing>
              <wp:anchor distT="45720" distB="45720" distL="114300" distR="114300" simplePos="0" relativeHeight="251819008" behindDoc="0" locked="0" layoutInCell="1" allowOverlap="1" wp14:anchorId="5D8440FC" wp14:editId="443EE766">
                <wp:simplePos x="0" y="0"/>
                <wp:positionH relativeFrom="margin">
                  <wp:posOffset>2705100</wp:posOffset>
                </wp:positionH>
                <wp:positionV relativeFrom="paragraph">
                  <wp:posOffset>114935</wp:posOffset>
                </wp:positionV>
                <wp:extent cx="3209925" cy="1314450"/>
                <wp:effectExtent l="19050" t="19050" r="28575" b="1905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314450"/>
                        </a:xfrm>
                        <a:prstGeom prst="rect">
                          <a:avLst/>
                        </a:prstGeom>
                        <a:solidFill>
                          <a:srgbClr val="FFFFFF"/>
                        </a:solidFill>
                        <a:ln w="28575">
                          <a:solidFill>
                            <a:srgbClr val="002060"/>
                          </a:solidFill>
                          <a:miter lim="800000"/>
                          <a:headEnd/>
                          <a:tailEnd/>
                        </a:ln>
                      </wps:spPr>
                      <wps:txbx>
                        <w:txbxContent>
                          <w:p w14:paraId="15624ECD" w14:textId="77777777" w:rsidR="00850572" w:rsidRPr="00C63F99" w:rsidRDefault="00850572" w:rsidP="00403A4D">
                            <w:pPr>
                              <w:spacing w:line="240" w:lineRule="auto"/>
                            </w:pPr>
                            <w:r w:rsidRPr="00B01227">
                              <w:rPr>
                                <w:b/>
                              </w:rPr>
                              <w:t>TIP</w:t>
                            </w:r>
                            <w:r>
                              <w:t>: A</w:t>
                            </w:r>
                            <w:r w:rsidRPr="00C63F99">
                              <w:t>sk questions related to situation: do you have an emergency call button, do you need an ambulance, etc.?</w:t>
                            </w:r>
                            <w:r>
                              <w:t xml:space="preserve"> </w:t>
                            </w:r>
                            <w:r w:rsidRPr="00403A4D">
                              <w:t xml:space="preserve">If participant goes silent after experiencing medical distress during program, staff will call 911 for all life-threatening emergencies and notify emergency contact when safe to do so. </w:t>
                            </w:r>
                            <w:r>
                              <w:t>Try and get an Emergency Contact for all participants</w:t>
                            </w:r>
                            <w:r w:rsidRPr="00403A4D">
                              <w:t>.</w:t>
                            </w:r>
                          </w:p>
                          <w:p w14:paraId="0E2E79F4" w14:textId="4DC18D9B" w:rsidR="00850572" w:rsidRDefault="00850572" w:rsidP="00403A4D">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440FC" id="_x0000_s1055" type="#_x0000_t202" style="position:absolute;margin-left:213pt;margin-top:9.05pt;width:252.75pt;height:103.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" strokecolor="#002060" strokeweight="2.25pt">
                <v:textbox>
                  <w:txbxContent>
                    <w:p w14:paraId="15624ECD" w14:textId="77777777" w:rsidR="00850572" w:rsidRPr="00C63F99" w:rsidRDefault="00850572" w:rsidP="00403A4D">
                      <w:pPr>
                        <w:spacing w:line="240" w:lineRule="auto"/>
                      </w:pPr>
                      <w:r w:rsidRPr="00B01227">
                        <w:rPr>
                          <w:b/>
                        </w:rPr>
                        <w:t>TIP</w:t>
                      </w:r>
                      <w:r>
                        <w:t>: A</w:t>
                      </w:r>
                      <w:r w:rsidRPr="00C63F99">
                        <w:t>sk questions related to situation: do you have an emergency call button, do you need an ambulance, etc.?</w:t>
                      </w:r>
                      <w:r>
                        <w:t xml:space="preserve"> </w:t>
                      </w:r>
                      <w:r w:rsidRPr="00403A4D">
                        <w:t xml:space="preserve">If participant goes silent after experiencing medical distress during program, staff will call 911 for all life-threatening emergencies and notify emergency contact when safe to do so. </w:t>
                      </w:r>
                      <w:r>
                        <w:t>Try and get an Emergency Contact for all participants</w:t>
                      </w:r>
                      <w:r w:rsidRPr="00403A4D">
                        <w:t>.</w:t>
                      </w:r>
                    </w:p>
                    <w:p w14:paraId="0E2E79F4" w14:textId="4DC18D9B" w:rsidR="00850572" w:rsidRDefault="00850572" w:rsidP="00403A4D">
                      <w:pPr>
                        <w:spacing w:after="0"/>
                      </w:pPr>
                    </w:p>
                  </w:txbxContent>
                </v:textbox>
                <w10:wrap type="square" anchorx="margin"/>
              </v:shape>
            </w:pict>
          </mc:Fallback>
        </mc:AlternateContent>
      </w:r>
    </w:p>
    <w:p w14:paraId="7AECCA22" w14:textId="05294E81" w:rsidR="00C63F99" w:rsidRPr="00645C05" w:rsidRDefault="00C63F99" w:rsidP="00403A4D">
      <w:pPr>
        <w:spacing w:after="0" w:line="240" w:lineRule="auto"/>
        <w:rPr>
          <w:b/>
        </w:rPr>
      </w:pPr>
      <w:r w:rsidRPr="00645C05">
        <w:rPr>
          <w:b/>
        </w:rPr>
        <w:t>SECTION 2: MEDICAL DISTRESS</w:t>
      </w:r>
    </w:p>
    <w:p w14:paraId="691376E1" w14:textId="7FB16231" w:rsidR="00C63F99" w:rsidRPr="00645C05" w:rsidRDefault="00C63F99" w:rsidP="00403A4D">
      <w:pPr>
        <w:spacing w:after="0" w:line="240" w:lineRule="auto"/>
        <w:rPr>
          <w:b/>
        </w:rPr>
      </w:pPr>
      <w:r w:rsidRPr="00645C05">
        <w:rPr>
          <w:b/>
        </w:rPr>
        <w:t xml:space="preserve">PURPOSE: </w:t>
      </w:r>
      <w:r w:rsidRPr="00645C05">
        <w:t>To ensure the physical safety and wellbeing of all participants during programs (particularly exercise programs) and for staff to follow proper channels to get patients the help they need.</w:t>
      </w:r>
      <w:r w:rsidR="00403A4D" w:rsidRPr="00645C05">
        <w:t xml:space="preserve"> </w:t>
      </w:r>
    </w:p>
    <w:p w14:paraId="14897D3B" w14:textId="6D44E016" w:rsidR="00C63F99" w:rsidRPr="00645C05" w:rsidRDefault="00C63F99" w:rsidP="00C63F99">
      <w:pPr>
        <w:spacing w:line="240" w:lineRule="auto"/>
      </w:pPr>
      <w:r w:rsidRPr="00645C05">
        <w:rPr>
          <w:b/>
        </w:rPr>
        <w:t xml:space="preserve">OUTCOME: </w:t>
      </w:r>
      <w:r w:rsidRPr="00645C05">
        <w:t>Staff will have a thorough understanding of the expectations for handling emergency situations. Staff will feel equipped to handle emergency situations and will know who to notify in the event of an emergency situation.</w:t>
      </w:r>
    </w:p>
    <w:p w14:paraId="7995F062" w14:textId="77777777" w:rsidR="00C63F99" w:rsidRPr="00645C05" w:rsidRDefault="00C63F99" w:rsidP="00C63F99">
      <w:pPr>
        <w:spacing w:after="0" w:line="240" w:lineRule="auto"/>
        <w:rPr>
          <w:b/>
        </w:rPr>
      </w:pPr>
      <w:r w:rsidRPr="00645C05">
        <w:rPr>
          <w:b/>
        </w:rPr>
        <w:t>SECTION 3: PARTICIPANT DISCLOSURE OF INFORMATION</w:t>
      </w:r>
    </w:p>
    <w:p w14:paraId="0BC783D5" w14:textId="2D88E022" w:rsidR="00AA41E6" w:rsidRPr="00645C05" w:rsidRDefault="00C63F99" w:rsidP="00AA41E6">
      <w:pPr>
        <w:spacing w:after="0" w:line="276" w:lineRule="auto"/>
      </w:pPr>
      <w:r w:rsidRPr="00645C05">
        <w:rPr>
          <w:b/>
        </w:rPr>
        <w:t xml:space="preserve">PURPOSE: </w:t>
      </w:r>
      <w:r w:rsidRPr="00645C05">
        <w:t>To perform an assessment risk of violence/abuse/suicide when participants disclose information or incidents to staff which raise their concerns.</w:t>
      </w:r>
      <w:r w:rsidR="00AA41E6" w:rsidRPr="00645C05">
        <w:t xml:space="preserve"> </w:t>
      </w:r>
    </w:p>
    <w:p w14:paraId="69810742" w14:textId="1DC1FC67" w:rsidR="005B6F71" w:rsidRPr="00645C05" w:rsidRDefault="00C63F99">
      <w:pPr>
        <w:rPr>
          <w:rFonts w:asciiTheme="majorHAnsi" w:eastAsiaTheme="majorEastAsia" w:hAnsiTheme="majorHAnsi" w:cstheme="majorBidi"/>
          <w:sz w:val="28"/>
          <w:szCs w:val="26"/>
        </w:rPr>
      </w:pPr>
      <w:r w:rsidRPr="00645C05">
        <w:rPr>
          <w:b/>
        </w:rPr>
        <w:t xml:space="preserve">OUTCOME: </w:t>
      </w:r>
      <w:r w:rsidRPr="00645C05">
        <w:t>Staff will be able to assess severity of situations as they become aware of them, and take timely action. Staff will have options for expressing their concern to a second audience and involve the appropriate authorities as needed.</w:t>
      </w:r>
      <w:r w:rsidR="00AA41E6" w:rsidRPr="00645C05">
        <w:t xml:space="preserve"> For example, if it is determined that there is an immediate threat to the safety of the individual (active violence within the home, threat to oneself), staff will call the police and provide the address and contact information.</w:t>
      </w:r>
      <w:r w:rsidR="005B6F71" w:rsidRPr="00645C05">
        <w:br w:type="page"/>
      </w:r>
    </w:p>
    <w:p w14:paraId="247A11BF" w14:textId="624D4E8B" w:rsidR="00865A86" w:rsidRPr="00645C05" w:rsidRDefault="003A4EF4" w:rsidP="001C2273">
      <w:pPr>
        <w:pStyle w:val="Heading2"/>
        <w:spacing w:before="0"/>
        <w:rPr>
          <w:color w:val="auto"/>
          <w:sz w:val="28"/>
        </w:rPr>
      </w:pPr>
      <w:bookmarkStart w:id="42" w:name="_Toc42861102"/>
      <w:r w:rsidRPr="00645C05">
        <w:rPr>
          <w:b/>
          <w:sz w:val="28"/>
          <w:lang w:eastAsia="en-CA"/>
        </w:rPr>
        <mc:AlternateContent>
          <mc:Choice Requires="wps">
            <w:drawing>
              <wp:anchor distT="45720" distB="45720" distL="114300" distR="114300" simplePos="0" relativeHeight="251855872" behindDoc="0" locked="0" layoutInCell="1" allowOverlap="1" wp14:anchorId="7E10B7A4" wp14:editId="3C400893">
                <wp:simplePos x="0" y="0"/>
                <wp:positionH relativeFrom="margin">
                  <wp:align>right</wp:align>
                </wp:positionH>
                <wp:positionV relativeFrom="paragraph">
                  <wp:posOffset>19050</wp:posOffset>
                </wp:positionV>
                <wp:extent cx="3743325" cy="1781175"/>
                <wp:effectExtent l="19050" t="19050" r="28575" b="285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781175"/>
                        </a:xfrm>
                        <a:prstGeom prst="rect">
                          <a:avLst/>
                        </a:prstGeom>
                        <a:solidFill>
                          <a:srgbClr val="FFFFFF"/>
                        </a:solidFill>
                        <a:ln w="28575">
                          <a:solidFill>
                            <a:srgbClr val="FF0000"/>
                          </a:solidFill>
                          <a:miter lim="800000"/>
                          <a:headEnd/>
                          <a:tailEnd/>
                        </a:ln>
                      </wps:spPr>
                      <wps:txbx>
                        <w:txbxContent>
                          <w:p w14:paraId="510AF6AD" w14:textId="6734879D" w:rsidR="00850572" w:rsidRDefault="00850572" w:rsidP="003A4EF4">
                            <w:pPr>
                              <w:spacing w:after="0"/>
                            </w:pPr>
                            <w:r>
                              <w:rPr>
                                <w:b/>
                              </w:rPr>
                              <w:t>CAUTION</w:t>
                            </w:r>
                            <w:r>
                              <w:t>: This is an additional cost category to be considered. It can be difficult to predict, as each month may have a different level of programs with materials. If a program is operating on a limited budget, it is important to only send out a single package at the beginning of each month containing a calendar, highlighted with what each participant is registered in and only the bare minimum of printouts needed to participate in the programs. Work with presenters and participants to see what the essential printouts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0B7A4" id="_x0000_s1056" type="#_x0000_t202" style="position:absolute;margin-left:243.55pt;margin-top:1.5pt;width:294.75pt;height:140.25pt;z-index:251855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" strokecolor="red" strokeweight="2.25pt">
                <v:textbox>
                  <w:txbxContent>
                    <w:p w14:paraId="510AF6AD" w14:textId="6734879D" w:rsidR="00850572" w:rsidRDefault="00850572" w:rsidP="003A4EF4">
                      <w:pPr>
                        <w:spacing w:after="0"/>
                      </w:pPr>
                      <w:r>
                        <w:rPr>
                          <w:b/>
                        </w:rPr>
                        <w:t>CAUTION</w:t>
                      </w:r>
                      <w:r>
                        <w:t>: This is an additional cost category to be considered. It can be difficult to predict, as each month may have a different level of programs with materials. If a program is operating on a limited budget, it is important to only send out a single package at the beginning of each month containing a calendar, highlighted with what each participant is registered in and only the bare minimum of printouts needed to participate in the programs. Work with presenters and participants to see what the essential printouts are.</w:t>
                      </w:r>
                    </w:p>
                  </w:txbxContent>
                </v:textbox>
                <w10:wrap type="square" anchorx="margin"/>
              </v:shape>
            </w:pict>
          </mc:Fallback>
        </mc:AlternateContent>
      </w:r>
      <w:r w:rsidR="00D77ABC" w:rsidRPr="00645C05">
        <w:rPr>
          <w:color w:val="auto"/>
          <w:sz w:val="28"/>
        </w:rPr>
        <w:t>2</w:t>
      </w:r>
      <w:r w:rsidR="00865A86" w:rsidRPr="00645C05">
        <w:rPr>
          <w:color w:val="auto"/>
          <w:sz w:val="28"/>
        </w:rPr>
        <w:t>.</w:t>
      </w:r>
      <w:r w:rsidR="007D281D" w:rsidRPr="00645C05">
        <w:rPr>
          <w:color w:val="auto"/>
          <w:sz w:val="28"/>
        </w:rPr>
        <w:t>9</w:t>
      </w:r>
      <w:r w:rsidR="00865A86" w:rsidRPr="00645C05">
        <w:rPr>
          <w:color w:val="auto"/>
          <w:sz w:val="28"/>
        </w:rPr>
        <w:t xml:space="preserve"> </w:t>
      </w:r>
      <w:r w:rsidR="00E528B1" w:rsidRPr="00645C05">
        <w:rPr>
          <w:color w:val="auto"/>
          <w:sz w:val="28"/>
        </w:rPr>
        <w:t>Mail</w:t>
      </w:r>
      <w:r w:rsidR="00D10701" w:rsidRPr="00645C05">
        <w:rPr>
          <w:color w:val="auto"/>
          <w:sz w:val="28"/>
        </w:rPr>
        <w:t>-</w:t>
      </w:r>
      <w:r w:rsidR="00E528B1" w:rsidRPr="00645C05">
        <w:rPr>
          <w:color w:val="auto"/>
          <w:sz w:val="28"/>
        </w:rPr>
        <w:t>out</w:t>
      </w:r>
      <w:r w:rsidR="00C579AD" w:rsidRPr="00645C05">
        <w:rPr>
          <w:color w:val="auto"/>
          <w:sz w:val="28"/>
        </w:rPr>
        <w:t>s</w:t>
      </w:r>
      <w:bookmarkEnd w:id="41"/>
      <w:bookmarkEnd w:id="42"/>
      <w:r w:rsidR="00E528B1" w:rsidRPr="00645C05">
        <w:rPr>
          <w:color w:val="auto"/>
          <w:sz w:val="28"/>
        </w:rPr>
        <w:t xml:space="preserve"> </w:t>
      </w:r>
    </w:p>
    <w:p w14:paraId="3B983129" w14:textId="4D3A2052" w:rsidR="005B6F71" w:rsidRPr="00645C05" w:rsidRDefault="003A4EF4">
      <w:pPr>
        <w:rPr>
          <w:rFonts w:asciiTheme="majorHAnsi" w:eastAsiaTheme="majorEastAsia" w:hAnsiTheme="majorHAnsi" w:cstheme="majorBidi"/>
          <w:sz w:val="24"/>
          <w:szCs w:val="24"/>
        </w:rPr>
      </w:pPr>
      <w:r w:rsidRPr="00645C05">
        <w:rPr>
          <w:lang w:eastAsia="en-CA"/>
        </w:rPr>
        <w:drawing>
          <wp:anchor distT="0" distB="0" distL="114300" distR="114300" simplePos="0" relativeHeight="251831296" behindDoc="1" locked="0" layoutInCell="1" allowOverlap="1" wp14:anchorId="7FB9E7F9" wp14:editId="7F95C50B">
            <wp:simplePos x="0" y="0"/>
            <wp:positionH relativeFrom="margin">
              <wp:posOffset>4048125</wp:posOffset>
            </wp:positionH>
            <wp:positionV relativeFrom="margin">
              <wp:posOffset>1914525</wp:posOffset>
            </wp:positionV>
            <wp:extent cx="1934845" cy="2546350"/>
            <wp:effectExtent l="0" t="0" r="8255" b="635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 r="-487" b="3031"/>
                    <a:stretch/>
                  </pic:blipFill>
                  <pic:spPr bwMode="auto">
                    <a:xfrm>
                      <a:off x="0" y="0"/>
                      <a:ext cx="1934845" cy="254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5C05">
        <w:rPr>
          <w:lang w:eastAsia="en-CA"/>
        </w:rPr>
        <mc:AlternateContent>
          <mc:Choice Requires="wps">
            <w:drawing>
              <wp:anchor distT="0" distB="0" distL="114300" distR="114300" simplePos="0" relativeHeight="251835392" behindDoc="0" locked="0" layoutInCell="1" allowOverlap="1" wp14:anchorId="296EC804" wp14:editId="2FB52870">
                <wp:simplePos x="0" y="0"/>
                <wp:positionH relativeFrom="margin">
                  <wp:posOffset>19050</wp:posOffset>
                </wp:positionH>
                <wp:positionV relativeFrom="margin">
                  <wp:posOffset>3419475</wp:posOffset>
                </wp:positionV>
                <wp:extent cx="4143375" cy="1028700"/>
                <wp:effectExtent l="19050" t="19050" r="28575" b="1905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028700"/>
                        </a:xfrm>
                        <a:prstGeom prst="rect">
                          <a:avLst/>
                        </a:prstGeom>
                        <a:ln w="28575">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2A7791CF" w14:textId="1BC70CF0" w:rsidR="00850572" w:rsidRDefault="00850572" w:rsidP="001C2273">
                            <w:r w:rsidRPr="004A1A3C">
                              <w:rPr>
                                <w:b/>
                              </w:rPr>
                              <w:t>TIP</w:t>
                            </w:r>
                            <w:r>
                              <w:t>: Mailed monthly calendars are a good reminder as well as education campaigns at the beginning of each series to train newcomers on how to join on time and on schedule. One method we used was the production of magnets (right) containing the toll-free number and passcode to reduce the number who rely on our call in.</w:t>
                            </w:r>
                          </w:p>
                          <w:p w14:paraId="48217C14" w14:textId="77777777" w:rsidR="00850572" w:rsidRDefault="00850572" w:rsidP="001C2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EC804" id="_x0000_s1057" type="#_x0000_t202" style="position:absolute;margin-left:1.5pt;margin-top:269.25pt;width:326.25pt;height:81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" fillcolor="white [3201]" strokecolor="red" strokeweight="2.25pt">
                <v:textbox>
                  <w:txbxContent>
                    <w:p w14:paraId="2A7791CF" w14:textId="1BC70CF0" w:rsidR="00850572" w:rsidRDefault="00850572" w:rsidP="001C2273">
                      <w:r w:rsidRPr="004A1A3C">
                        <w:rPr>
                          <w:b/>
                        </w:rPr>
                        <w:t>TIP</w:t>
                      </w:r>
                      <w:r>
                        <w:t>: Mailed monthly calendars are a good reminder as well as education campaigns at the beginning of each series to train newcomers on how to join on time and on schedule. One method we used was the production of magnets (right) containing the toll-free number and passcode to reduce the number who rely on our call in.</w:t>
                      </w:r>
                    </w:p>
                    <w:p w14:paraId="48217C14" w14:textId="77777777" w:rsidR="00850572" w:rsidRDefault="00850572" w:rsidP="001C2273"/>
                  </w:txbxContent>
                </v:textbox>
                <w10:wrap type="square" anchorx="margin" anchory="margin"/>
              </v:shape>
            </w:pict>
          </mc:Fallback>
        </mc:AlternateContent>
      </w:r>
      <w:r w:rsidR="00645C05" w:rsidRPr="00645C05">
        <w:pict w14:anchorId="5102B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25pt;margin-top:353.25pt;width:468pt;height:284.25pt;z-index:251833344;mso-position-horizontal-relative:margin;mso-position-vertical-relative:margin">
            <v:imagedata r:id="rId33" o:title="JuneJPG2"/>
            <w10:wrap type="square" anchorx="margin" anchory="margin"/>
          </v:shape>
        </w:pict>
      </w:r>
      <w:r w:rsidR="00061560" w:rsidRPr="00645C05">
        <w:t xml:space="preserve">To augment and support programming, we prepare mail out packages of program material for participants to follow along at home with. </w:t>
      </w:r>
      <w:r w:rsidR="00C37C46" w:rsidRPr="00645C05">
        <w:t>This can be a great tool to allow for those at home to have printed information and focus more on listening and not on writing down details</w:t>
      </w:r>
      <w:r w:rsidR="00F802B7" w:rsidRPr="00645C05">
        <w:t>.</w:t>
      </w:r>
      <w:r w:rsidR="006A47B4" w:rsidRPr="00645C05">
        <w:t xml:space="preserve"> </w:t>
      </w:r>
      <w:r w:rsidR="00877B9B" w:rsidRPr="00645C05">
        <w:t>These can include fact sheets,</w:t>
      </w:r>
      <w:r w:rsidR="00E50A7D" w:rsidRPr="00645C05">
        <w:t xml:space="preserve"> activities</w:t>
      </w:r>
      <w:r w:rsidR="00630B7A" w:rsidRPr="00645C05">
        <w:t>,</w:t>
      </w:r>
      <w:r w:rsidR="00877B9B" w:rsidRPr="00645C05">
        <w:t xml:space="preserve"> illustrations, </w:t>
      </w:r>
      <w:r w:rsidR="00777DD6" w:rsidRPr="00645C05">
        <w:t>crosswords etc.</w:t>
      </w:r>
      <w:r w:rsidR="00630B7A" w:rsidRPr="00645C05">
        <w:t xml:space="preserve"> </w:t>
      </w:r>
      <w:r w:rsidR="00936F66" w:rsidRPr="00645C05">
        <w:t>Whatever will make the presentation material more interesting</w:t>
      </w:r>
      <w:r w:rsidR="00711790" w:rsidRPr="00645C05">
        <w:t xml:space="preserve"> and accessible for participants. </w:t>
      </w:r>
      <w:r w:rsidR="00A4500B" w:rsidRPr="00645C05">
        <w:t xml:space="preserve">As many of our seniors are experiencing </w:t>
      </w:r>
      <w:r w:rsidR="00C74057" w:rsidRPr="00645C05">
        <w:t xml:space="preserve">vision loss to some degree, it is important to </w:t>
      </w:r>
      <w:r w:rsidR="007C6EBA" w:rsidRPr="00645C05">
        <w:t>try and make most of the materials large print.</w:t>
      </w:r>
      <w:r w:rsidR="00D10701" w:rsidRPr="00645C05">
        <w:t xml:space="preserve"> Demographics of your participants is important, if your audience has more access to the internet – can you put your monthly package online and focus on those without technology for your mail-outs.</w:t>
      </w:r>
      <w:bookmarkStart w:id="43" w:name="_Toc518635540"/>
      <w:r w:rsidRPr="00645C05">
        <w:rPr>
          <w:rFonts w:asciiTheme="majorHAnsi" w:eastAsiaTheme="majorEastAsia" w:hAnsiTheme="majorHAnsi" w:cstheme="majorBidi"/>
          <w:b/>
          <w:sz w:val="28"/>
          <w:szCs w:val="26"/>
          <w:lang w:eastAsia="en-CA"/>
        </w:rPr>
        <w:t xml:space="preserve"> </w:t>
      </w:r>
    </w:p>
    <w:bookmarkStart w:id="44" w:name="_Toc42861103"/>
    <w:p w14:paraId="17122F46" w14:textId="25957EFA" w:rsidR="002020FA" w:rsidRPr="00645C05" w:rsidRDefault="003A4EF4" w:rsidP="0035310A">
      <w:pPr>
        <w:pStyle w:val="Heading3"/>
        <w:rPr>
          <w:color w:val="auto"/>
        </w:rPr>
      </w:pPr>
      <w:r w:rsidRPr="00645C05">
        <w:rPr>
          <w:lang w:eastAsia="en-CA"/>
        </w:rPr>
        <mc:AlternateContent>
          <mc:Choice Requires="wps">
            <w:drawing>
              <wp:anchor distT="0" distB="0" distL="114300" distR="114300" simplePos="0" relativeHeight="251857920" behindDoc="0" locked="0" layoutInCell="1" allowOverlap="1" wp14:anchorId="4DF1C4D2" wp14:editId="53DD2AD3">
                <wp:simplePos x="0" y="0"/>
                <wp:positionH relativeFrom="margin">
                  <wp:align>right</wp:align>
                </wp:positionH>
                <wp:positionV relativeFrom="paragraph">
                  <wp:posOffset>31750</wp:posOffset>
                </wp:positionV>
                <wp:extent cx="2914650" cy="1438275"/>
                <wp:effectExtent l="19050" t="19050" r="19050" b="28575"/>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38275"/>
                        </a:xfrm>
                        <a:prstGeom prst="rect">
                          <a:avLst/>
                        </a:prstGeom>
                        <a:ln w="28575">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04CACF45" w14:textId="77777777" w:rsidR="00850572" w:rsidRDefault="00850572" w:rsidP="003A4EF4">
                            <w:r>
                              <w:rPr>
                                <w:b/>
                              </w:rPr>
                              <w:t>CAUTION</w:t>
                            </w:r>
                            <w:r>
                              <w:t>: Not everyone gets their mail on time or has it handy day of the program – no matter how early you send it out! Make sure that presenters do not make their presentations reliant on visuals in order to work (BINGO being the exception). This also keeps the accessibility open for those with vision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C4D2" id="_x0000_s1058" type="#_x0000_t202" style="position:absolute;margin-left:178.3pt;margin-top:2.5pt;width:229.5pt;height:113.25pt;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" fillcolor="white [3201]" strokecolor="red" strokeweight="2.25pt">
                <v:textbox>
                  <w:txbxContent>
                    <w:p w14:paraId="04CACF45" w14:textId="77777777" w:rsidR="00850572" w:rsidRDefault="00850572" w:rsidP="003A4EF4">
                      <w:r>
                        <w:rPr>
                          <w:b/>
                        </w:rPr>
                        <w:t>CAUTION</w:t>
                      </w:r>
                      <w:r>
                        <w:t>: Not everyone gets their mail on time or has it handy day of the program – no matter how early you send it out! Make sure that presenters do not make their presentations reliant on visuals in order to work (BINGO being the exception). This also keeps the accessibility open for those with vision loss.</w:t>
                      </w:r>
                    </w:p>
                  </w:txbxContent>
                </v:textbox>
                <w10:wrap type="square" anchorx="margin"/>
              </v:shape>
            </w:pict>
          </mc:Fallback>
        </mc:AlternateContent>
      </w:r>
      <w:r w:rsidR="00D77ABC" w:rsidRPr="00645C05">
        <w:rPr>
          <w:color w:val="auto"/>
        </w:rPr>
        <w:t>2</w:t>
      </w:r>
      <w:r w:rsidR="0035310A" w:rsidRPr="00645C05">
        <w:rPr>
          <w:color w:val="auto"/>
        </w:rPr>
        <w:t>.</w:t>
      </w:r>
      <w:r w:rsidR="007D281D" w:rsidRPr="00645C05">
        <w:rPr>
          <w:color w:val="auto"/>
        </w:rPr>
        <w:t>9</w:t>
      </w:r>
      <w:r w:rsidR="0035310A" w:rsidRPr="00645C05">
        <w:rPr>
          <w:color w:val="auto"/>
        </w:rPr>
        <w:t xml:space="preserve">.1 </w:t>
      </w:r>
      <w:r w:rsidR="002020FA" w:rsidRPr="00645C05">
        <w:rPr>
          <w:color w:val="auto"/>
        </w:rPr>
        <w:t>Program Books</w:t>
      </w:r>
      <w:bookmarkEnd w:id="43"/>
      <w:bookmarkEnd w:id="44"/>
    </w:p>
    <w:p w14:paraId="06916A6B" w14:textId="50248F2D" w:rsidR="00C16F03" w:rsidRPr="00645C05" w:rsidRDefault="004675AD" w:rsidP="00601BD1">
      <w:r w:rsidRPr="00645C05">
        <w:t>Very early in the program development, it is important to c</w:t>
      </w:r>
      <w:r w:rsidR="004B05F4" w:rsidRPr="00645C05">
        <w:t xml:space="preserve">reate a template which can be updated </w:t>
      </w:r>
      <w:r w:rsidR="00692DD0" w:rsidRPr="00645C05">
        <w:t>each series</w:t>
      </w:r>
      <w:r w:rsidRPr="00645C05">
        <w:t xml:space="preserve">, as the program grows and new programs are added. </w:t>
      </w:r>
      <w:r w:rsidR="007246BF" w:rsidRPr="00645C05">
        <w:t>The timeframe which each book will cover is up to the group and several factors:</w:t>
      </w:r>
      <w:r w:rsidR="00A26FF6" w:rsidRPr="00645C05">
        <w:t xml:space="preserve"> how</w:t>
      </w:r>
      <w:r w:rsidR="00656EFA" w:rsidRPr="00645C05">
        <w:t xml:space="preserve"> far ahead you can plan</w:t>
      </w:r>
      <w:r w:rsidR="00011BFE" w:rsidRPr="00645C05">
        <w:t xml:space="preserve"> &amp; schedule presenters</w:t>
      </w:r>
      <w:r w:rsidR="007E3561" w:rsidRPr="00645C05">
        <w:t>;</w:t>
      </w:r>
      <w:r w:rsidR="00656EFA" w:rsidRPr="00645C05">
        <w:t xml:space="preserve"> how often you would like to print;</w:t>
      </w:r>
      <w:r w:rsidR="005D2A3D" w:rsidRPr="00645C05">
        <w:t xml:space="preserve"> </w:t>
      </w:r>
      <w:r w:rsidR="007E3561" w:rsidRPr="00645C05">
        <w:t xml:space="preserve">whether or not you will run </w:t>
      </w:r>
      <w:r w:rsidR="001E25C3" w:rsidRPr="00645C05">
        <w:t>year-round</w:t>
      </w:r>
      <w:r w:rsidR="00331AF5" w:rsidRPr="00645C05">
        <w:t>.</w:t>
      </w:r>
      <w:r w:rsidR="00C1524E" w:rsidRPr="00645C05">
        <w:t xml:space="preserve"> </w:t>
      </w:r>
      <w:r w:rsidR="00692DD0" w:rsidRPr="00645C05">
        <w:t xml:space="preserve"> </w:t>
      </w:r>
    </w:p>
    <w:p w14:paraId="38E00D8E" w14:textId="505CDACA" w:rsidR="005614BC" w:rsidRPr="00645C05" w:rsidRDefault="00C16F03" w:rsidP="005614BC">
      <w:r w:rsidRPr="00645C05">
        <w:t>The contents of your program books should have everything necessary for referral partners or caregivers to understand and explain the available options to seniors, and for seniors themselves to understand how the program works, what they can get from it, what options are available to them</w:t>
      </w:r>
      <w:r w:rsidR="001E27E2" w:rsidRPr="00645C05">
        <w:t xml:space="preserve"> (complete with descriptions and monthly calendars) and</w:t>
      </w:r>
      <w:r w:rsidRPr="00645C05">
        <w:t xml:space="preserve"> how they sign up for it. </w:t>
      </w:r>
      <w:hyperlink w:anchor="_Appendix_B_–" w:history="1">
        <w:r w:rsidRPr="00645C05">
          <w:rPr>
            <w:rStyle w:val="Hyperlink"/>
          </w:rPr>
          <w:t>Appendix B</w:t>
        </w:r>
      </w:hyperlink>
      <w:r w:rsidRPr="00645C05">
        <w:t xml:space="preserve"> contain two examples of our Program Books and their evolution between the first and later series. </w:t>
      </w:r>
      <w:r w:rsidR="00555CBA" w:rsidRPr="00645C05">
        <w:t xml:space="preserve">There are a few key elements </w:t>
      </w:r>
      <w:r w:rsidR="00020A68" w:rsidRPr="00645C05">
        <w:t>which should always be includes and are outlined below.</w:t>
      </w:r>
    </w:p>
    <w:p w14:paraId="3C0AFCEB" w14:textId="44A7C27F" w:rsidR="005614BC" w:rsidRPr="00645C05" w:rsidRDefault="003A4EF4" w:rsidP="00B65974">
      <w:pPr>
        <w:pStyle w:val="ListParagraph"/>
        <w:numPr>
          <w:ilvl w:val="0"/>
          <w:numId w:val="5"/>
        </w:numPr>
        <w:ind w:left="6237"/>
      </w:pPr>
      <w:r w:rsidRPr="00645C05">
        <w:rPr>
          <w:lang w:eastAsia="en-CA"/>
        </w:rPr>
        <mc:AlternateContent>
          <mc:Choice Requires="wpg">
            <w:drawing>
              <wp:anchor distT="0" distB="0" distL="114300" distR="114300" simplePos="0" relativeHeight="251853824" behindDoc="0" locked="0" layoutInCell="1" allowOverlap="1" wp14:anchorId="72DD4BCA" wp14:editId="66C0CE32">
                <wp:simplePos x="0" y="0"/>
                <wp:positionH relativeFrom="column">
                  <wp:posOffset>28575</wp:posOffset>
                </wp:positionH>
                <wp:positionV relativeFrom="paragraph">
                  <wp:posOffset>38735</wp:posOffset>
                </wp:positionV>
                <wp:extent cx="3524250" cy="4752975"/>
                <wp:effectExtent l="0" t="0" r="0" b="9525"/>
                <wp:wrapNone/>
                <wp:docPr id="135" name="Group 135"/>
                <wp:cNvGraphicFramePr/>
                <a:graphic xmlns:a="http://schemas.openxmlformats.org/drawingml/2006/main">
                  <a:graphicData uri="http://schemas.microsoft.com/office/word/2010/wordprocessingGroup">
                    <wpg:wgp>
                      <wpg:cNvGrpSpPr/>
                      <wpg:grpSpPr>
                        <a:xfrm>
                          <a:off x="0" y="0"/>
                          <a:ext cx="3524250" cy="4752975"/>
                          <a:chOff x="0" y="0"/>
                          <a:chExt cx="3524250" cy="4752975"/>
                        </a:xfrm>
                      </wpg:grpSpPr>
                      <pic:pic xmlns:pic="http://schemas.openxmlformats.org/drawingml/2006/picture">
                        <pic:nvPicPr>
                          <pic:cNvPr id="129" name="Picture 129"/>
                          <pic:cNvPicPr>
                            <a:picLocks noChangeAspect="1"/>
                          </pic:cNvPicPr>
                        </pic:nvPicPr>
                        <pic:blipFill rotWithShape="1">
                          <a:blip r:embed="rId34">
                            <a:extLst>
                              <a:ext uri="{28A0092B-C50C-407E-A947-70E740481C1C}">
                                <a14:useLocalDpi xmlns:a14="http://schemas.microsoft.com/office/drawing/2010/main" val="0"/>
                              </a:ext>
                            </a:extLst>
                          </a:blip>
                          <a:srcRect l="4325" t="1739" r="4503" b="1867"/>
                          <a:stretch/>
                        </pic:blipFill>
                        <pic:spPr bwMode="auto">
                          <a:xfrm>
                            <a:off x="0" y="0"/>
                            <a:ext cx="3524250" cy="4752975"/>
                          </a:xfrm>
                          <a:prstGeom prst="rect">
                            <a:avLst/>
                          </a:prstGeom>
                          <a:ln>
                            <a:noFill/>
                          </a:ln>
                          <a:extLst>
                            <a:ext uri="{53640926-AAD7-44D8-BBD7-CCE9431645EC}">
                              <a14:shadowObscured xmlns:a14="http://schemas.microsoft.com/office/drawing/2010/main"/>
                            </a:ext>
                          </a:extLst>
                        </pic:spPr>
                      </pic:pic>
                      <wps:wsp>
                        <wps:cNvPr id="473" name="Rectangle 473"/>
                        <wps:cNvSpPr/>
                        <wps:spPr>
                          <a:xfrm>
                            <a:off x="323850" y="3752850"/>
                            <a:ext cx="2895600" cy="7454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314325" y="304800"/>
                            <a:ext cx="1209675" cy="3086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Text Box 2"/>
                        <wps:cNvSpPr txBox="1">
                          <a:spLocks noChangeArrowheads="1"/>
                        </wps:cNvSpPr>
                        <wps:spPr bwMode="auto">
                          <a:xfrm>
                            <a:off x="1257300" y="333375"/>
                            <a:ext cx="247650" cy="339725"/>
                          </a:xfrm>
                          <a:prstGeom prst="rect">
                            <a:avLst/>
                          </a:prstGeom>
                          <a:solidFill>
                            <a:srgbClr val="FFFFFF"/>
                          </a:solidFill>
                          <a:ln w="9525">
                            <a:noFill/>
                            <a:miter lim="800000"/>
                            <a:headEnd/>
                            <a:tailEnd/>
                          </a:ln>
                        </wps:spPr>
                        <wps:txbx>
                          <w:txbxContent>
                            <w:p w14:paraId="3D016187" w14:textId="77777777" w:rsidR="00850572" w:rsidRPr="000F3D53" w:rsidRDefault="00850572" w:rsidP="00D10701">
                              <w:pPr>
                                <w:spacing w:after="0"/>
                                <w:rPr>
                                  <w:b/>
                                  <w:color w:val="FF0000"/>
                                  <w:sz w:val="32"/>
                                </w:rPr>
                              </w:pPr>
                              <w:r w:rsidRPr="000F3D53">
                                <w:rPr>
                                  <w:b/>
                                  <w:color w:val="FF0000"/>
                                  <w:sz w:val="32"/>
                                </w:rPr>
                                <w:t>1</w:t>
                              </w:r>
                            </w:p>
                          </w:txbxContent>
                        </wps:txbx>
                        <wps:bodyPr rot="0" vert="horz" wrap="square" lIns="91440" tIns="45720" rIns="91440" bIns="45720" anchor="t" anchorCtr="0">
                          <a:noAutofit/>
                        </wps:bodyPr>
                      </wps:wsp>
                      <wps:wsp>
                        <wps:cNvPr id="475" name="Text Box 2"/>
                        <wps:cNvSpPr txBox="1">
                          <a:spLocks noChangeArrowheads="1"/>
                        </wps:cNvSpPr>
                        <wps:spPr bwMode="auto">
                          <a:xfrm>
                            <a:off x="2952750" y="304800"/>
                            <a:ext cx="314325" cy="368300"/>
                          </a:xfrm>
                          <a:prstGeom prst="rect">
                            <a:avLst/>
                          </a:prstGeom>
                          <a:solidFill>
                            <a:srgbClr val="FFFFFF"/>
                          </a:solidFill>
                          <a:ln w="9525">
                            <a:noFill/>
                            <a:miter lim="800000"/>
                            <a:headEnd/>
                            <a:tailEnd/>
                          </a:ln>
                        </wps:spPr>
                        <wps:txbx>
                          <w:txbxContent>
                            <w:p w14:paraId="18A0E1BE" w14:textId="77777777" w:rsidR="00850572" w:rsidRPr="000F3D53" w:rsidRDefault="00850572" w:rsidP="00B65974">
                              <w:pPr>
                                <w:spacing w:after="0"/>
                                <w:rPr>
                                  <w:b/>
                                  <w:color w:val="FF0000"/>
                                  <w:sz w:val="32"/>
                                </w:rPr>
                              </w:pPr>
                              <w:r>
                                <w:rPr>
                                  <w:b/>
                                  <w:color w:val="FF0000"/>
                                  <w:sz w:val="32"/>
                                </w:rPr>
                                <w:t>2</w:t>
                              </w:r>
                            </w:p>
                          </w:txbxContent>
                        </wps:txbx>
                        <wps:bodyPr rot="0" vert="horz" wrap="square" lIns="91440" tIns="45720" rIns="91440" bIns="45720" anchor="t" anchorCtr="0">
                          <a:spAutoFit/>
                        </wps:bodyPr>
                      </wps:wsp>
                      <wps:wsp>
                        <wps:cNvPr id="134" name="Text Box 2"/>
                        <wps:cNvSpPr txBox="1">
                          <a:spLocks noChangeArrowheads="1"/>
                        </wps:cNvSpPr>
                        <wps:spPr bwMode="auto">
                          <a:xfrm>
                            <a:off x="2895600" y="3305175"/>
                            <a:ext cx="314325" cy="368300"/>
                          </a:xfrm>
                          <a:prstGeom prst="rect">
                            <a:avLst/>
                          </a:prstGeom>
                          <a:solidFill>
                            <a:srgbClr val="FFFFFF"/>
                          </a:solidFill>
                          <a:ln w="9525">
                            <a:noFill/>
                            <a:miter lim="800000"/>
                            <a:headEnd/>
                            <a:tailEnd/>
                          </a:ln>
                        </wps:spPr>
                        <wps:txbx>
                          <w:txbxContent>
                            <w:p w14:paraId="5CD35AB4" w14:textId="77777777" w:rsidR="00850572" w:rsidRPr="000F3D53" w:rsidRDefault="00850572" w:rsidP="00B65974">
                              <w:pPr>
                                <w:spacing w:after="0"/>
                                <w:rPr>
                                  <w:b/>
                                  <w:color w:val="FF0000"/>
                                  <w:sz w:val="32"/>
                                </w:rPr>
                              </w:pPr>
                              <w:r>
                                <w:rPr>
                                  <w:b/>
                                  <w:color w:val="FF0000"/>
                                  <w:sz w:val="32"/>
                                </w:rPr>
                                <w:t>3</w:t>
                              </w:r>
                            </w:p>
                          </w:txbxContent>
                        </wps:txbx>
                        <wps:bodyPr rot="0" vert="horz" wrap="square" lIns="91440" tIns="45720" rIns="91440" bIns="45720" anchor="t" anchorCtr="0">
                          <a:spAutoFit/>
                        </wps:bodyPr>
                      </wps:wsp>
                    </wpg:wgp>
                  </a:graphicData>
                </a:graphic>
              </wp:anchor>
            </w:drawing>
          </mc:Choice>
          <mc:Fallback>
            <w:pict>
              <v:group w14:anchorId="72DD4BCA" id="Group 135" o:spid="_x0000_s1059" style="position:absolute;left:0;text-align:left;margin-left:2.25pt;margin-top:3.05pt;width:277.5pt;height:374.25pt;z-index:251853824;mso-position-horizontal-relative:text;mso-position-vertical-relative:text" coordsize="35242,4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">
                <v:shape id="Picture 129" o:spid="_x0000_s1060" type="#_x0000_t75" style="position:absolute;width:35242;height:4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">
                  <v:imagedata r:id="rId37" o:title="" croptop="1140f" cropbottom="1224f" cropleft="2834f" cropright="2951f"/>
                  <v:path arrowok="t"/>
                </v:shape>
                <v:rect id="Rectangle 473" o:spid="_x0000_s1061" style="position:absolute;left:3238;top:37528;width:28956;height:7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" filled="f" strokecolor="red" strokeweight="2.25pt"/>
                <v:rect id="Rectangle 472" o:spid="_x0000_s1062" style="position:absolute;left:3143;top:3048;width:12097;height:30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" filled="f" strokecolor="red" strokeweight="2.25pt"/>
                <v:shape id="_x0000_s1063" type="#_x0000_t202" style="position:absolute;left:12573;top:3333;width:2476;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" stroked="f">
                  <v:textbox>
                    <w:txbxContent>
                      <w:p w14:paraId="3D016187" w14:textId="77777777" w:rsidR="00850572" w:rsidRPr="000F3D53" w:rsidRDefault="00850572" w:rsidP="00D10701">
                        <w:pPr>
                          <w:spacing w:after="0"/>
                          <w:rPr>
                            <w:b/>
                            <w:color w:val="FF0000"/>
                            <w:sz w:val="32"/>
                          </w:rPr>
                        </w:pPr>
                        <w:r w:rsidRPr="000F3D53">
                          <w:rPr>
                            <w:b/>
                            <w:color w:val="FF0000"/>
                            <w:sz w:val="32"/>
                          </w:rPr>
                          <w:t>1</w:t>
                        </w:r>
                      </w:p>
                    </w:txbxContent>
                  </v:textbox>
                </v:shape>
                <v:shape id="_x0000_s1064" type="#_x0000_t202" style="position:absolute;left:29527;top:3048;width:314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" stroked="f">
                  <v:textbox style="mso-fit-shape-to-text:t">
                    <w:txbxContent>
                      <w:p w14:paraId="18A0E1BE" w14:textId="77777777" w:rsidR="00850572" w:rsidRPr="000F3D53" w:rsidRDefault="00850572" w:rsidP="00B65974">
                        <w:pPr>
                          <w:spacing w:after="0"/>
                          <w:rPr>
                            <w:b/>
                            <w:color w:val="FF0000"/>
                            <w:sz w:val="32"/>
                          </w:rPr>
                        </w:pPr>
                        <w:r>
                          <w:rPr>
                            <w:b/>
                            <w:color w:val="FF0000"/>
                            <w:sz w:val="32"/>
                          </w:rPr>
                          <w:t>2</w:t>
                        </w:r>
                      </w:p>
                    </w:txbxContent>
                  </v:textbox>
                </v:shape>
                <v:shape id="_x0000_s1065" type="#_x0000_t202" style="position:absolute;left:28956;top:33051;width:314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" stroked="f">
                  <v:textbox style="mso-fit-shape-to-text:t">
                    <w:txbxContent>
                      <w:p w14:paraId="5CD35AB4" w14:textId="77777777" w:rsidR="00850572" w:rsidRPr="000F3D53" w:rsidRDefault="00850572" w:rsidP="00B65974">
                        <w:pPr>
                          <w:spacing w:after="0"/>
                          <w:rPr>
                            <w:b/>
                            <w:color w:val="FF0000"/>
                            <w:sz w:val="32"/>
                          </w:rPr>
                        </w:pPr>
                        <w:r>
                          <w:rPr>
                            <w:b/>
                            <w:color w:val="FF0000"/>
                            <w:sz w:val="32"/>
                          </w:rPr>
                          <w:t>3</w:t>
                        </w:r>
                      </w:p>
                    </w:txbxContent>
                  </v:textbox>
                </v:shape>
              </v:group>
            </w:pict>
          </mc:Fallback>
        </mc:AlternateContent>
      </w:r>
      <w:r w:rsidR="00452F4C" w:rsidRPr="00645C05">
        <w:t>Full description of the program</w:t>
      </w:r>
      <w:r w:rsidR="006A0E1D" w:rsidRPr="00645C05">
        <w:t xml:space="preserve">, how it works and who it may be appropriate for. </w:t>
      </w:r>
      <w:r w:rsidR="009D2229" w:rsidRPr="00645C05">
        <w:t>This can be used by referral partners/caregivers in explaining</w:t>
      </w:r>
      <w:r w:rsidR="00876B58" w:rsidRPr="00645C05">
        <w:t xml:space="preserve"> what the program is</w:t>
      </w:r>
      <w:r w:rsidR="00AF5D79" w:rsidRPr="00645C05">
        <w:t xml:space="preserve"> to potential participants.</w:t>
      </w:r>
    </w:p>
    <w:p w14:paraId="7CE3623C" w14:textId="77777777" w:rsidR="00B65974" w:rsidRPr="00645C05" w:rsidRDefault="00B65974" w:rsidP="00B65974">
      <w:pPr>
        <w:pStyle w:val="ListParagraph"/>
        <w:ind w:left="6237"/>
      </w:pPr>
    </w:p>
    <w:p w14:paraId="581E65F8" w14:textId="6BEA8554" w:rsidR="00B65974" w:rsidRPr="00645C05" w:rsidRDefault="00B65974" w:rsidP="00B65974">
      <w:pPr>
        <w:pStyle w:val="ListParagraph"/>
        <w:numPr>
          <w:ilvl w:val="0"/>
          <w:numId w:val="5"/>
        </w:numPr>
        <w:ind w:left="6237"/>
      </w:pPr>
      <w:r w:rsidRPr="00645C05">
        <w:t xml:space="preserve">A nice touch is to include pictures of other participants if you have permission to share, as many participants will want to have a face to put to the voice on the phone and will not have the opportunity to meet in person. </w:t>
      </w:r>
    </w:p>
    <w:p w14:paraId="6FDEF293" w14:textId="72EC5951" w:rsidR="00B65974" w:rsidRPr="00645C05" w:rsidRDefault="00B65974" w:rsidP="00B65974">
      <w:pPr>
        <w:pStyle w:val="ListParagraph"/>
      </w:pPr>
    </w:p>
    <w:p w14:paraId="13DAC3E6" w14:textId="5FEEAB99" w:rsidR="003878F4" w:rsidRPr="00645C05" w:rsidRDefault="003878F4" w:rsidP="00B65974">
      <w:pPr>
        <w:pStyle w:val="ListParagraph"/>
        <w:numPr>
          <w:ilvl w:val="0"/>
          <w:numId w:val="5"/>
        </w:numPr>
        <w:ind w:left="6237"/>
      </w:pPr>
      <w:r w:rsidRPr="00645C05">
        <w:t>Encourage</w:t>
      </w:r>
      <w:r w:rsidRPr="00645C05">
        <w:rPr>
          <w:lang w:eastAsia="en-CA"/>
        </w:rPr>
        <w:t xml:space="preserve"> </w:t>
      </w:r>
      <w:r w:rsidRPr="00645C05">
        <w:t>registration in however many programs</w:t>
      </w:r>
      <w:r w:rsidR="00B65974" w:rsidRPr="00645C05">
        <w:t xml:space="preserve"> participants are interested in</w:t>
      </w:r>
      <w:r w:rsidRPr="00645C05">
        <w:t xml:space="preserve"> to ensure they hold their place if programs fill up quickly. Registration instructions if registration is required or being encouraged by staff.</w:t>
      </w:r>
    </w:p>
    <w:p w14:paraId="1356B863" w14:textId="77777777" w:rsidR="0060063B" w:rsidRPr="00645C05" w:rsidRDefault="0060063B" w:rsidP="0060063B">
      <w:pPr>
        <w:pStyle w:val="ListParagraph"/>
      </w:pPr>
    </w:p>
    <w:p w14:paraId="6239F10F" w14:textId="31719AE5" w:rsidR="0060063B" w:rsidRPr="00645C05" w:rsidRDefault="0060063B" w:rsidP="0060063B">
      <w:pPr>
        <w:pStyle w:val="ListParagraph"/>
        <w:ind w:left="6237"/>
      </w:pPr>
    </w:p>
    <w:p w14:paraId="6E50190F" w14:textId="3206280D" w:rsidR="0060063B" w:rsidRPr="00645C05" w:rsidRDefault="0060063B" w:rsidP="0060063B">
      <w:pPr>
        <w:pStyle w:val="ListParagraph"/>
        <w:ind w:left="6237"/>
      </w:pPr>
      <w:r w:rsidRPr="00645C05">
        <w:rPr>
          <w:lang w:eastAsia="en-CA"/>
        </w:rPr>
        <mc:AlternateContent>
          <mc:Choice Requires="wpg">
            <w:drawing>
              <wp:anchor distT="0" distB="0" distL="114300" distR="114300" simplePos="0" relativeHeight="251859968" behindDoc="0" locked="0" layoutInCell="1" allowOverlap="1" wp14:anchorId="313B51F1" wp14:editId="6E75AEFB">
                <wp:simplePos x="0" y="0"/>
                <wp:positionH relativeFrom="column">
                  <wp:posOffset>-371475</wp:posOffset>
                </wp:positionH>
                <wp:positionV relativeFrom="paragraph">
                  <wp:posOffset>-9525</wp:posOffset>
                </wp:positionV>
                <wp:extent cx="3876675" cy="8058150"/>
                <wp:effectExtent l="0" t="0" r="9525" b="0"/>
                <wp:wrapNone/>
                <wp:docPr id="141" name="Group 141"/>
                <wp:cNvGraphicFramePr/>
                <a:graphic xmlns:a="http://schemas.openxmlformats.org/drawingml/2006/main">
                  <a:graphicData uri="http://schemas.microsoft.com/office/word/2010/wordprocessingGroup">
                    <wpg:wgp>
                      <wpg:cNvGrpSpPr/>
                      <wpg:grpSpPr>
                        <a:xfrm>
                          <a:off x="0" y="0"/>
                          <a:ext cx="3876675" cy="8058150"/>
                          <a:chOff x="0" y="0"/>
                          <a:chExt cx="3876675" cy="8058150"/>
                        </a:xfrm>
                      </wpg:grpSpPr>
                      <pic:pic xmlns:pic="http://schemas.openxmlformats.org/drawingml/2006/picture">
                        <pic:nvPicPr>
                          <pic:cNvPr id="130" name="Picture 13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52425" y="0"/>
                            <a:ext cx="3524250" cy="4646295"/>
                          </a:xfrm>
                          <a:prstGeom prst="rect">
                            <a:avLst/>
                          </a:prstGeom>
                        </pic:spPr>
                      </pic:pic>
                      <wps:wsp>
                        <wps:cNvPr id="477" name="Text Box 2"/>
                        <wps:cNvSpPr txBox="1">
                          <a:spLocks noChangeArrowheads="1"/>
                        </wps:cNvSpPr>
                        <wps:spPr bwMode="auto">
                          <a:xfrm>
                            <a:off x="9525" y="6076950"/>
                            <a:ext cx="314325" cy="368300"/>
                          </a:xfrm>
                          <a:prstGeom prst="rect">
                            <a:avLst/>
                          </a:prstGeom>
                          <a:solidFill>
                            <a:srgbClr val="FFFFFF"/>
                          </a:solidFill>
                          <a:ln w="9525">
                            <a:noFill/>
                            <a:miter lim="800000"/>
                            <a:headEnd/>
                            <a:tailEnd/>
                          </a:ln>
                        </wps:spPr>
                        <wps:txbx>
                          <w:txbxContent>
                            <w:p w14:paraId="2380C1D4" w14:textId="77777777" w:rsidR="00850572" w:rsidRPr="000F3D53" w:rsidRDefault="00850572" w:rsidP="0060063B">
                              <w:pPr>
                                <w:spacing w:after="0"/>
                                <w:rPr>
                                  <w:b/>
                                  <w:color w:val="FF0000"/>
                                  <w:sz w:val="32"/>
                                </w:rPr>
                              </w:pPr>
                              <w:r>
                                <w:rPr>
                                  <w:b/>
                                  <w:color w:val="FF0000"/>
                                  <w:sz w:val="32"/>
                                </w:rPr>
                                <w:t>8</w:t>
                              </w:r>
                            </w:p>
                          </w:txbxContent>
                        </wps:txbx>
                        <wps:bodyPr rot="0" vert="horz" wrap="square" lIns="91440" tIns="45720" rIns="91440" bIns="45720" anchor="t" anchorCtr="0">
                          <a:spAutoFit/>
                        </wps:bodyPr>
                      </wps:wsp>
                      <wps:wsp>
                        <wps:cNvPr id="193" name="Text Box 2"/>
                        <wps:cNvSpPr txBox="1">
                          <a:spLocks noChangeArrowheads="1"/>
                        </wps:cNvSpPr>
                        <wps:spPr bwMode="auto">
                          <a:xfrm>
                            <a:off x="0" y="266700"/>
                            <a:ext cx="314325" cy="368300"/>
                          </a:xfrm>
                          <a:prstGeom prst="rect">
                            <a:avLst/>
                          </a:prstGeom>
                          <a:solidFill>
                            <a:srgbClr val="FFFFFF"/>
                          </a:solidFill>
                          <a:ln w="9525">
                            <a:noFill/>
                            <a:miter lim="800000"/>
                            <a:headEnd/>
                            <a:tailEnd/>
                          </a:ln>
                        </wps:spPr>
                        <wps:txbx>
                          <w:txbxContent>
                            <w:p w14:paraId="1D989D83" w14:textId="77777777" w:rsidR="00850572" w:rsidRPr="000F3D53" w:rsidRDefault="00850572" w:rsidP="0060063B">
                              <w:pPr>
                                <w:spacing w:after="0"/>
                                <w:rPr>
                                  <w:b/>
                                  <w:color w:val="FF0000"/>
                                  <w:sz w:val="32"/>
                                </w:rPr>
                              </w:pPr>
                              <w:r>
                                <w:rPr>
                                  <w:b/>
                                  <w:color w:val="FF0000"/>
                                  <w:sz w:val="32"/>
                                </w:rPr>
                                <w:t>4</w:t>
                              </w:r>
                            </w:p>
                          </w:txbxContent>
                        </wps:txbx>
                        <wps:bodyPr rot="0" vert="horz" wrap="square" lIns="91440" tIns="45720" rIns="91440" bIns="45720" anchor="t" anchorCtr="0">
                          <a:spAutoFit/>
                        </wps:bodyPr>
                      </wps:wsp>
                      <wps:wsp>
                        <wps:cNvPr id="194" name="Text Box 2"/>
                        <wps:cNvSpPr txBox="1">
                          <a:spLocks noChangeArrowheads="1"/>
                        </wps:cNvSpPr>
                        <wps:spPr bwMode="auto">
                          <a:xfrm>
                            <a:off x="9525" y="2057400"/>
                            <a:ext cx="314325" cy="368300"/>
                          </a:xfrm>
                          <a:prstGeom prst="rect">
                            <a:avLst/>
                          </a:prstGeom>
                          <a:solidFill>
                            <a:srgbClr val="FFFFFF"/>
                          </a:solidFill>
                          <a:ln w="9525">
                            <a:noFill/>
                            <a:miter lim="800000"/>
                            <a:headEnd/>
                            <a:tailEnd/>
                          </a:ln>
                        </wps:spPr>
                        <wps:txbx>
                          <w:txbxContent>
                            <w:p w14:paraId="02DF669D" w14:textId="77777777" w:rsidR="00850572" w:rsidRPr="000F3D53" w:rsidRDefault="00850572" w:rsidP="0060063B">
                              <w:pPr>
                                <w:spacing w:after="0"/>
                                <w:rPr>
                                  <w:b/>
                                  <w:color w:val="FF0000"/>
                                  <w:sz w:val="32"/>
                                </w:rPr>
                              </w:pPr>
                              <w:r>
                                <w:rPr>
                                  <w:b/>
                                  <w:color w:val="FF0000"/>
                                  <w:sz w:val="32"/>
                                </w:rPr>
                                <w:t>5</w:t>
                              </w:r>
                            </w:p>
                          </w:txbxContent>
                        </wps:txbx>
                        <wps:bodyPr rot="0" vert="horz" wrap="square" lIns="91440" tIns="45720" rIns="91440" bIns="45720" anchor="t" anchorCtr="0">
                          <a:spAutoFit/>
                        </wps:bodyPr>
                      </wps:wsp>
                      <wps:wsp>
                        <wps:cNvPr id="476" name="Text Box 2"/>
                        <wps:cNvSpPr txBox="1">
                          <a:spLocks noChangeArrowheads="1"/>
                        </wps:cNvSpPr>
                        <wps:spPr bwMode="auto">
                          <a:xfrm>
                            <a:off x="9525" y="3448050"/>
                            <a:ext cx="314325" cy="301625"/>
                          </a:xfrm>
                          <a:prstGeom prst="rect">
                            <a:avLst/>
                          </a:prstGeom>
                          <a:solidFill>
                            <a:srgbClr val="FFFFFF"/>
                          </a:solidFill>
                          <a:ln w="9525">
                            <a:noFill/>
                            <a:miter lim="800000"/>
                            <a:headEnd/>
                            <a:tailEnd/>
                          </a:ln>
                        </wps:spPr>
                        <wps:txbx>
                          <w:txbxContent>
                            <w:p w14:paraId="4F70351B" w14:textId="77777777" w:rsidR="00850572" w:rsidRPr="000F3D53" w:rsidRDefault="00850572" w:rsidP="0060063B">
                              <w:pPr>
                                <w:spacing w:after="0"/>
                                <w:rPr>
                                  <w:b/>
                                  <w:color w:val="FF0000"/>
                                  <w:sz w:val="32"/>
                                </w:rPr>
                              </w:pPr>
                              <w:r>
                                <w:rPr>
                                  <w:b/>
                                  <w:color w:val="FF0000"/>
                                  <w:sz w:val="32"/>
                                </w:rPr>
                                <w:t>6</w:t>
                              </w:r>
                            </w:p>
                          </w:txbxContent>
                        </wps:txbx>
                        <wps:bodyPr rot="0" vert="horz" wrap="square" lIns="91440" tIns="45720" rIns="91440" bIns="45720" anchor="t" anchorCtr="0">
                          <a:noAutofit/>
                        </wps:bodyPr>
                      </wps:wsp>
                      <wps:wsp>
                        <wps:cNvPr id="195" name="Rectangle 195"/>
                        <wps:cNvSpPr/>
                        <wps:spPr>
                          <a:xfrm>
                            <a:off x="704850" y="228600"/>
                            <a:ext cx="136207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714375" y="2028825"/>
                            <a:ext cx="27432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476250" y="3343275"/>
                            <a:ext cx="3257550" cy="676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Picture 13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33375" y="4810125"/>
                            <a:ext cx="3541395" cy="3248025"/>
                          </a:xfrm>
                          <a:prstGeom prst="rect">
                            <a:avLst/>
                          </a:prstGeom>
                        </pic:spPr>
                      </pic:pic>
                      <wps:wsp>
                        <wps:cNvPr id="136" name="Text Box 2"/>
                        <wps:cNvSpPr txBox="1">
                          <a:spLocks noChangeArrowheads="1"/>
                        </wps:cNvSpPr>
                        <wps:spPr bwMode="auto">
                          <a:xfrm>
                            <a:off x="9525" y="4152900"/>
                            <a:ext cx="314325" cy="368300"/>
                          </a:xfrm>
                          <a:prstGeom prst="rect">
                            <a:avLst/>
                          </a:prstGeom>
                          <a:solidFill>
                            <a:srgbClr val="FFFFFF"/>
                          </a:solidFill>
                          <a:ln w="9525">
                            <a:noFill/>
                            <a:miter lim="800000"/>
                            <a:headEnd/>
                            <a:tailEnd/>
                          </a:ln>
                        </wps:spPr>
                        <wps:txbx>
                          <w:txbxContent>
                            <w:p w14:paraId="1EB21CC3" w14:textId="77777777" w:rsidR="00850572" w:rsidRPr="000F3D53" w:rsidRDefault="00850572" w:rsidP="0060063B">
                              <w:pPr>
                                <w:spacing w:after="0"/>
                                <w:rPr>
                                  <w:b/>
                                  <w:color w:val="FF0000"/>
                                  <w:sz w:val="32"/>
                                </w:rPr>
                              </w:pPr>
                              <w:r>
                                <w:rPr>
                                  <w:b/>
                                  <w:color w:val="FF0000"/>
                                  <w:sz w:val="32"/>
                                </w:rPr>
                                <w:t>7</w:t>
                              </w:r>
                            </w:p>
                          </w:txbxContent>
                        </wps:txbx>
                        <wps:bodyPr rot="0" vert="horz" wrap="square" lIns="91440" tIns="45720" rIns="91440" bIns="45720" anchor="t" anchorCtr="0">
                          <a:spAutoFit/>
                        </wps:bodyPr>
                      </wps:wsp>
                      <wps:wsp>
                        <wps:cNvPr id="137" name="Rectangle 137"/>
                        <wps:cNvSpPr/>
                        <wps:spPr>
                          <a:xfrm>
                            <a:off x="828675" y="4229100"/>
                            <a:ext cx="24669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352425" y="4829175"/>
                            <a:ext cx="21050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3B51F1" id="Group 141" o:spid="_x0000_s1066" style="position:absolute;left:0;text-align:left;margin-left:-29.25pt;margin-top:-.75pt;width:305.25pt;height:634.5pt;z-index:251859968;mso-position-horizontal-relative:text;mso-position-vertical-relative:text" coordsize="38766,8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">
                <v:shape id="Picture 130" o:spid="_x0000_s1067" type="#_x0000_t75" style="position:absolute;left:3524;width:35242;height:4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">
                  <v:imagedata r:id="rId40" o:title=""/>
                  <v:path arrowok="t"/>
                </v:shape>
                <v:shape id="_x0000_s1068" type="#_x0000_t202" style="position:absolute;left:95;top:60769;width:314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" stroked="f">
                  <v:textbox style="mso-fit-shape-to-text:t">
                    <w:txbxContent>
                      <w:p w14:paraId="2380C1D4" w14:textId="77777777" w:rsidR="00850572" w:rsidRPr="000F3D53" w:rsidRDefault="00850572" w:rsidP="0060063B">
                        <w:pPr>
                          <w:spacing w:after="0"/>
                          <w:rPr>
                            <w:b/>
                            <w:color w:val="FF0000"/>
                            <w:sz w:val="32"/>
                          </w:rPr>
                        </w:pPr>
                        <w:r>
                          <w:rPr>
                            <w:b/>
                            <w:color w:val="FF0000"/>
                            <w:sz w:val="32"/>
                          </w:rPr>
                          <w:t>8</w:t>
                        </w:r>
                      </w:p>
                    </w:txbxContent>
                  </v:textbox>
                </v:shape>
                <v:shape id="_x0000_s1069" type="#_x0000_t202" style="position:absolute;top:2667;width:314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" stroked="f">
                  <v:textbox style="mso-fit-shape-to-text:t">
                    <w:txbxContent>
                      <w:p w14:paraId="1D989D83" w14:textId="77777777" w:rsidR="00850572" w:rsidRPr="000F3D53" w:rsidRDefault="00850572" w:rsidP="0060063B">
                        <w:pPr>
                          <w:spacing w:after="0"/>
                          <w:rPr>
                            <w:b/>
                            <w:color w:val="FF0000"/>
                            <w:sz w:val="32"/>
                          </w:rPr>
                        </w:pPr>
                        <w:r>
                          <w:rPr>
                            <w:b/>
                            <w:color w:val="FF0000"/>
                            <w:sz w:val="32"/>
                          </w:rPr>
                          <w:t>4</w:t>
                        </w:r>
                      </w:p>
                    </w:txbxContent>
                  </v:textbox>
                </v:shape>
                <v:shape id="_x0000_s1070" type="#_x0000_t202" style="position:absolute;left:95;top:20574;width:314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" stroked="f">
                  <v:textbox style="mso-fit-shape-to-text:t">
                    <w:txbxContent>
                      <w:p w14:paraId="02DF669D" w14:textId="77777777" w:rsidR="00850572" w:rsidRPr="000F3D53" w:rsidRDefault="00850572" w:rsidP="0060063B">
                        <w:pPr>
                          <w:spacing w:after="0"/>
                          <w:rPr>
                            <w:b/>
                            <w:color w:val="FF0000"/>
                            <w:sz w:val="32"/>
                          </w:rPr>
                        </w:pPr>
                        <w:r>
                          <w:rPr>
                            <w:b/>
                            <w:color w:val="FF0000"/>
                            <w:sz w:val="32"/>
                          </w:rPr>
                          <w:t>5</w:t>
                        </w:r>
                      </w:p>
                    </w:txbxContent>
                  </v:textbox>
                </v:shape>
                <v:shape id="_x0000_s1071" type="#_x0000_t202" style="position:absolute;left:95;top:34480;width:314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" stroked="f">
                  <v:textbox>
                    <w:txbxContent>
                      <w:p w14:paraId="4F70351B" w14:textId="77777777" w:rsidR="00850572" w:rsidRPr="000F3D53" w:rsidRDefault="00850572" w:rsidP="0060063B">
                        <w:pPr>
                          <w:spacing w:after="0"/>
                          <w:rPr>
                            <w:b/>
                            <w:color w:val="FF0000"/>
                            <w:sz w:val="32"/>
                          </w:rPr>
                        </w:pPr>
                        <w:r>
                          <w:rPr>
                            <w:b/>
                            <w:color w:val="FF0000"/>
                            <w:sz w:val="32"/>
                          </w:rPr>
                          <w:t>6</w:t>
                        </w:r>
                      </w:p>
                    </w:txbxContent>
                  </v:textbox>
                </v:shape>
                <v:rect id="Rectangle 195" o:spid="_x0000_s1072" style="position:absolute;left:7048;top:2286;width:13621;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8wwAAANwAAAAPAAAAZHJzL2Rvd25yZXYueG1sRE9Na8JA&#10;EL0L/Q/LFLxI3Vio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kP1kPMMAAADcAAAADwAA&#10;AAAAAAAAAAAAAAAHAgAAZHJzL2Rvd25yZXYueG1sUEsFBgAAAAADAAMAtwAAAPcCAAAAAA==&#10;" filled="f" strokecolor="red" strokeweight="2.25pt"/>
                <v:rect id="Rectangle 131" o:spid="_x0000_s1073" style="position:absolute;left:7143;top:20288;width:27432;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" filled="f" strokecolor="red" strokeweight="2.25pt"/>
                <v:rect id="Rectangle 132" o:spid="_x0000_s1074" style="position:absolute;left:4762;top:33432;width:32576;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" filled="f" strokecolor="red" strokeweight="2.25pt"/>
                <v:shape id="Picture 133" o:spid="_x0000_s1075" type="#_x0000_t75" style="position:absolute;left:3333;top:48101;width:35414;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">
                  <v:imagedata r:id="rId41" o:title=""/>
                  <v:path arrowok="t"/>
                </v:shape>
                <v:shape id="_x0000_s1076" type="#_x0000_t202" style="position:absolute;left:95;top:41529;width:314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" stroked="f">
                  <v:textbox style="mso-fit-shape-to-text:t">
                    <w:txbxContent>
                      <w:p w14:paraId="1EB21CC3" w14:textId="77777777" w:rsidR="00850572" w:rsidRPr="000F3D53" w:rsidRDefault="00850572" w:rsidP="0060063B">
                        <w:pPr>
                          <w:spacing w:after="0"/>
                          <w:rPr>
                            <w:b/>
                            <w:color w:val="FF0000"/>
                            <w:sz w:val="32"/>
                          </w:rPr>
                        </w:pPr>
                        <w:r>
                          <w:rPr>
                            <w:b/>
                            <w:color w:val="FF0000"/>
                            <w:sz w:val="32"/>
                          </w:rPr>
                          <w:t>7</w:t>
                        </w:r>
                      </w:p>
                    </w:txbxContent>
                  </v:textbox>
                </v:shape>
                <v:rect id="Rectangle 137" o:spid="_x0000_s1077" style="position:absolute;left:8286;top:42291;width:2467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" filled="f" strokecolor="red" strokeweight="2.25pt"/>
                <v:rect id="Rectangle 140" o:spid="_x0000_s1078" style="position:absolute;left:3524;top:48291;width:2105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" filled="f" strokecolor="red" strokeweight="2.25pt"/>
              </v:group>
            </w:pict>
          </mc:Fallback>
        </mc:AlternateContent>
      </w:r>
    </w:p>
    <w:p w14:paraId="6F00FABB" w14:textId="49F6C161" w:rsidR="003878F4" w:rsidRPr="00645C05" w:rsidRDefault="003878F4" w:rsidP="00B65974">
      <w:pPr>
        <w:pStyle w:val="ListParagraph"/>
        <w:numPr>
          <w:ilvl w:val="0"/>
          <w:numId w:val="5"/>
        </w:numPr>
        <w:ind w:left="6237"/>
      </w:pPr>
      <w:r w:rsidRPr="00645C05">
        <w:t>Call</w:t>
      </w:r>
      <w:r w:rsidR="00850572" w:rsidRPr="00645C05">
        <w:t>-</w:t>
      </w:r>
      <w:r w:rsidRPr="00645C05">
        <w:t xml:space="preserve">in instructions and information, to be referred to later if individuals have misplaced their magnets/calendars or plan on using it to call themselves in. </w:t>
      </w:r>
    </w:p>
    <w:p w14:paraId="690BEB0A" w14:textId="77777777" w:rsidR="00B65974" w:rsidRPr="00645C05" w:rsidRDefault="00B65974" w:rsidP="00B65974">
      <w:pPr>
        <w:pStyle w:val="ListParagraph"/>
        <w:ind w:left="6237"/>
      </w:pPr>
    </w:p>
    <w:p w14:paraId="139FC76E" w14:textId="77966FA9" w:rsidR="003878F4" w:rsidRPr="00645C05" w:rsidRDefault="003878F4" w:rsidP="00B65974">
      <w:pPr>
        <w:pStyle w:val="ListParagraph"/>
        <w:numPr>
          <w:ilvl w:val="0"/>
          <w:numId w:val="5"/>
        </w:numPr>
        <w:ind w:left="6237"/>
      </w:pPr>
      <w:r w:rsidRPr="00645C05">
        <w:t>Offer the call-</w:t>
      </w:r>
      <w:r w:rsidR="00645C05" w:rsidRPr="00645C05">
        <w:t xml:space="preserve">out </w:t>
      </w:r>
      <w:r w:rsidRPr="00645C05">
        <w:t>option to those who may be nervous about calling themselves in. Reassure potential participants/caregivers of the ease of access.</w:t>
      </w:r>
    </w:p>
    <w:p w14:paraId="31D9EBEF" w14:textId="3B97ABB4" w:rsidR="00B65974" w:rsidRPr="00645C05" w:rsidRDefault="00B65974" w:rsidP="00B65974">
      <w:pPr>
        <w:pStyle w:val="ListParagraph"/>
        <w:ind w:left="6237"/>
      </w:pPr>
    </w:p>
    <w:p w14:paraId="59CFDEF4" w14:textId="773A1413" w:rsidR="00B65974" w:rsidRPr="00645C05" w:rsidRDefault="003878F4" w:rsidP="00B65974">
      <w:pPr>
        <w:pStyle w:val="ListParagraph"/>
        <w:numPr>
          <w:ilvl w:val="0"/>
          <w:numId w:val="5"/>
        </w:numPr>
        <w:ind w:left="6237"/>
      </w:pPr>
      <w:r w:rsidRPr="00645C05">
        <w:t>Include a disclaimer around the privacy risks that come with technology and the limits to what you can control as an organization.</w:t>
      </w:r>
    </w:p>
    <w:p w14:paraId="0F93FFBC" w14:textId="6C3509C0" w:rsidR="00B65974" w:rsidRPr="00645C05" w:rsidRDefault="00B65974" w:rsidP="00B65974">
      <w:pPr>
        <w:pStyle w:val="ListParagraph"/>
        <w:ind w:left="6237"/>
      </w:pPr>
    </w:p>
    <w:p w14:paraId="49C40795" w14:textId="4C2E8CB7" w:rsidR="0060063B" w:rsidRPr="00645C05" w:rsidRDefault="0060063B" w:rsidP="00B65974">
      <w:pPr>
        <w:pStyle w:val="ListParagraph"/>
        <w:ind w:left="6237"/>
      </w:pPr>
    </w:p>
    <w:p w14:paraId="30D93008" w14:textId="0A306D55" w:rsidR="0060063B" w:rsidRPr="00645C05" w:rsidRDefault="0060063B" w:rsidP="00B65974">
      <w:pPr>
        <w:pStyle w:val="ListParagraph"/>
        <w:ind w:left="6237"/>
      </w:pPr>
    </w:p>
    <w:p w14:paraId="0B5C6A4B" w14:textId="6504E648" w:rsidR="00B65974" w:rsidRPr="00645C05" w:rsidRDefault="00B65974" w:rsidP="00B65974">
      <w:pPr>
        <w:pStyle w:val="ListParagraph"/>
        <w:numPr>
          <w:ilvl w:val="0"/>
          <w:numId w:val="5"/>
        </w:numPr>
        <w:ind w:left="6237"/>
      </w:pPr>
      <w:r w:rsidRPr="00645C05">
        <w:t>Include a link to the online resource location for those who have access to technology</w:t>
      </w:r>
      <w:r w:rsidR="00543D58" w:rsidRPr="00645C05">
        <w:t>.</w:t>
      </w:r>
    </w:p>
    <w:p w14:paraId="5C4F642F" w14:textId="439E1BEF" w:rsidR="00B65974" w:rsidRPr="00645C05" w:rsidRDefault="00B65974" w:rsidP="00B65974">
      <w:pPr>
        <w:pStyle w:val="ListParagraph"/>
        <w:ind w:left="6237"/>
      </w:pPr>
    </w:p>
    <w:p w14:paraId="4FA244D9" w14:textId="77777777" w:rsidR="0060063B" w:rsidRPr="00645C05" w:rsidRDefault="0060063B" w:rsidP="00B65974">
      <w:pPr>
        <w:pStyle w:val="ListParagraph"/>
        <w:ind w:left="6237"/>
      </w:pPr>
    </w:p>
    <w:p w14:paraId="31FCAE1F" w14:textId="7334C58D" w:rsidR="00B65974" w:rsidRPr="00645C05" w:rsidRDefault="00B65974" w:rsidP="00B65974">
      <w:pPr>
        <w:pStyle w:val="ListParagraph"/>
        <w:numPr>
          <w:ilvl w:val="0"/>
          <w:numId w:val="5"/>
        </w:numPr>
        <w:ind w:left="6237"/>
      </w:pPr>
      <w:r w:rsidRPr="00645C05">
        <w:t>Lay out any policies or ground rules which you plan on establishing with participants. Being able to refer to written guidelines when handling disputes or behavioural issues on the calls save the facilitators from having to get into the detail</w:t>
      </w:r>
      <w:r w:rsidR="00543D58" w:rsidRPr="00645C05">
        <w:t>.</w:t>
      </w:r>
    </w:p>
    <w:p w14:paraId="766572A8" w14:textId="55C27976" w:rsidR="00B65974" w:rsidRPr="00645C05" w:rsidRDefault="00B65974" w:rsidP="00B65974">
      <w:pPr>
        <w:ind w:left="5877"/>
      </w:pPr>
    </w:p>
    <w:p w14:paraId="20BA7E28" w14:textId="7E56A889" w:rsidR="00B65974" w:rsidRPr="00645C05" w:rsidRDefault="00B65974" w:rsidP="00B65974">
      <w:pPr>
        <w:ind w:left="5877"/>
      </w:pPr>
    </w:p>
    <w:p w14:paraId="756C7CBD" w14:textId="7FFB91F5" w:rsidR="00786767" w:rsidRPr="00645C05" w:rsidRDefault="00786767" w:rsidP="00B65974">
      <w:pPr>
        <w:pStyle w:val="ListParagraph"/>
        <w:ind w:left="6237"/>
        <w:rPr>
          <w:rFonts w:asciiTheme="majorHAnsi" w:eastAsiaTheme="majorEastAsia" w:hAnsiTheme="majorHAnsi" w:cstheme="majorBidi"/>
          <w:b/>
          <w:sz w:val="28"/>
          <w:szCs w:val="26"/>
        </w:rPr>
      </w:pPr>
      <w:bookmarkStart w:id="45" w:name="_3.10_Administrative_Tracking"/>
      <w:bookmarkEnd w:id="45"/>
    </w:p>
    <w:p w14:paraId="027D72F1" w14:textId="72E1DD59" w:rsidR="00E64CB4" w:rsidRPr="00645C05" w:rsidRDefault="00E64CB4">
      <w:pPr>
        <w:rPr>
          <w:rFonts w:asciiTheme="majorHAnsi" w:eastAsiaTheme="majorEastAsia" w:hAnsiTheme="majorHAnsi" w:cstheme="majorBidi"/>
          <w:sz w:val="32"/>
          <w:szCs w:val="32"/>
        </w:rPr>
      </w:pPr>
      <w:bookmarkStart w:id="46" w:name="_Toc518635541"/>
      <w:r w:rsidRPr="00645C05">
        <w:br w:type="page"/>
      </w:r>
    </w:p>
    <w:bookmarkStart w:id="47" w:name="_Toc518635543"/>
    <w:bookmarkStart w:id="48" w:name="_Toc42861104"/>
    <w:p w14:paraId="6568F1D3" w14:textId="461F04F4" w:rsidR="005326D2" w:rsidRPr="00645C05" w:rsidRDefault="00EB2BBA" w:rsidP="00501624">
      <w:pPr>
        <w:pStyle w:val="Heading1"/>
        <w:rPr>
          <w:color w:val="auto"/>
        </w:rPr>
      </w:pPr>
      <w:r w:rsidRPr="00645C05">
        <w:rPr>
          <w:lang w:eastAsia="en-CA"/>
        </w:rPr>
        <mc:AlternateContent>
          <mc:Choice Requires="wps">
            <w:drawing>
              <wp:anchor distT="45720" distB="45720" distL="114300" distR="114300" simplePos="0" relativeHeight="251804672" behindDoc="0" locked="0" layoutInCell="1" allowOverlap="1" wp14:anchorId="0D90667D" wp14:editId="4536300A">
                <wp:simplePos x="0" y="0"/>
                <wp:positionH relativeFrom="margin">
                  <wp:align>right</wp:align>
                </wp:positionH>
                <wp:positionV relativeFrom="paragraph">
                  <wp:posOffset>11430</wp:posOffset>
                </wp:positionV>
                <wp:extent cx="2183130" cy="1404620"/>
                <wp:effectExtent l="19050" t="19050" r="26670" b="2794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404620"/>
                        </a:xfrm>
                        <a:prstGeom prst="rect">
                          <a:avLst/>
                        </a:prstGeom>
                        <a:solidFill>
                          <a:srgbClr val="FFFFFF"/>
                        </a:solidFill>
                        <a:ln w="28575">
                          <a:solidFill>
                            <a:srgbClr val="33CC33"/>
                          </a:solidFill>
                          <a:miter lim="800000"/>
                          <a:headEnd/>
                          <a:tailEnd/>
                        </a:ln>
                      </wps:spPr>
                      <wps:txbx>
                        <w:txbxContent>
                          <w:p w14:paraId="329AFE7F" w14:textId="3F05789F" w:rsidR="00850572" w:rsidRDefault="00850572" w:rsidP="005A58EA">
                            <w:pPr>
                              <w:spacing w:after="0"/>
                            </w:pPr>
                            <w:r w:rsidRPr="00B01227">
                              <w:rPr>
                                <w:b/>
                              </w:rPr>
                              <w:t>TIP</w:t>
                            </w:r>
                            <w:r>
                              <w:t xml:space="preserve">: </w:t>
                            </w:r>
                            <w:r w:rsidRPr="00F36F9E">
                              <w:t>Attendance is constant challenge for a telephone program, a while participating is simpler than an in-person program, there are also less steps to remind individuals to attend. The call out feature serves as a good reminder and tool for those with memory issues or who have trouble keeping to the schedule</w:t>
                            </w:r>
                            <w:r>
                              <w:t xml:space="preserve"> &amp; serves to boost attendance.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0667D" id="_x0000_s1079" type="#_x0000_t202" style="position:absolute;margin-left:120.7pt;margin-top:.9pt;width:171.9pt;height:110.6pt;z-index:251804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" strokecolor="#3c3" strokeweight="2.25pt">
                <v:textbox style="mso-fit-shape-to-text:t">
                  <w:txbxContent>
                    <w:p w14:paraId="329AFE7F" w14:textId="3F05789F" w:rsidR="00850572" w:rsidRDefault="00850572" w:rsidP="005A58EA">
                      <w:pPr>
                        <w:spacing w:after="0"/>
                      </w:pPr>
                      <w:r w:rsidRPr="00B01227">
                        <w:rPr>
                          <w:b/>
                        </w:rPr>
                        <w:t>TIP</w:t>
                      </w:r>
                      <w:r>
                        <w:t xml:space="preserve">: </w:t>
                      </w:r>
                      <w:r w:rsidRPr="00F36F9E">
                        <w:t>Attendance is constant challenge for a telephone program, a while participating is simpler than an in-person program, there are also less steps to remind individuals to attend. The call out feature serves as a good reminder and tool for those with memory issues or who have trouble keeping to the schedule</w:t>
                      </w:r>
                      <w:r>
                        <w:t xml:space="preserve"> &amp; serves to boost attendance.</w:t>
                      </w:r>
                    </w:p>
                  </w:txbxContent>
                </v:textbox>
                <w10:wrap type="square" anchorx="margin"/>
              </v:shape>
            </w:pict>
          </mc:Fallback>
        </mc:AlternateContent>
      </w:r>
      <w:bookmarkEnd w:id="47"/>
      <w:r w:rsidR="00501624" w:rsidRPr="00645C05">
        <w:rPr>
          <w:color w:val="auto"/>
        </w:rPr>
        <w:t>3.0</w:t>
      </w:r>
      <w:r w:rsidR="005326D2" w:rsidRPr="00645C05">
        <w:rPr>
          <w:color w:val="auto"/>
        </w:rPr>
        <w:t xml:space="preserve"> Administrative </w:t>
      </w:r>
      <w:bookmarkEnd w:id="46"/>
      <w:r w:rsidR="00501624" w:rsidRPr="00645C05">
        <w:rPr>
          <w:color w:val="auto"/>
        </w:rPr>
        <w:t>Consideration</w:t>
      </w:r>
      <w:r w:rsidR="00CC4DF2" w:rsidRPr="00645C05">
        <w:rPr>
          <w:color w:val="auto"/>
        </w:rPr>
        <w:t>s</w:t>
      </w:r>
      <w:bookmarkEnd w:id="48"/>
      <w:r w:rsidR="005326D2" w:rsidRPr="00645C05">
        <w:rPr>
          <w:color w:val="auto"/>
        </w:rPr>
        <w:t xml:space="preserve"> </w:t>
      </w:r>
    </w:p>
    <w:p w14:paraId="64E06A2C" w14:textId="6C702E2D" w:rsidR="00CE3568" w:rsidRPr="00645C05" w:rsidRDefault="005326D2" w:rsidP="0001707E">
      <w:pPr>
        <w:pStyle w:val="Heading2"/>
        <w:rPr>
          <w:color w:val="auto"/>
          <w:sz w:val="28"/>
        </w:rPr>
      </w:pPr>
      <w:bookmarkStart w:id="49" w:name="_Toc518635542"/>
      <w:bookmarkStart w:id="50" w:name="_Toc42861105"/>
      <w:r w:rsidRPr="00645C05">
        <w:rPr>
          <w:color w:val="auto"/>
          <w:sz w:val="28"/>
        </w:rPr>
        <w:t>3.1</w:t>
      </w:r>
      <w:r w:rsidR="00C210B3" w:rsidRPr="00645C05">
        <w:rPr>
          <w:color w:val="auto"/>
          <w:sz w:val="28"/>
        </w:rPr>
        <w:t xml:space="preserve"> </w:t>
      </w:r>
      <w:r w:rsidR="00CE3568" w:rsidRPr="00645C05">
        <w:rPr>
          <w:color w:val="auto"/>
          <w:sz w:val="28"/>
        </w:rPr>
        <w:t>Registration</w:t>
      </w:r>
      <w:bookmarkEnd w:id="49"/>
      <w:bookmarkEnd w:id="50"/>
    </w:p>
    <w:p w14:paraId="3983B73C" w14:textId="61468F11" w:rsidR="00F54237" w:rsidRPr="00645C05" w:rsidRDefault="002505E8" w:rsidP="005A58EA">
      <w:r w:rsidRPr="00645C05">
        <w:t xml:space="preserve">Whether or not </w:t>
      </w:r>
      <w:r w:rsidR="00782675" w:rsidRPr="00645C05">
        <w:t>SCWWs</w:t>
      </w:r>
      <w:r w:rsidR="007E2E49" w:rsidRPr="00645C05">
        <w:t xml:space="preserve"> require participants to register</w:t>
      </w:r>
      <w:r w:rsidR="00782675" w:rsidRPr="00645C05">
        <w:t xml:space="preserve"> </w:t>
      </w:r>
      <w:r w:rsidR="006D5550" w:rsidRPr="00645C05">
        <w:t xml:space="preserve">in sessions they would like to attend is up to them. </w:t>
      </w:r>
      <w:r w:rsidR="00E408F8" w:rsidRPr="00645C05">
        <w:t xml:space="preserve">In our program, participants are required to register </w:t>
      </w:r>
      <w:r w:rsidR="004B23F8" w:rsidRPr="00645C05">
        <w:t xml:space="preserve">in all sessions, every series as times and dates change. </w:t>
      </w:r>
      <w:r w:rsidR="00570B12" w:rsidRPr="00645C05">
        <w:t>Participants</w:t>
      </w:r>
      <w:r w:rsidR="004F6095" w:rsidRPr="00645C05">
        <w:t xml:space="preserve"> do have the option to register all at once at the beginning of series or throughout as the series progresses.</w:t>
      </w:r>
      <w:r w:rsidR="00EB7A58" w:rsidRPr="00645C05">
        <w:t xml:space="preserve"> The purpose of this is</w:t>
      </w:r>
      <w:r w:rsidR="00D726D0" w:rsidRPr="00645C05">
        <w:t xml:space="preserve"> twofold</w:t>
      </w:r>
      <w:r w:rsidR="00EB7A58" w:rsidRPr="00645C05">
        <w:t xml:space="preserve">: </w:t>
      </w:r>
      <w:r w:rsidR="0037796E" w:rsidRPr="00645C05">
        <w:t xml:space="preserve">allows </w:t>
      </w:r>
      <w:r w:rsidR="00EB7A58" w:rsidRPr="00645C05">
        <w:t xml:space="preserve">staff to know who </w:t>
      </w:r>
      <w:r w:rsidR="006F1EFD" w:rsidRPr="00645C05">
        <w:t>they are</w:t>
      </w:r>
      <w:r w:rsidR="00EB7A58" w:rsidRPr="00645C05">
        <w:t xml:space="preserve"> expected to call-</w:t>
      </w:r>
      <w:r w:rsidR="00645C05" w:rsidRPr="00645C05">
        <w:t>out</w:t>
      </w:r>
      <w:r w:rsidR="008D4C42" w:rsidRPr="00645C05">
        <w:t xml:space="preserve"> as participants</w:t>
      </w:r>
      <w:r w:rsidR="00EB7A58" w:rsidRPr="00645C05">
        <w:t>,</w:t>
      </w:r>
      <w:r w:rsidR="0019310E" w:rsidRPr="00645C05">
        <w:t xml:space="preserve"> also allows </w:t>
      </w:r>
      <w:r w:rsidR="00B93964" w:rsidRPr="00645C05">
        <w:t>the comparison of</w:t>
      </w:r>
      <w:r w:rsidR="0019310E" w:rsidRPr="00645C05">
        <w:t xml:space="preserve"> intention vs</w:t>
      </w:r>
      <w:r w:rsidR="0097392C" w:rsidRPr="00645C05">
        <w:t>.</w:t>
      </w:r>
      <w:r w:rsidR="0019310E" w:rsidRPr="00645C05">
        <w:t xml:space="preserve"> attendance and any impact changes to outreach or education procedures has on this rate. </w:t>
      </w:r>
    </w:p>
    <w:p w14:paraId="0707A346" w14:textId="3614A4D0" w:rsidR="00EB2BBA" w:rsidRPr="00645C05" w:rsidRDefault="000F2A0A" w:rsidP="005A58EA">
      <w:r w:rsidRPr="00645C05">
        <w:t>Depending on your organizations</w:t>
      </w:r>
      <w:r w:rsidR="00E80CDC" w:rsidRPr="00645C05">
        <w:t xml:space="preserve"> capacity it may make more sense to host drop</w:t>
      </w:r>
      <w:r w:rsidR="00BF3DB7" w:rsidRPr="00645C05">
        <w:t>-</w:t>
      </w:r>
      <w:r w:rsidR="00E80CDC" w:rsidRPr="00645C05">
        <w:t>in style programs</w:t>
      </w:r>
      <w:r w:rsidR="00BF3DB7" w:rsidRPr="00645C05">
        <w:t xml:space="preserve"> to remove the registration component unless individuals would need to be called in.</w:t>
      </w:r>
      <w:r w:rsidR="00F54237" w:rsidRPr="00645C05">
        <w:t xml:space="preserve"> </w:t>
      </w:r>
      <w:r w:rsidR="00EB2BBA" w:rsidRPr="00645C05">
        <w:t xml:space="preserve">Our program trialled Drop-In programming starting in March 2020 in response to the COVID-19 </w:t>
      </w:r>
      <w:r w:rsidR="00F54237" w:rsidRPr="00645C05">
        <w:t xml:space="preserve">and the resulting influx of seniors requiring our program. With </w:t>
      </w:r>
      <w:r w:rsidR="00DD0035" w:rsidRPr="00645C05">
        <w:t xml:space="preserve">three times the seniors joining our program </w:t>
      </w:r>
      <w:r w:rsidR="00F54237" w:rsidRPr="00645C05">
        <w:t>and the registration calls being time</w:t>
      </w:r>
      <w:r w:rsidR="00DD0035" w:rsidRPr="00645C05">
        <w:t>-</w:t>
      </w:r>
      <w:r w:rsidR="00F54237" w:rsidRPr="00645C05">
        <w:t>consuming</w:t>
      </w:r>
      <w:r w:rsidR="00DD0035" w:rsidRPr="00645C05">
        <w:t>,</w:t>
      </w:r>
      <w:r w:rsidR="00F54237" w:rsidRPr="00645C05">
        <w:t xml:space="preserve"> we switched to drop</w:t>
      </w:r>
      <w:r w:rsidR="00DD0035" w:rsidRPr="00645C05">
        <w:t>-in once the participant had</w:t>
      </w:r>
      <w:r w:rsidR="00F54237" w:rsidRPr="00645C05">
        <w:t xml:space="preserve"> signed up with the program and provided the required intake information and emergency contacts.</w:t>
      </w:r>
    </w:p>
    <w:p w14:paraId="7CF37E3C" w14:textId="039DC5D1" w:rsidR="005326D2" w:rsidRPr="00645C05" w:rsidRDefault="004D7967" w:rsidP="0001707E">
      <w:pPr>
        <w:pStyle w:val="Heading2"/>
        <w:rPr>
          <w:color w:val="auto"/>
          <w:sz w:val="28"/>
        </w:rPr>
      </w:pPr>
      <w:bookmarkStart w:id="51" w:name="_Toc518635544"/>
      <w:bookmarkStart w:id="52" w:name="_Toc42861106"/>
      <w:r w:rsidRPr="00645C05">
        <w:rPr>
          <w:color w:val="auto"/>
          <w:sz w:val="28"/>
        </w:rPr>
        <w:t>3.</w:t>
      </w:r>
      <w:r w:rsidR="0001707E" w:rsidRPr="00645C05">
        <w:rPr>
          <w:color w:val="auto"/>
          <w:sz w:val="28"/>
        </w:rPr>
        <w:t>2</w:t>
      </w:r>
      <w:r w:rsidRPr="00645C05">
        <w:rPr>
          <w:color w:val="auto"/>
          <w:sz w:val="28"/>
        </w:rPr>
        <w:t xml:space="preserve"> Activity Tracking</w:t>
      </w:r>
      <w:bookmarkEnd w:id="51"/>
      <w:bookmarkEnd w:id="52"/>
    </w:p>
    <w:p w14:paraId="30B76F06" w14:textId="1CFF2A23" w:rsidR="00AA4A4C" w:rsidRPr="00645C05" w:rsidRDefault="004E25E1" w:rsidP="004D7967">
      <w:r w:rsidRPr="00645C05">
        <w:t>This is again up to the organizations interests and needs</w:t>
      </w:r>
      <w:r w:rsidR="00864093" w:rsidRPr="00645C05">
        <w:t xml:space="preserve">, what the expectation of </w:t>
      </w:r>
      <w:r w:rsidR="00635AC1" w:rsidRPr="00645C05">
        <w:t>reporting</w:t>
      </w:r>
      <w:r w:rsidR="00CD7DE4" w:rsidRPr="00645C05">
        <w:t xml:space="preserve"> back to funders or as overall tracking of activity and progress made on the project. </w:t>
      </w:r>
    </w:p>
    <w:tbl>
      <w:tblPr>
        <w:tblStyle w:val="GridTable1Light-Accent6"/>
        <w:tblW w:w="9351" w:type="dxa"/>
        <w:tblLook w:val="04A0" w:firstRow="1" w:lastRow="0" w:firstColumn="1" w:lastColumn="0" w:noHBand="0" w:noVBand="1"/>
      </w:tblPr>
      <w:tblGrid>
        <w:gridCol w:w="2263"/>
        <w:gridCol w:w="7088"/>
      </w:tblGrid>
      <w:tr w:rsidR="004932C2" w:rsidRPr="00645C05" w14:paraId="4BD8B39B" w14:textId="77777777" w:rsidTr="00266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33CC33"/>
          </w:tcPr>
          <w:p w14:paraId="2C448E60" w14:textId="1BEB87C8" w:rsidR="004932C2" w:rsidRPr="00645C05" w:rsidRDefault="008E02C2" w:rsidP="004D7967">
            <w:pPr>
              <w:rPr>
                <w:color w:val="FFFFFF" w:themeColor="background1"/>
              </w:rPr>
            </w:pPr>
            <w:r w:rsidRPr="00645C05">
              <w:rPr>
                <w:color w:val="FFFFFF" w:themeColor="background1"/>
              </w:rPr>
              <w:t>Information Collected</w:t>
            </w:r>
          </w:p>
        </w:tc>
        <w:tc>
          <w:tcPr>
            <w:tcW w:w="7088" w:type="dxa"/>
            <w:shd w:val="clear" w:color="auto" w:fill="33CC33"/>
          </w:tcPr>
          <w:p w14:paraId="5D16B989" w14:textId="174575F9" w:rsidR="004932C2" w:rsidRPr="00645C05" w:rsidRDefault="008E02C2" w:rsidP="004D7967">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645C05">
              <w:rPr>
                <w:color w:val="FFFFFF" w:themeColor="background1"/>
              </w:rPr>
              <w:t>Purpose</w:t>
            </w:r>
          </w:p>
        </w:tc>
      </w:tr>
      <w:tr w:rsidR="004932C2" w:rsidRPr="00645C05" w14:paraId="76034B1D" w14:textId="77777777" w:rsidTr="00266766">
        <w:tc>
          <w:tcPr>
            <w:cnfStyle w:val="001000000000" w:firstRow="0" w:lastRow="0" w:firstColumn="1" w:lastColumn="0" w:oddVBand="0" w:evenVBand="0" w:oddHBand="0" w:evenHBand="0" w:firstRowFirstColumn="0" w:firstRowLastColumn="0" w:lastRowFirstColumn="0" w:lastRowLastColumn="0"/>
            <w:tcW w:w="2263" w:type="dxa"/>
          </w:tcPr>
          <w:p w14:paraId="536F1E4B" w14:textId="30D1F4C5" w:rsidR="004932C2" w:rsidRPr="00645C05" w:rsidRDefault="004932C2" w:rsidP="004D7967">
            <w:r w:rsidRPr="00645C05">
              <w:t xml:space="preserve">Active </w:t>
            </w:r>
            <w:r w:rsidR="006048AB" w:rsidRPr="00645C05">
              <w:t>P</w:t>
            </w:r>
            <w:r w:rsidRPr="00645C05">
              <w:t xml:space="preserve">articipants by </w:t>
            </w:r>
            <w:r w:rsidR="006048AB" w:rsidRPr="00645C05">
              <w:t>S</w:t>
            </w:r>
            <w:r w:rsidRPr="00645C05">
              <w:t>eries</w:t>
            </w:r>
          </w:p>
        </w:tc>
        <w:tc>
          <w:tcPr>
            <w:tcW w:w="7088" w:type="dxa"/>
          </w:tcPr>
          <w:p w14:paraId="68EA0D0B" w14:textId="77BE8A2F" w:rsidR="004932C2" w:rsidRPr="00645C05" w:rsidRDefault="00D869DF" w:rsidP="004D7967">
            <w:pPr>
              <w:cnfStyle w:val="000000000000" w:firstRow="0" w:lastRow="0" w:firstColumn="0" w:lastColumn="0" w:oddVBand="0" w:evenVBand="0" w:oddHBand="0" w:evenHBand="0" w:firstRowFirstColumn="0" w:firstRowLastColumn="0" w:lastRowFirstColumn="0" w:lastRowLastColumn="0"/>
            </w:pPr>
            <w:r w:rsidRPr="00645C05">
              <w:t>Tracking growth and changes by seasons</w:t>
            </w:r>
            <w:r w:rsidR="007D656A" w:rsidRPr="00645C05">
              <w:t xml:space="preserve"> and maintenance/growth of active list as participants change (dropout, death</w:t>
            </w:r>
            <w:r w:rsidR="00B635E8" w:rsidRPr="00645C05">
              <w:t>, etc.</w:t>
            </w:r>
            <w:r w:rsidR="007D656A" w:rsidRPr="00645C05">
              <w:t>)</w:t>
            </w:r>
          </w:p>
        </w:tc>
      </w:tr>
      <w:tr w:rsidR="004932C2" w:rsidRPr="00645C05" w14:paraId="2DC8B913" w14:textId="77777777" w:rsidTr="00266766">
        <w:tc>
          <w:tcPr>
            <w:cnfStyle w:val="001000000000" w:firstRow="0" w:lastRow="0" w:firstColumn="1" w:lastColumn="0" w:oddVBand="0" w:evenVBand="0" w:oddHBand="0" w:evenHBand="0" w:firstRowFirstColumn="0" w:firstRowLastColumn="0" w:lastRowFirstColumn="0" w:lastRowLastColumn="0"/>
            <w:tcW w:w="2263" w:type="dxa"/>
          </w:tcPr>
          <w:p w14:paraId="77659BDB" w14:textId="34D39D26" w:rsidR="004932C2" w:rsidRPr="00645C05" w:rsidRDefault="004932C2" w:rsidP="004D7967">
            <w:r w:rsidRPr="00645C05">
              <w:t xml:space="preserve">Class </w:t>
            </w:r>
            <w:r w:rsidR="005A58EA" w:rsidRPr="00645C05">
              <w:t>S</w:t>
            </w:r>
            <w:r w:rsidRPr="00645C05">
              <w:t xml:space="preserve">ize </w:t>
            </w:r>
          </w:p>
        </w:tc>
        <w:tc>
          <w:tcPr>
            <w:tcW w:w="7088" w:type="dxa"/>
          </w:tcPr>
          <w:p w14:paraId="1019185F" w14:textId="53E9CF57" w:rsidR="004932C2" w:rsidRPr="00645C05" w:rsidRDefault="0000585E" w:rsidP="004D7967">
            <w:pPr>
              <w:cnfStyle w:val="000000000000" w:firstRow="0" w:lastRow="0" w:firstColumn="0" w:lastColumn="0" w:oddVBand="0" w:evenVBand="0" w:oddHBand="0" w:evenHBand="0" w:firstRowFirstColumn="0" w:firstRowLastColumn="0" w:lastRowFirstColumn="0" w:lastRowLastColumn="0"/>
            </w:pPr>
            <w:r w:rsidRPr="00645C05">
              <w:t xml:space="preserve">Tracking the growth </w:t>
            </w:r>
            <w:r w:rsidR="000065CF" w:rsidRPr="00645C05">
              <w:t>a</w:t>
            </w:r>
            <w:r w:rsidR="00331787" w:rsidRPr="00645C05">
              <w:t>nd changes to class size, identify any low performing topics or ones popular enough to justify being offered more frequently.</w:t>
            </w:r>
          </w:p>
        </w:tc>
      </w:tr>
      <w:tr w:rsidR="004932C2" w:rsidRPr="00645C05" w14:paraId="3FD499C6" w14:textId="77777777" w:rsidTr="00266766">
        <w:tc>
          <w:tcPr>
            <w:cnfStyle w:val="001000000000" w:firstRow="0" w:lastRow="0" w:firstColumn="1" w:lastColumn="0" w:oddVBand="0" w:evenVBand="0" w:oddHBand="0" w:evenHBand="0" w:firstRowFirstColumn="0" w:firstRowLastColumn="0" w:lastRowFirstColumn="0" w:lastRowLastColumn="0"/>
            <w:tcW w:w="2263" w:type="dxa"/>
          </w:tcPr>
          <w:p w14:paraId="0870C919" w14:textId="6D84142C" w:rsidR="004932C2" w:rsidRPr="00645C05" w:rsidRDefault="005A58EA" w:rsidP="004D7967">
            <w:r w:rsidRPr="00645C05">
              <w:t>Attendance Rates</w:t>
            </w:r>
          </w:p>
        </w:tc>
        <w:tc>
          <w:tcPr>
            <w:tcW w:w="7088" w:type="dxa"/>
          </w:tcPr>
          <w:p w14:paraId="69DF8A96" w14:textId="65F0C210" w:rsidR="004932C2" w:rsidRPr="00645C05" w:rsidRDefault="00A33149" w:rsidP="004D7967">
            <w:pPr>
              <w:cnfStyle w:val="000000000000" w:firstRow="0" w:lastRow="0" w:firstColumn="0" w:lastColumn="0" w:oddVBand="0" w:evenVBand="0" w:oddHBand="0" w:evenHBand="0" w:firstRowFirstColumn="0" w:firstRowLastColumn="0" w:lastRowFirstColumn="0" w:lastRowLastColumn="0"/>
            </w:pPr>
            <w:r w:rsidRPr="00645C05">
              <w:t>Our goal was to have approximately the same as in person programs here at our organization. For our example, we set a goal of an average attendance rate of 60-65% at minimum and we have consistently had an average 63%.</w:t>
            </w:r>
            <w:r w:rsidR="00A87345" w:rsidRPr="00645C05">
              <w:t xml:space="preserve"> Can also track successes when implementing or trying new strategies of supporting attendance.</w:t>
            </w:r>
          </w:p>
        </w:tc>
      </w:tr>
      <w:tr w:rsidR="004932C2" w:rsidRPr="00645C05" w14:paraId="2DD5232C" w14:textId="77777777" w:rsidTr="00266766">
        <w:tc>
          <w:tcPr>
            <w:cnfStyle w:val="001000000000" w:firstRow="0" w:lastRow="0" w:firstColumn="1" w:lastColumn="0" w:oddVBand="0" w:evenVBand="0" w:oddHBand="0" w:evenHBand="0" w:firstRowFirstColumn="0" w:firstRowLastColumn="0" w:lastRowFirstColumn="0" w:lastRowLastColumn="0"/>
            <w:tcW w:w="2263" w:type="dxa"/>
          </w:tcPr>
          <w:p w14:paraId="5A1C0F61" w14:textId="31F98976" w:rsidR="004932C2" w:rsidRPr="00645C05" w:rsidRDefault="005A58EA" w:rsidP="004D7967">
            <w:r w:rsidRPr="00645C05">
              <w:t xml:space="preserve">Attendance </w:t>
            </w:r>
            <w:r w:rsidR="002B74D8" w:rsidRPr="00645C05">
              <w:t>G</w:t>
            </w:r>
            <w:r w:rsidRPr="00645C05">
              <w:t>rowth by Number of Sessions</w:t>
            </w:r>
          </w:p>
        </w:tc>
        <w:tc>
          <w:tcPr>
            <w:tcW w:w="7088" w:type="dxa"/>
          </w:tcPr>
          <w:p w14:paraId="0186DCE6" w14:textId="3B880EF7" w:rsidR="004932C2" w:rsidRPr="00645C05" w:rsidRDefault="002B74D8" w:rsidP="004D7967">
            <w:pPr>
              <w:cnfStyle w:val="000000000000" w:firstRow="0" w:lastRow="0" w:firstColumn="0" w:lastColumn="0" w:oddVBand="0" w:evenVBand="0" w:oddHBand="0" w:evenHBand="0" w:firstRowFirstColumn="0" w:firstRowLastColumn="0" w:lastRowFirstColumn="0" w:lastRowLastColumn="0"/>
            </w:pPr>
            <w:r w:rsidRPr="00645C05">
              <w:t xml:space="preserve">Checking to ensure sessions are added as needed and as justified by increased attendance. Watching for saturation points or sessions overtaking attendance growth. </w:t>
            </w:r>
          </w:p>
        </w:tc>
      </w:tr>
      <w:tr w:rsidR="004932C2" w:rsidRPr="00645C05" w14:paraId="28F0EBCB" w14:textId="77777777" w:rsidTr="00266766">
        <w:tc>
          <w:tcPr>
            <w:cnfStyle w:val="001000000000" w:firstRow="0" w:lastRow="0" w:firstColumn="1" w:lastColumn="0" w:oddVBand="0" w:evenVBand="0" w:oddHBand="0" w:evenHBand="0" w:firstRowFirstColumn="0" w:firstRowLastColumn="0" w:lastRowFirstColumn="0" w:lastRowLastColumn="0"/>
            <w:tcW w:w="2263" w:type="dxa"/>
          </w:tcPr>
          <w:p w14:paraId="64B30AA0" w14:textId="66184E34" w:rsidR="004932C2" w:rsidRPr="00645C05" w:rsidRDefault="00732A55" w:rsidP="004D7967">
            <w:r w:rsidRPr="00645C05">
              <w:t xml:space="preserve">Participant </w:t>
            </w:r>
            <w:r w:rsidR="00543D58" w:rsidRPr="00645C05">
              <w:t>E</w:t>
            </w:r>
            <w:r w:rsidRPr="00645C05">
              <w:t xml:space="preserve">ntrance into </w:t>
            </w:r>
            <w:r w:rsidR="00543D58" w:rsidRPr="00645C05">
              <w:t>P</w:t>
            </w:r>
            <w:r w:rsidRPr="00645C05">
              <w:t>rogram</w:t>
            </w:r>
          </w:p>
        </w:tc>
        <w:tc>
          <w:tcPr>
            <w:tcW w:w="7088" w:type="dxa"/>
          </w:tcPr>
          <w:p w14:paraId="43AB97F2" w14:textId="3B62E8AB" w:rsidR="004932C2" w:rsidRPr="00645C05" w:rsidRDefault="000B73D0" w:rsidP="004D7967">
            <w:pPr>
              <w:cnfStyle w:val="000000000000" w:firstRow="0" w:lastRow="0" w:firstColumn="0" w:lastColumn="0" w:oddVBand="0" w:evenVBand="0" w:oddHBand="0" w:evenHBand="0" w:firstRowFirstColumn="0" w:firstRowLastColumn="0" w:lastRowFirstColumn="0" w:lastRowLastColumn="0"/>
            </w:pPr>
            <w:r w:rsidRPr="00645C05">
              <w:t>Matched with promotional activities</w:t>
            </w:r>
            <w:r w:rsidR="00F82C6A" w:rsidRPr="00645C05">
              <w:t>, to see what methods work best and which need to be altered.</w:t>
            </w:r>
          </w:p>
        </w:tc>
      </w:tr>
      <w:tr w:rsidR="004932C2" w:rsidRPr="00645C05" w14:paraId="3DB9AC4B" w14:textId="77777777" w:rsidTr="00266766">
        <w:tc>
          <w:tcPr>
            <w:cnfStyle w:val="001000000000" w:firstRow="0" w:lastRow="0" w:firstColumn="1" w:lastColumn="0" w:oddVBand="0" w:evenVBand="0" w:oddHBand="0" w:evenHBand="0" w:firstRowFirstColumn="0" w:firstRowLastColumn="0" w:lastRowFirstColumn="0" w:lastRowLastColumn="0"/>
            <w:tcW w:w="2263" w:type="dxa"/>
          </w:tcPr>
          <w:p w14:paraId="3D928C29" w14:textId="6DF98F1C" w:rsidR="004932C2" w:rsidRPr="00645C05" w:rsidRDefault="00732A55" w:rsidP="004D7967">
            <w:r w:rsidRPr="00645C05">
              <w:t>Level of Use</w:t>
            </w:r>
          </w:p>
        </w:tc>
        <w:tc>
          <w:tcPr>
            <w:tcW w:w="7088" w:type="dxa"/>
          </w:tcPr>
          <w:p w14:paraId="3A17CA53" w14:textId="22920D45" w:rsidR="004932C2" w:rsidRPr="00645C05" w:rsidRDefault="00F82C6A" w:rsidP="004D7967">
            <w:pPr>
              <w:cnfStyle w:val="000000000000" w:firstRow="0" w:lastRow="0" w:firstColumn="0" w:lastColumn="0" w:oddVBand="0" w:evenVBand="0" w:oddHBand="0" w:evenHBand="0" w:firstRowFirstColumn="0" w:firstRowLastColumn="0" w:lastRowFirstColumn="0" w:lastRowLastColumn="0"/>
            </w:pPr>
            <w:r w:rsidRPr="00645C05">
              <w:t>Track differences in attendance patterns (low, medium and high user</w:t>
            </w:r>
            <w:r w:rsidR="0054482B" w:rsidRPr="00645C05">
              <w:t>s)</w:t>
            </w:r>
            <w:r w:rsidR="00BD6E33" w:rsidRPr="00645C05">
              <w:t xml:space="preserve"> and the amount of time they spend in the program</w:t>
            </w:r>
            <w:r w:rsidR="00F720E2" w:rsidRPr="00645C05">
              <w:t>. Capturing level of engagement</w:t>
            </w:r>
            <w:r w:rsidR="007D5FC8" w:rsidRPr="00645C05">
              <w:t xml:space="preserve"> to compare outcomes by.</w:t>
            </w:r>
          </w:p>
        </w:tc>
      </w:tr>
      <w:tr w:rsidR="00732A55" w:rsidRPr="00645C05" w14:paraId="2E1F4754" w14:textId="77777777" w:rsidTr="00266766">
        <w:tc>
          <w:tcPr>
            <w:cnfStyle w:val="001000000000" w:firstRow="0" w:lastRow="0" w:firstColumn="1" w:lastColumn="0" w:oddVBand="0" w:evenVBand="0" w:oddHBand="0" w:evenHBand="0" w:firstRowFirstColumn="0" w:firstRowLastColumn="0" w:lastRowFirstColumn="0" w:lastRowLastColumn="0"/>
            <w:tcW w:w="2263" w:type="dxa"/>
          </w:tcPr>
          <w:p w14:paraId="2E362CA7" w14:textId="499719C3" w:rsidR="00732A55" w:rsidRPr="00645C05" w:rsidRDefault="00732A55" w:rsidP="004D7967">
            <w:r w:rsidRPr="00645C05">
              <w:t>Rate of Return</w:t>
            </w:r>
          </w:p>
        </w:tc>
        <w:tc>
          <w:tcPr>
            <w:tcW w:w="7088" w:type="dxa"/>
          </w:tcPr>
          <w:p w14:paraId="6F5BC19B" w14:textId="219C5C05" w:rsidR="00732A55" w:rsidRPr="00645C05" w:rsidRDefault="00DC6CDD" w:rsidP="004D7967">
            <w:pPr>
              <w:cnfStyle w:val="000000000000" w:firstRow="0" w:lastRow="0" w:firstColumn="0" w:lastColumn="0" w:oddVBand="0" w:evenVBand="0" w:oddHBand="0" w:evenHBand="0" w:firstRowFirstColumn="0" w:firstRowLastColumn="0" w:lastRowFirstColumn="0" w:lastRowLastColumn="0"/>
            </w:pPr>
            <w:r w:rsidRPr="00645C05">
              <w:t xml:space="preserve">Looking at drop off rate and how well participants stay in the program and when they leave. </w:t>
            </w:r>
            <w:r w:rsidR="00524D6E" w:rsidRPr="00645C05">
              <w:t>Can influence follow-up strategies and retention initiatives.</w:t>
            </w:r>
          </w:p>
        </w:tc>
      </w:tr>
    </w:tbl>
    <w:p w14:paraId="3BE24177" w14:textId="445AE166" w:rsidR="008D14B9" w:rsidRPr="00645C05" w:rsidRDefault="00413384" w:rsidP="005712C8">
      <w:pPr>
        <w:pStyle w:val="Heading1"/>
        <w:spacing w:after="240"/>
        <w:rPr>
          <w:rFonts w:asciiTheme="minorHAnsi" w:hAnsiTheme="minorHAnsi"/>
          <w:color w:val="auto"/>
        </w:rPr>
      </w:pPr>
      <w:bookmarkStart w:id="53" w:name="_4.0_Development_&amp;"/>
      <w:bookmarkStart w:id="54" w:name="_Toc518635546"/>
      <w:bookmarkStart w:id="55" w:name="_Toc42861107"/>
      <w:bookmarkEnd w:id="53"/>
      <w:r w:rsidRPr="00645C05">
        <w:rPr>
          <w:lang w:eastAsia="en-CA"/>
        </w:rPr>
        <w:drawing>
          <wp:anchor distT="0" distB="0" distL="114300" distR="114300" simplePos="0" relativeHeight="251749376" behindDoc="0" locked="0" layoutInCell="1" allowOverlap="1" wp14:anchorId="626B6CB6" wp14:editId="6AE3B563">
            <wp:simplePos x="0" y="0"/>
            <wp:positionH relativeFrom="margin">
              <wp:posOffset>2809875</wp:posOffset>
            </wp:positionH>
            <wp:positionV relativeFrom="margin">
              <wp:posOffset>-9525</wp:posOffset>
            </wp:positionV>
            <wp:extent cx="3562350" cy="2400300"/>
            <wp:effectExtent l="0" t="0" r="0" b="1905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B14BD6" w:rsidRPr="00645C05">
        <w:rPr>
          <w:rFonts w:asciiTheme="minorHAnsi" w:hAnsiTheme="minorHAnsi"/>
          <w:color w:val="auto"/>
        </w:rPr>
        <w:t xml:space="preserve">4.0 </w:t>
      </w:r>
      <w:r w:rsidR="00E528B1" w:rsidRPr="00645C05">
        <w:rPr>
          <w:rFonts w:asciiTheme="minorHAnsi" w:hAnsiTheme="minorHAnsi"/>
          <w:color w:val="auto"/>
        </w:rPr>
        <w:t xml:space="preserve">Development &amp; </w:t>
      </w:r>
      <w:r w:rsidR="00AF42F0" w:rsidRPr="00645C05">
        <w:rPr>
          <w:rFonts w:asciiTheme="minorHAnsi" w:hAnsiTheme="minorHAnsi"/>
          <w:color w:val="auto"/>
        </w:rPr>
        <w:t>Evaluation</w:t>
      </w:r>
      <w:bookmarkEnd w:id="54"/>
      <w:bookmarkEnd w:id="55"/>
    </w:p>
    <w:p w14:paraId="6C77912D" w14:textId="77777777" w:rsidR="0035645F" w:rsidRPr="00645C05" w:rsidRDefault="0035645F" w:rsidP="0035645F">
      <w:pPr>
        <w:pStyle w:val="Default"/>
        <w:rPr>
          <w:rFonts w:asciiTheme="minorHAnsi" w:hAnsiTheme="minorHAnsi" w:cstheme="minorHAnsi"/>
          <w:sz w:val="22"/>
          <w:szCs w:val="22"/>
        </w:rPr>
      </w:pPr>
      <w:r w:rsidRPr="00645C05">
        <w:rPr>
          <w:rFonts w:asciiTheme="minorHAnsi" w:hAnsiTheme="minorHAnsi" w:cstheme="minorHAnsi"/>
          <w:sz w:val="22"/>
          <w:szCs w:val="22"/>
        </w:rPr>
        <w:t xml:space="preserve">Our approach is rooted in the principles of Developmental Evaluation (DE), an approach that is well suited to a project that is in the exploratory phase, where specific outcomes are vague at best. This approach supports innovative work by enhancing the development, testing, refinement and quality of potential solutions. This is accomplished by: </w:t>
      </w:r>
    </w:p>
    <w:p w14:paraId="420955AC" w14:textId="4898575A" w:rsidR="0035645F" w:rsidRPr="00645C05" w:rsidRDefault="0035645F" w:rsidP="0035645F">
      <w:pPr>
        <w:pStyle w:val="ListParagraph"/>
        <w:numPr>
          <w:ilvl w:val="0"/>
          <w:numId w:val="25"/>
        </w:numPr>
        <w:autoSpaceDE w:val="0"/>
        <w:autoSpaceDN w:val="0"/>
        <w:adjustRightInd w:val="0"/>
        <w:spacing w:after="56"/>
        <w:rPr>
          <w:rFonts w:cstheme="minorHAnsi"/>
          <w:color w:val="000000"/>
          <w:sz w:val="22"/>
          <w:szCs w:val="22"/>
        </w:rPr>
      </w:pPr>
      <w:r w:rsidRPr="00645C05">
        <w:rPr>
          <w:rFonts w:cstheme="minorHAnsi"/>
          <w:color w:val="000000"/>
          <w:sz w:val="22"/>
          <w:szCs w:val="22"/>
        </w:rPr>
        <w:t xml:space="preserve">actively gathering and documenting feedback on the impact and results of your work; </w:t>
      </w:r>
    </w:p>
    <w:p w14:paraId="7B2877BB" w14:textId="42087C69" w:rsidR="0035645F" w:rsidRPr="00645C05" w:rsidRDefault="0035645F" w:rsidP="0035645F">
      <w:pPr>
        <w:pStyle w:val="ListParagraph"/>
        <w:numPr>
          <w:ilvl w:val="0"/>
          <w:numId w:val="25"/>
        </w:numPr>
        <w:autoSpaceDE w:val="0"/>
        <w:autoSpaceDN w:val="0"/>
        <w:adjustRightInd w:val="0"/>
        <w:spacing w:after="56"/>
        <w:rPr>
          <w:rFonts w:cstheme="minorHAnsi"/>
          <w:color w:val="000000"/>
          <w:sz w:val="22"/>
          <w:szCs w:val="22"/>
        </w:rPr>
      </w:pPr>
      <w:r w:rsidRPr="00645C05">
        <w:rPr>
          <w:rFonts w:cstheme="minorHAnsi"/>
          <w:color w:val="000000"/>
          <w:sz w:val="22"/>
          <w:szCs w:val="22"/>
        </w:rPr>
        <w:t xml:space="preserve">adopting ‘evaluative thinking’ to make sense of what that feedback is telling you, and </w:t>
      </w:r>
    </w:p>
    <w:p w14:paraId="5A862F60" w14:textId="7F3C7C37" w:rsidR="0035645F" w:rsidRPr="00645C05" w:rsidRDefault="0035645F" w:rsidP="0061495D">
      <w:pPr>
        <w:pStyle w:val="ListParagraph"/>
        <w:numPr>
          <w:ilvl w:val="0"/>
          <w:numId w:val="25"/>
        </w:numPr>
        <w:autoSpaceDE w:val="0"/>
        <w:autoSpaceDN w:val="0"/>
        <w:adjustRightInd w:val="0"/>
        <w:spacing w:after="240"/>
        <w:rPr>
          <w:rFonts w:cstheme="minorHAnsi"/>
          <w:color w:val="000000"/>
          <w:sz w:val="22"/>
          <w:szCs w:val="22"/>
        </w:rPr>
      </w:pPr>
      <w:r w:rsidRPr="00645C05">
        <w:rPr>
          <w:rFonts w:cstheme="minorHAnsi"/>
          <w:color w:val="000000"/>
          <w:sz w:val="22"/>
          <w:szCs w:val="22"/>
        </w:rPr>
        <w:t xml:space="preserve">using your new understanding to make timely and necessary course corrections toward a solution that will contribute to the change you seek. </w:t>
      </w:r>
    </w:p>
    <w:p w14:paraId="62863E30" w14:textId="77777777" w:rsidR="003A4816" w:rsidRPr="00645C05" w:rsidRDefault="00606B0A" w:rsidP="00B07D26">
      <w:pPr>
        <w:pStyle w:val="Heading2"/>
        <w:rPr>
          <w:color w:val="auto"/>
          <w:sz w:val="28"/>
        </w:rPr>
      </w:pPr>
      <w:bookmarkStart w:id="56" w:name="_Toc518635547"/>
      <w:bookmarkStart w:id="57" w:name="_Toc42861108"/>
      <w:r w:rsidRPr="00645C05">
        <w:rPr>
          <w:color w:val="auto"/>
          <w:sz w:val="28"/>
        </w:rPr>
        <w:t xml:space="preserve">4.1 </w:t>
      </w:r>
      <w:r w:rsidR="003A4816" w:rsidRPr="00645C05">
        <w:rPr>
          <w:color w:val="auto"/>
          <w:sz w:val="28"/>
        </w:rPr>
        <w:t>Participant</w:t>
      </w:r>
      <w:r w:rsidRPr="00645C05">
        <w:rPr>
          <w:color w:val="auto"/>
          <w:sz w:val="28"/>
        </w:rPr>
        <w:t>-</w:t>
      </w:r>
      <w:r w:rsidR="003A4816" w:rsidRPr="00645C05">
        <w:rPr>
          <w:color w:val="auto"/>
          <w:sz w:val="28"/>
        </w:rPr>
        <w:t xml:space="preserve">led </w:t>
      </w:r>
      <w:r w:rsidRPr="00645C05">
        <w:rPr>
          <w:color w:val="auto"/>
          <w:sz w:val="28"/>
        </w:rPr>
        <w:t>A</w:t>
      </w:r>
      <w:r w:rsidR="003A4816" w:rsidRPr="00645C05">
        <w:rPr>
          <w:color w:val="auto"/>
          <w:sz w:val="28"/>
        </w:rPr>
        <w:t xml:space="preserve">dvisory </w:t>
      </w:r>
      <w:r w:rsidRPr="00645C05">
        <w:rPr>
          <w:color w:val="auto"/>
          <w:sz w:val="28"/>
        </w:rPr>
        <w:t>G</w:t>
      </w:r>
      <w:r w:rsidR="003A4816" w:rsidRPr="00645C05">
        <w:rPr>
          <w:color w:val="auto"/>
          <w:sz w:val="28"/>
        </w:rPr>
        <w:t>roup</w:t>
      </w:r>
      <w:bookmarkEnd w:id="56"/>
      <w:bookmarkEnd w:id="57"/>
      <w:r w:rsidR="003A4816" w:rsidRPr="00645C05">
        <w:rPr>
          <w:color w:val="auto"/>
          <w:sz w:val="28"/>
        </w:rPr>
        <w:t xml:space="preserve"> </w:t>
      </w:r>
    </w:p>
    <w:p w14:paraId="37A9F2A3" w14:textId="70C3E5EF" w:rsidR="00DA7E40" w:rsidRPr="00645C05" w:rsidRDefault="0061495D">
      <w:pPr>
        <w:rPr>
          <w:rFonts w:cstheme="minorHAnsi"/>
        </w:rPr>
      </w:pPr>
      <w:r w:rsidRPr="00645C05">
        <w:rPr>
          <w:rFonts w:cstheme="minorHAnsi"/>
        </w:rPr>
        <w:t xml:space="preserve">Due to the cyclical nature of the program’s design, the incorporation of patient feedback, ideas, and innovations will continue to improve the program into it’s future. </w:t>
      </w:r>
      <w:r w:rsidR="00413384" w:rsidRPr="00645C05">
        <w:t>The SCWW advisory committee is made up entirely of participants have really taken ownership over their role within the program, inquiring about the budget and feasibility, as well as sustainability of adding new policies and programs. The committee has evolved to a cohesive advisory group where they felt comfortable to disagree and/or agree with various suggestions provided and provided profound insights regarding different suggestions provided from the feedback surveys.</w:t>
      </w:r>
      <w:r w:rsidR="000D7561" w:rsidRPr="00645C05">
        <w:t xml:space="preserve"> For example:</w:t>
      </w:r>
    </w:p>
    <w:tbl>
      <w:tblPr>
        <w:tblStyle w:val="GridTable4-Accent4"/>
        <w:tblW w:w="10070" w:type="dxa"/>
        <w:tblLook w:val="04A0" w:firstRow="1" w:lastRow="0" w:firstColumn="1" w:lastColumn="0" w:noHBand="0" w:noVBand="1"/>
      </w:tblPr>
      <w:tblGrid>
        <w:gridCol w:w="3687"/>
        <w:gridCol w:w="3121"/>
        <w:gridCol w:w="3262"/>
      </w:tblGrid>
      <w:tr w:rsidR="00413384" w:rsidRPr="00645C05" w14:paraId="5917C217" w14:textId="77777777" w:rsidTr="000D7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3A281693" w14:textId="77777777" w:rsidR="00413384" w:rsidRPr="00645C05" w:rsidRDefault="00413384" w:rsidP="00AD7422">
            <w:pPr>
              <w:pStyle w:val="Normal1"/>
              <w:spacing w:before="0"/>
              <w:rPr>
                <w:rFonts w:asciiTheme="majorHAnsi" w:hAnsiTheme="majorHAnsi"/>
                <w:szCs w:val="22"/>
                <w:lang w:val="en-CA"/>
              </w:rPr>
            </w:pPr>
            <w:r w:rsidRPr="00645C05">
              <w:rPr>
                <w:rFonts w:asciiTheme="majorHAnsi" w:hAnsiTheme="majorHAnsi"/>
                <w:i/>
                <w:szCs w:val="22"/>
                <w:lang w:val="en-CA"/>
              </w:rPr>
              <w:t>Feedback Cycle 1</w:t>
            </w:r>
          </w:p>
        </w:tc>
        <w:tc>
          <w:tcPr>
            <w:tcW w:w="3121" w:type="dxa"/>
          </w:tcPr>
          <w:p w14:paraId="2EF6E7C9" w14:textId="77777777" w:rsidR="00413384" w:rsidRPr="00645C05" w:rsidRDefault="00413384" w:rsidP="00AD7422">
            <w:pPr>
              <w:pStyle w:val="Normal1"/>
              <w:spacing w:before="0"/>
              <w:cnfStyle w:val="100000000000" w:firstRow="1" w:lastRow="0" w:firstColumn="0" w:lastColumn="0" w:oddVBand="0" w:evenVBand="0" w:oddHBand="0" w:evenHBand="0" w:firstRowFirstColumn="0" w:firstRowLastColumn="0" w:lastRowFirstColumn="0" w:lastRowLastColumn="0"/>
              <w:rPr>
                <w:rFonts w:asciiTheme="majorHAnsi" w:hAnsiTheme="majorHAnsi"/>
                <w:i/>
                <w:szCs w:val="22"/>
                <w:lang w:val="en-CA"/>
              </w:rPr>
            </w:pPr>
            <w:r w:rsidRPr="00645C05">
              <w:rPr>
                <w:rFonts w:asciiTheme="majorHAnsi" w:hAnsiTheme="majorHAnsi"/>
                <w:i/>
                <w:szCs w:val="22"/>
                <w:lang w:val="en-CA"/>
              </w:rPr>
              <w:t>Feedback Cycle 2</w:t>
            </w:r>
          </w:p>
        </w:tc>
        <w:tc>
          <w:tcPr>
            <w:tcW w:w="3262" w:type="dxa"/>
          </w:tcPr>
          <w:p w14:paraId="5126D074" w14:textId="77777777" w:rsidR="00413384" w:rsidRPr="00645C05" w:rsidRDefault="00413384" w:rsidP="00AD7422">
            <w:pPr>
              <w:pStyle w:val="Normal1"/>
              <w:spacing w:before="0"/>
              <w:cnfStyle w:val="100000000000" w:firstRow="1" w:lastRow="0" w:firstColumn="0" w:lastColumn="0" w:oddVBand="0" w:evenVBand="0" w:oddHBand="0" w:evenHBand="0" w:firstRowFirstColumn="0" w:firstRowLastColumn="0" w:lastRowFirstColumn="0" w:lastRowLastColumn="0"/>
              <w:rPr>
                <w:rFonts w:asciiTheme="majorHAnsi" w:hAnsiTheme="majorHAnsi"/>
                <w:szCs w:val="22"/>
                <w:lang w:val="en-CA"/>
              </w:rPr>
            </w:pPr>
            <w:r w:rsidRPr="00645C05">
              <w:rPr>
                <w:rFonts w:asciiTheme="majorHAnsi" w:hAnsiTheme="majorHAnsi"/>
                <w:i/>
                <w:szCs w:val="22"/>
                <w:lang w:val="en-CA"/>
              </w:rPr>
              <w:t>Feedback Cycle 3</w:t>
            </w:r>
          </w:p>
        </w:tc>
      </w:tr>
      <w:tr w:rsidR="00413384" w:rsidRPr="00645C05" w14:paraId="46100046" w14:textId="77777777" w:rsidTr="000D7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7F7DBEEC" w14:textId="6AEA6861" w:rsidR="00413384" w:rsidRPr="00645C05" w:rsidRDefault="00413384" w:rsidP="00413384">
            <w:pPr>
              <w:pStyle w:val="Normal1"/>
              <w:numPr>
                <w:ilvl w:val="0"/>
                <w:numId w:val="10"/>
              </w:numPr>
              <w:spacing w:before="0" w:after="0"/>
              <w:ind w:left="309" w:hanging="309"/>
              <w:rPr>
                <w:rFonts w:asciiTheme="majorHAnsi" w:hAnsiTheme="majorHAnsi"/>
                <w:b w:val="0"/>
                <w:sz w:val="22"/>
                <w:szCs w:val="22"/>
                <w:lang w:val="en-CA"/>
              </w:rPr>
            </w:pPr>
            <w:r w:rsidRPr="00645C05">
              <w:rPr>
                <w:rFonts w:asciiTheme="majorHAnsi" w:hAnsiTheme="majorHAnsi"/>
                <w:b w:val="0"/>
                <w:sz w:val="22"/>
                <w:szCs w:val="22"/>
                <w:lang w:val="en-CA"/>
              </w:rPr>
              <w:t>Increased emphasis on the social aspects of the program</w:t>
            </w:r>
            <w:r w:rsidR="00543D58" w:rsidRPr="00645C05">
              <w:rPr>
                <w:rFonts w:asciiTheme="majorHAnsi" w:hAnsiTheme="majorHAnsi"/>
                <w:b w:val="0"/>
                <w:sz w:val="22"/>
                <w:szCs w:val="22"/>
                <w:lang w:val="en-CA"/>
              </w:rPr>
              <w:t xml:space="preserve"> </w:t>
            </w:r>
            <w:r w:rsidRPr="00645C05">
              <w:rPr>
                <w:rFonts w:asciiTheme="majorHAnsi" w:hAnsiTheme="majorHAnsi"/>
                <w:b w:val="0"/>
                <w:sz w:val="22"/>
                <w:szCs w:val="22"/>
                <w:lang w:val="en-CA"/>
              </w:rPr>
              <w:t>-</w:t>
            </w:r>
            <w:r w:rsidR="00543D58" w:rsidRPr="00645C05">
              <w:rPr>
                <w:rFonts w:asciiTheme="majorHAnsi" w:hAnsiTheme="majorHAnsi"/>
                <w:b w:val="0"/>
                <w:sz w:val="22"/>
                <w:szCs w:val="22"/>
                <w:lang w:val="en-CA"/>
              </w:rPr>
              <w:t xml:space="preserve"> </w:t>
            </w:r>
            <w:r w:rsidRPr="00645C05">
              <w:rPr>
                <w:rFonts w:asciiTheme="majorHAnsi" w:hAnsiTheme="majorHAnsi"/>
                <w:b w:val="0"/>
                <w:sz w:val="22"/>
                <w:szCs w:val="22"/>
                <w:lang w:val="en-CA"/>
              </w:rPr>
              <w:t>more time for organic conversation at the beginning of session, new social/free form conversation groups, trialed in-person session</w:t>
            </w:r>
          </w:p>
          <w:p w14:paraId="16126A62" w14:textId="77777777" w:rsidR="00413384" w:rsidRPr="00645C05" w:rsidRDefault="00413384" w:rsidP="00413384">
            <w:pPr>
              <w:pStyle w:val="Normal1"/>
              <w:numPr>
                <w:ilvl w:val="0"/>
                <w:numId w:val="10"/>
              </w:numPr>
              <w:spacing w:before="0" w:after="0"/>
              <w:ind w:left="309" w:hanging="309"/>
              <w:rPr>
                <w:rFonts w:asciiTheme="majorHAnsi" w:hAnsiTheme="majorHAnsi"/>
                <w:b w:val="0"/>
                <w:sz w:val="22"/>
                <w:szCs w:val="22"/>
                <w:lang w:val="en-CA"/>
              </w:rPr>
            </w:pPr>
            <w:r w:rsidRPr="00645C05">
              <w:rPr>
                <w:rFonts w:asciiTheme="majorHAnsi" w:hAnsiTheme="majorHAnsi"/>
                <w:b w:val="0"/>
                <w:sz w:val="22"/>
                <w:szCs w:val="22"/>
                <w:lang w:val="en-CA"/>
              </w:rPr>
              <w:t>More diversity and range of topics (9 of 13 suggested program topics piloted in the following series).</w:t>
            </w:r>
          </w:p>
          <w:p w14:paraId="5B87F4D0" w14:textId="2F175F13" w:rsidR="00413384" w:rsidRPr="00645C05" w:rsidRDefault="00413384" w:rsidP="00413384">
            <w:pPr>
              <w:pStyle w:val="Normal1"/>
              <w:numPr>
                <w:ilvl w:val="0"/>
                <w:numId w:val="10"/>
              </w:numPr>
              <w:spacing w:before="0" w:after="0"/>
              <w:ind w:left="309" w:hanging="309"/>
              <w:rPr>
                <w:rFonts w:asciiTheme="majorHAnsi" w:hAnsiTheme="majorHAnsi"/>
                <w:b w:val="0"/>
                <w:sz w:val="22"/>
                <w:szCs w:val="22"/>
                <w:lang w:val="en-CA"/>
              </w:rPr>
            </w:pPr>
            <w:r w:rsidRPr="00645C05">
              <w:rPr>
                <w:rFonts w:asciiTheme="majorHAnsi" w:hAnsiTheme="majorHAnsi"/>
                <w:b w:val="0"/>
                <w:sz w:val="22"/>
                <w:szCs w:val="22"/>
                <w:lang w:val="en-CA"/>
              </w:rPr>
              <w:t>Added diverse programming schedule</w:t>
            </w:r>
            <w:r w:rsidR="00B6593C" w:rsidRPr="00645C05">
              <w:rPr>
                <w:rFonts w:asciiTheme="majorHAnsi" w:hAnsiTheme="majorHAnsi"/>
                <w:b w:val="0"/>
                <w:sz w:val="22"/>
                <w:szCs w:val="22"/>
                <w:lang w:val="en-CA"/>
              </w:rPr>
              <w:t xml:space="preserve"> </w:t>
            </w:r>
            <w:r w:rsidRPr="00645C05">
              <w:rPr>
                <w:rFonts w:asciiTheme="majorHAnsi" w:hAnsiTheme="majorHAnsi"/>
                <w:b w:val="0"/>
                <w:sz w:val="22"/>
                <w:szCs w:val="22"/>
                <w:lang w:val="en-CA"/>
              </w:rPr>
              <w:t>- Added mid-morning session on additional day to help accommodate competing participant preferences/needs.</w:t>
            </w:r>
          </w:p>
          <w:p w14:paraId="09C7A6C8" w14:textId="77777777" w:rsidR="00413384" w:rsidRPr="00645C05" w:rsidRDefault="00413384" w:rsidP="00413384">
            <w:pPr>
              <w:pStyle w:val="Normal1"/>
              <w:numPr>
                <w:ilvl w:val="0"/>
                <w:numId w:val="10"/>
              </w:numPr>
              <w:spacing w:before="0" w:after="0"/>
              <w:ind w:left="309" w:hanging="309"/>
              <w:rPr>
                <w:rFonts w:asciiTheme="majorHAnsi" w:hAnsiTheme="majorHAnsi"/>
                <w:b w:val="0"/>
                <w:sz w:val="22"/>
                <w:szCs w:val="22"/>
                <w:lang w:val="en-CA"/>
              </w:rPr>
            </w:pPr>
            <w:r w:rsidRPr="00645C05">
              <w:rPr>
                <w:rFonts w:asciiTheme="majorHAnsi" w:hAnsiTheme="majorHAnsi"/>
                <w:b w:val="0"/>
                <w:sz w:val="22"/>
                <w:szCs w:val="22"/>
                <w:lang w:val="en-CA"/>
              </w:rPr>
              <w:t>New facilitators and revamped programs that participants were not satisfied with.</w:t>
            </w:r>
          </w:p>
        </w:tc>
        <w:tc>
          <w:tcPr>
            <w:tcW w:w="3121" w:type="dxa"/>
          </w:tcPr>
          <w:p w14:paraId="4B560A9E" w14:textId="66565C57" w:rsidR="00413384" w:rsidRPr="00645C05" w:rsidRDefault="00413384" w:rsidP="00413384">
            <w:pPr>
              <w:pStyle w:val="Normal1"/>
              <w:numPr>
                <w:ilvl w:val="0"/>
                <w:numId w:val="11"/>
              </w:numPr>
              <w:spacing w:before="0" w:after="0"/>
              <w:ind w:left="309" w:hanging="315"/>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r w:rsidRPr="00645C05">
              <w:rPr>
                <w:rFonts w:asciiTheme="majorHAnsi" w:hAnsiTheme="majorHAnsi"/>
                <w:sz w:val="22"/>
                <w:szCs w:val="22"/>
                <w:lang w:val="en-CA"/>
              </w:rPr>
              <w:t>Critically assessed facilitator role/style –</w:t>
            </w:r>
            <w:r w:rsidR="00B6593C" w:rsidRPr="00645C05">
              <w:rPr>
                <w:rFonts w:asciiTheme="majorHAnsi" w:hAnsiTheme="majorHAnsi"/>
                <w:sz w:val="22"/>
                <w:szCs w:val="22"/>
                <w:lang w:val="en-CA"/>
              </w:rPr>
              <w:t xml:space="preserve"> </w:t>
            </w:r>
            <w:r w:rsidRPr="00645C05">
              <w:rPr>
                <w:rFonts w:asciiTheme="majorHAnsi" w:hAnsiTheme="majorHAnsi"/>
                <w:sz w:val="22"/>
                <w:szCs w:val="22"/>
                <w:lang w:val="en-CA"/>
              </w:rPr>
              <w:t>support for peer leadership and introduction of peer lead program.</w:t>
            </w:r>
          </w:p>
          <w:p w14:paraId="3EE21F92" w14:textId="77777777" w:rsidR="00413384" w:rsidRPr="00645C05" w:rsidRDefault="00413384" w:rsidP="00413384">
            <w:pPr>
              <w:pStyle w:val="Normal1"/>
              <w:numPr>
                <w:ilvl w:val="0"/>
                <w:numId w:val="11"/>
              </w:numPr>
              <w:spacing w:before="0" w:after="0"/>
              <w:ind w:left="309" w:hanging="315"/>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r w:rsidRPr="00645C05">
              <w:rPr>
                <w:rFonts w:asciiTheme="majorHAnsi" w:hAnsiTheme="majorHAnsi"/>
                <w:sz w:val="22"/>
                <w:szCs w:val="22"/>
                <w:lang w:val="en-CA"/>
              </w:rPr>
              <w:t xml:space="preserve">Introduced English practice group, but difficulty with varying skill level and arranging participants/scheduling. </w:t>
            </w:r>
          </w:p>
          <w:p w14:paraId="03E20B85" w14:textId="77777777" w:rsidR="00413384" w:rsidRPr="00645C05" w:rsidRDefault="00413384" w:rsidP="00413384">
            <w:pPr>
              <w:pStyle w:val="Normal1"/>
              <w:numPr>
                <w:ilvl w:val="0"/>
                <w:numId w:val="11"/>
              </w:numPr>
              <w:spacing w:before="0" w:after="0"/>
              <w:ind w:left="309" w:hanging="315"/>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r w:rsidRPr="00645C05">
              <w:rPr>
                <w:rFonts w:asciiTheme="majorHAnsi" w:hAnsiTheme="majorHAnsi"/>
                <w:sz w:val="22"/>
                <w:szCs w:val="22"/>
                <w:lang w:val="en-CA"/>
              </w:rPr>
              <w:t>Revamped processes of follow-up and registration calls to help with retention.</w:t>
            </w:r>
          </w:p>
          <w:p w14:paraId="11E09AE0" w14:textId="77777777" w:rsidR="00413384" w:rsidRPr="00645C05" w:rsidRDefault="00413384" w:rsidP="00413384">
            <w:pPr>
              <w:pStyle w:val="Normal1"/>
              <w:numPr>
                <w:ilvl w:val="0"/>
                <w:numId w:val="11"/>
              </w:numPr>
              <w:spacing w:before="0" w:after="0"/>
              <w:ind w:left="309" w:hanging="315"/>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r w:rsidRPr="00645C05">
              <w:rPr>
                <w:rFonts w:asciiTheme="majorHAnsi" w:hAnsiTheme="majorHAnsi"/>
                <w:sz w:val="22"/>
                <w:szCs w:val="22"/>
                <w:lang w:val="en-CA"/>
              </w:rPr>
              <w:t>Developed male focused recruitment strategies and referral partners.</w:t>
            </w:r>
          </w:p>
          <w:p w14:paraId="70A247A2" w14:textId="77777777" w:rsidR="00413384" w:rsidRPr="00645C05" w:rsidRDefault="00413384" w:rsidP="00AD7422">
            <w:pPr>
              <w:pStyle w:val="Normal1"/>
              <w:spacing w:before="0"/>
              <w:ind w:left="309"/>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p>
        </w:tc>
        <w:tc>
          <w:tcPr>
            <w:tcW w:w="3262" w:type="dxa"/>
          </w:tcPr>
          <w:p w14:paraId="1CA2FDE7" w14:textId="77777777" w:rsidR="00413384" w:rsidRPr="00645C05" w:rsidRDefault="00413384" w:rsidP="00413384">
            <w:pPr>
              <w:pStyle w:val="Normal1"/>
              <w:numPr>
                <w:ilvl w:val="0"/>
                <w:numId w:val="9"/>
              </w:numPr>
              <w:spacing w:before="0" w:after="0"/>
              <w:ind w:left="309" w:hanging="274"/>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r w:rsidRPr="00645C05">
              <w:rPr>
                <w:rFonts w:asciiTheme="majorHAnsi" w:hAnsiTheme="majorHAnsi"/>
                <w:sz w:val="22"/>
                <w:szCs w:val="22"/>
                <w:lang w:val="en-CA"/>
              </w:rPr>
              <w:t>Implemented flagging system at registration to indicate/accommodate participants who required Large Print to support those with vision loss.</w:t>
            </w:r>
          </w:p>
          <w:p w14:paraId="33F337B3" w14:textId="77777777" w:rsidR="00413384" w:rsidRPr="00645C05" w:rsidRDefault="00413384" w:rsidP="00413384">
            <w:pPr>
              <w:pStyle w:val="Normal1"/>
              <w:numPr>
                <w:ilvl w:val="0"/>
                <w:numId w:val="9"/>
              </w:numPr>
              <w:spacing w:before="0" w:after="0"/>
              <w:ind w:left="309" w:hanging="274"/>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r w:rsidRPr="00645C05">
              <w:rPr>
                <w:rFonts w:asciiTheme="majorHAnsi" w:hAnsiTheme="majorHAnsi"/>
                <w:sz w:val="22"/>
                <w:szCs w:val="22"/>
                <w:lang w:val="en-CA"/>
              </w:rPr>
              <w:t>Coached new participants and found out ahead of time their preferred level of participation in their first few calls, to help participants nervous about contributing.</w:t>
            </w:r>
          </w:p>
          <w:p w14:paraId="14AC8B06" w14:textId="77777777" w:rsidR="00413384" w:rsidRPr="00645C05" w:rsidRDefault="00413384" w:rsidP="00413384">
            <w:pPr>
              <w:pStyle w:val="Normal1"/>
              <w:numPr>
                <w:ilvl w:val="0"/>
                <w:numId w:val="9"/>
              </w:numPr>
              <w:spacing w:before="0" w:after="0"/>
              <w:ind w:left="309" w:hanging="274"/>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lang w:val="en-CA"/>
              </w:rPr>
            </w:pPr>
            <w:r w:rsidRPr="00645C05">
              <w:rPr>
                <w:rFonts w:asciiTheme="majorHAnsi" w:hAnsiTheme="majorHAnsi"/>
                <w:sz w:val="22"/>
                <w:szCs w:val="22"/>
                <w:lang w:val="en-CA"/>
              </w:rPr>
              <w:t>Started a gratitude group and augmented relaxation/positive thinking program offerings to deter negative conversations.</w:t>
            </w:r>
          </w:p>
          <w:p w14:paraId="3A5E131D" w14:textId="77777777" w:rsidR="00413384" w:rsidRPr="00645C05" w:rsidRDefault="00413384" w:rsidP="00AD7422">
            <w:pPr>
              <w:pStyle w:val="Normal1"/>
              <w:spacing w:before="0"/>
              <w:ind w:left="309"/>
              <w:cnfStyle w:val="000000100000" w:firstRow="0" w:lastRow="0" w:firstColumn="0" w:lastColumn="0" w:oddVBand="0" w:evenVBand="0" w:oddHBand="1" w:evenHBand="0" w:firstRowFirstColumn="0" w:firstRowLastColumn="0" w:lastRowFirstColumn="0" w:lastRowLastColumn="0"/>
              <w:rPr>
                <w:rFonts w:asciiTheme="majorHAnsi" w:hAnsiTheme="majorHAnsi"/>
                <w:sz w:val="8"/>
                <w:szCs w:val="22"/>
                <w:lang w:val="en-CA"/>
              </w:rPr>
            </w:pPr>
          </w:p>
        </w:tc>
      </w:tr>
    </w:tbl>
    <w:p w14:paraId="38FB32B6" w14:textId="1B29A5D8" w:rsidR="00B14BD6" w:rsidRPr="00645C05" w:rsidRDefault="00B14BD6" w:rsidP="00E0068B">
      <w:pPr>
        <w:pStyle w:val="Heading1"/>
        <w:rPr>
          <w:rFonts w:asciiTheme="minorHAnsi" w:hAnsiTheme="minorHAnsi"/>
          <w:color w:val="auto"/>
        </w:rPr>
      </w:pPr>
      <w:bookmarkStart w:id="58" w:name="_Toc518635548"/>
      <w:bookmarkStart w:id="59" w:name="_Toc42861109"/>
      <w:r w:rsidRPr="00645C05">
        <w:rPr>
          <w:rFonts w:asciiTheme="minorHAnsi" w:hAnsiTheme="minorHAnsi"/>
          <w:color w:val="auto"/>
        </w:rPr>
        <w:t>5.0 Sustainability</w:t>
      </w:r>
      <w:bookmarkEnd w:id="58"/>
      <w:r w:rsidR="00413384" w:rsidRPr="00645C05">
        <w:rPr>
          <w:rFonts w:asciiTheme="minorHAnsi" w:hAnsiTheme="minorHAnsi"/>
          <w:color w:val="auto"/>
        </w:rPr>
        <w:t xml:space="preserve"> Recommendations</w:t>
      </w:r>
      <w:bookmarkEnd w:id="59"/>
    </w:p>
    <w:p w14:paraId="25BF3773" w14:textId="77777777" w:rsidR="00413384" w:rsidRPr="00645C05" w:rsidRDefault="00413384" w:rsidP="00413384">
      <w:pPr>
        <w:rPr>
          <w:sz w:val="4"/>
          <w:szCs w:val="2"/>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413384" w:rsidRPr="00645C05" w14:paraId="49A9C089" w14:textId="77777777" w:rsidTr="00413384">
        <w:trPr>
          <w:trHeight w:val="430"/>
        </w:trPr>
        <w:tc>
          <w:tcPr>
            <w:tcW w:w="5000" w:type="pct"/>
            <w:shd w:val="clear" w:color="auto" w:fill="70AD47"/>
          </w:tcPr>
          <w:p w14:paraId="2111F9D2" w14:textId="77777777" w:rsidR="00413384" w:rsidRPr="00645C05" w:rsidRDefault="00413384" w:rsidP="00AD7422">
            <w:pPr>
              <w:pStyle w:val="NormalWeb"/>
              <w:spacing w:before="0" w:beforeAutospacing="0" w:after="0" w:afterAutospacing="0"/>
              <w:rPr>
                <w:rFonts w:ascii="Calibri" w:hAnsi="Calibri" w:cs="Arial"/>
                <w:noProof w:val="0"/>
                <w:szCs w:val="24"/>
                <w:lang w:val="en-CA"/>
              </w:rPr>
            </w:pPr>
            <w:r w:rsidRPr="00645C05">
              <w:rPr>
                <w:rFonts w:ascii="Calibri" w:hAnsi="Calibri"/>
                <w:b/>
                <w:i/>
                <w:noProof w:val="0"/>
                <w:sz w:val="28"/>
                <w:szCs w:val="24"/>
                <w:lang w:val="en-CA"/>
              </w:rPr>
              <w:t>Shared Vision and Plan</w:t>
            </w:r>
          </w:p>
        </w:tc>
      </w:tr>
      <w:tr w:rsidR="00413384" w:rsidRPr="00645C05" w14:paraId="58641F2B" w14:textId="77777777" w:rsidTr="00413384">
        <w:trPr>
          <w:trHeight w:val="990"/>
        </w:trPr>
        <w:tc>
          <w:tcPr>
            <w:tcW w:w="5000" w:type="pct"/>
          </w:tcPr>
          <w:p w14:paraId="104C1A0B" w14:textId="4D7D0ECF" w:rsidR="00413384" w:rsidRPr="00645C05" w:rsidRDefault="00413384" w:rsidP="00413384">
            <w:pPr>
              <w:pStyle w:val="NormalWeb"/>
              <w:numPr>
                <w:ilvl w:val="0"/>
                <w:numId w:val="12"/>
              </w:numPr>
              <w:spacing w:before="0" w:beforeAutospacing="0" w:after="0" w:afterAutospacing="0"/>
              <w:rPr>
                <w:rFonts w:ascii="Calibri" w:hAnsi="Calibri" w:cs="Arial"/>
                <w:noProof w:val="0"/>
                <w:sz w:val="22"/>
                <w:szCs w:val="24"/>
                <w:lang w:val="en-CA"/>
              </w:rPr>
            </w:pPr>
            <w:r w:rsidRPr="00645C05">
              <w:rPr>
                <w:rFonts w:ascii="Calibri" w:hAnsi="Calibri" w:cs="Arial"/>
                <w:noProof w:val="0"/>
                <w:sz w:val="22"/>
                <w:szCs w:val="24"/>
                <w:lang w:val="en-CA"/>
              </w:rPr>
              <w:t>Clear mission and purpose (short and long-term).</w:t>
            </w:r>
          </w:p>
          <w:p w14:paraId="528FDC68" w14:textId="77777777" w:rsidR="00413384" w:rsidRPr="00645C05" w:rsidRDefault="00413384" w:rsidP="00413384">
            <w:pPr>
              <w:pStyle w:val="NormalWeb"/>
              <w:numPr>
                <w:ilvl w:val="0"/>
                <w:numId w:val="12"/>
              </w:numPr>
              <w:spacing w:before="0" w:beforeAutospacing="0" w:after="0" w:afterAutospacing="0"/>
              <w:rPr>
                <w:rFonts w:ascii="Calibri" w:hAnsi="Calibri" w:cs="Arial"/>
                <w:noProof w:val="0"/>
                <w:sz w:val="22"/>
                <w:szCs w:val="24"/>
                <w:lang w:val="en-CA"/>
              </w:rPr>
            </w:pPr>
            <w:r w:rsidRPr="00645C05">
              <w:rPr>
                <w:rFonts w:ascii="Calibri" w:hAnsi="Calibri" w:cs="Arial"/>
                <w:noProof w:val="0"/>
                <w:sz w:val="22"/>
                <w:szCs w:val="24"/>
                <w:lang w:val="en-CA"/>
              </w:rPr>
              <w:t>Align policies and information systems among partner organizations.</w:t>
            </w:r>
          </w:p>
          <w:p w14:paraId="74075566" w14:textId="33D656DF" w:rsidR="00413384" w:rsidRPr="00645C05" w:rsidRDefault="00413384" w:rsidP="00413384">
            <w:pPr>
              <w:pStyle w:val="NormalWeb"/>
              <w:numPr>
                <w:ilvl w:val="0"/>
                <w:numId w:val="12"/>
              </w:numPr>
              <w:spacing w:before="0" w:beforeAutospacing="0" w:after="0" w:afterAutospacing="0"/>
              <w:rPr>
                <w:rFonts w:ascii="Calibri" w:hAnsi="Calibri" w:cs="Arial"/>
                <w:noProof w:val="0"/>
                <w:sz w:val="22"/>
                <w:szCs w:val="24"/>
                <w:lang w:val="en-CA"/>
              </w:rPr>
            </w:pPr>
            <w:r w:rsidRPr="00645C05">
              <w:rPr>
                <w:rFonts w:ascii="Calibri" w:hAnsi="Calibri" w:cs="Arial"/>
                <w:noProof w:val="0"/>
                <w:sz w:val="22"/>
                <w:szCs w:val="24"/>
                <w:lang w:val="en-CA"/>
              </w:rPr>
              <w:t>Design project using evidence-based change theory or strategy</w:t>
            </w:r>
            <w:r w:rsidR="00B6593C" w:rsidRPr="00645C05">
              <w:rPr>
                <w:rFonts w:ascii="Calibri" w:hAnsi="Calibri" w:cs="Arial"/>
                <w:noProof w:val="0"/>
                <w:sz w:val="22"/>
                <w:szCs w:val="24"/>
                <w:lang w:val="en-CA"/>
              </w:rPr>
              <w:t>.</w:t>
            </w:r>
          </w:p>
        </w:tc>
      </w:tr>
      <w:tr w:rsidR="00413384" w:rsidRPr="00645C05" w14:paraId="40381CBF" w14:textId="77777777" w:rsidTr="00413384">
        <w:tc>
          <w:tcPr>
            <w:tcW w:w="5000" w:type="pct"/>
            <w:shd w:val="clear" w:color="auto" w:fill="70AD47"/>
          </w:tcPr>
          <w:p w14:paraId="140C8ADE" w14:textId="39AA8EAA" w:rsidR="00413384" w:rsidRPr="00645C05" w:rsidRDefault="00413384" w:rsidP="00AD7422">
            <w:pPr>
              <w:rPr>
                <w:rFonts w:ascii="Calibri" w:hAnsi="Calibri"/>
                <w:b/>
                <w:i/>
                <w:szCs w:val="24"/>
              </w:rPr>
            </w:pPr>
            <w:bookmarkStart w:id="60" w:name="_Hlk5873937"/>
            <w:r w:rsidRPr="00645C05">
              <w:rPr>
                <w:rFonts w:ascii="Calibri" w:hAnsi="Calibri"/>
                <w:b/>
                <w:i/>
                <w:sz w:val="28"/>
                <w:szCs w:val="24"/>
              </w:rPr>
              <w:t>Project Flexibility</w:t>
            </w:r>
            <w:bookmarkEnd w:id="60"/>
          </w:p>
        </w:tc>
      </w:tr>
      <w:tr w:rsidR="00413384" w:rsidRPr="00645C05" w14:paraId="677DB552" w14:textId="77777777" w:rsidTr="00413384">
        <w:trPr>
          <w:trHeight w:val="714"/>
        </w:trPr>
        <w:tc>
          <w:tcPr>
            <w:tcW w:w="5000" w:type="pct"/>
          </w:tcPr>
          <w:p w14:paraId="43B3AAC5" w14:textId="77777777" w:rsidR="00413384" w:rsidRPr="00645C05" w:rsidRDefault="00413384" w:rsidP="00413384">
            <w:pPr>
              <w:pStyle w:val="NormalWeb"/>
              <w:numPr>
                <w:ilvl w:val="0"/>
                <w:numId w:val="12"/>
              </w:numPr>
              <w:spacing w:before="0" w:beforeAutospacing="0" w:after="0" w:afterAutospacing="0"/>
              <w:ind w:left="406"/>
              <w:rPr>
                <w:rFonts w:ascii="Calibri" w:hAnsi="Calibri" w:cs="Arial"/>
                <w:noProof w:val="0"/>
                <w:sz w:val="22"/>
                <w:szCs w:val="24"/>
                <w:lang w:val="en-CA"/>
              </w:rPr>
            </w:pPr>
            <w:r w:rsidRPr="00645C05">
              <w:rPr>
                <w:rFonts w:ascii="Calibri" w:hAnsi="Calibri" w:cs="Arial"/>
                <w:noProof w:val="0"/>
                <w:sz w:val="22"/>
                <w:szCs w:val="24"/>
                <w:lang w:val="en-CA"/>
              </w:rPr>
              <w:t>Maintain project flexibility to adjust to project challenges and barriers.</w:t>
            </w:r>
          </w:p>
          <w:p w14:paraId="5EAB2A2C" w14:textId="77777777" w:rsidR="00413384" w:rsidRPr="00645C05" w:rsidRDefault="00413384" w:rsidP="00413384">
            <w:pPr>
              <w:pStyle w:val="NormalWeb"/>
              <w:numPr>
                <w:ilvl w:val="0"/>
                <w:numId w:val="12"/>
              </w:numPr>
              <w:spacing w:before="0" w:beforeAutospacing="0" w:after="0" w:afterAutospacing="0"/>
              <w:ind w:left="406"/>
              <w:rPr>
                <w:rFonts w:ascii="Calibri" w:hAnsi="Calibri" w:cs="Arial"/>
                <w:noProof w:val="0"/>
                <w:sz w:val="22"/>
                <w:szCs w:val="24"/>
                <w:lang w:val="en-CA"/>
              </w:rPr>
            </w:pPr>
            <w:r w:rsidRPr="00645C05">
              <w:rPr>
                <w:rFonts w:ascii="Calibri" w:hAnsi="Calibri" w:cs="Arial"/>
                <w:noProof w:val="0"/>
                <w:sz w:val="22"/>
                <w:szCs w:val="24"/>
                <w:lang w:val="en-CA"/>
              </w:rPr>
              <w:t>Taking actions that adapt your program to ensure its ongoing effectiveness.</w:t>
            </w:r>
          </w:p>
        </w:tc>
      </w:tr>
      <w:tr w:rsidR="00413384" w:rsidRPr="00645C05" w14:paraId="4C36CA5B" w14:textId="77777777" w:rsidTr="00413384">
        <w:tc>
          <w:tcPr>
            <w:tcW w:w="5000" w:type="pct"/>
            <w:shd w:val="clear" w:color="auto" w:fill="70AD47"/>
          </w:tcPr>
          <w:p w14:paraId="5CA1F4BC" w14:textId="77777777" w:rsidR="00413384" w:rsidRPr="00645C05" w:rsidRDefault="00413384" w:rsidP="00AD7422">
            <w:pPr>
              <w:tabs>
                <w:tab w:val="left" w:pos="2445"/>
              </w:tabs>
              <w:rPr>
                <w:rFonts w:ascii="Calibri" w:hAnsi="Calibri"/>
                <w:b/>
                <w:i/>
                <w:szCs w:val="24"/>
              </w:rPr>
            </w:pPr>
            <w:r w:rsidRPr="00645C05">
              <w:rPr>
                <w:rFonts w:ascii="Calibri" w:hAnsi="Calibri"/>
                <w:b/>
                <w:i/>
                <w:sz w:val="28"/>
                <w:szCs w:val="24"/>
              </w:rPr>
              <w:t>Monitoring, Evaluation, and Responsiveness</w:t>
            </w:r>
          </w:p>
        </w:tc>
      </w:tr>
      <w:tr w:rsidR="00413384" w:rsidRPr="00645C05" w14:paraId="21BDF738" w14:textId="77777777" w:rsidTr="0061495D">
        <w:trPr>
          <w:trHeight w:val="1788"/>
        </w:trPr>
        <w:tc>
          <w:tcPr>
            <w:tcW w:w="5000" w:type="pct"/>
          </w:tcPr>
          <w:p w14:paraId="6CFDDAC6" w14:textId="08EDDAB0" w:rsidR="00413384" w:rsidRPr="00645C05" w:rsidRDefault="00413384" w:rsidP="00413384">
            <w:pPr>
              <w:pStyle w:val="NormalWeb"/>
              <w:numPr>
                <w:ilvl w:val="0"/>
                <w:numId w:val="13"/>
              </w:numPr>
              <w:spacing w:before="0" w:beforeAutospacing="0" w:after="0" w:afterAutospacing="0"/>
              <w:ind w:left="316" w:hanging="278"/>
              <w:rPr>
                <w:rFonts w:ascii="Calibri" w:hAnsi="Calibri" w:cs="Arial"/>
                <w:noProof w:val="0"/>
                <w:sz w:val="22"/>
                <w:szCs w:val="24"/>
                <w:lang w:val="en-CA"/>
              </w:rPr>
            </w:pPr>
            <w:r w:rsidRPr="00645C05">
              <w:rPr>
                <w:rFonts w:ascii="Calibri" w:hAnsi="Calibri"/>
                <w:noProof w:val="0"/>
                <w:sz w:val="22"/>
                <w:szCs w:val="24"/>
                <w:lang w:val="en-CA"/>
              </w:rPr>
              <w:t>Develop and conduct a comprehensive project evaluation</w:t>
            </w:r>
            <w:r w:rsidR="00B6593C" w:rsidRPr="00645C05">
              <w:rPr>
                <w:rFonts w:ascii="Calibri" w:hAnsi="Calibri"/>
                <w:noProof w:val="0"/>
                <w:sz w:val="22"/>
                <w:szCs w:val="24"/>
                <w:lang w:val="en-CA"/>
              </w:rPr>
              <w:t>.</w:t>
            </w:r>
          </w:p>
          <w:p w14:paraId="61BED656" w14:textId="77777777" w:rsidR="00413384" w:rsidRPr="00645C05" w:rsidRDefault="00413384" w:rsidP="00413384">
            <w:pPr>
              <w:pStyle w:val="NormalWeb"/>
              <w:numPr>
                <w:ilvl w:val="0"/>
                <w:numId w:val="13"/>
              </w:numPr>
              <w:spacing w:before="0" w:beforeAutospacing="0" w:after="0" w:afterAutospacing="0"/>
              <w:ind w:left="316" w:hanging="278"/>
              <w:rPr>
                <w:rFonts w:ascii="Calibri" w:hAnsi="Calibri" w:cs="Arial"/>
                <w:noProof w:val="0"/>
                <w:sz w:val="22"/>
                <w:szCs w:val="24"/>
                <w:lang w:val="en-CA"/>
              </w:rPr>
            </w:pPr>
            <w:r w:rsidRPr="00645C05">
              <w:rPr>
                <w:rFonts w:ascii="Calibri" w:hAnsi="Calibri"/>
                <w:noProof w:val="0"/>
                <w:sz w:val="22"/>
                <w:szCs w:val="24"/>
                <w:lang w:val="en-CA"/>
              </w:rPr>
              <w:t>Provide evidence and materials that support the program’s success to your champions to distribute.</w:t>
            </w:r>
          </w:p>
          <w:p w14:paraId="71319D8C" w14:textId="77777777" w:rsidR="00413384" w:rsidRPr="00645C05" w:rsidRDefault="00413384" w:rsidP="00413384">
            <w:pPr>
              <w:pStyle w:val="NormalWeb"/>
              <w:numPr>
                <w:ilvl w:val="0"/>
                <w:numId w:val="13"/>
              </w:numPr>
              <w:spacing w:before="0" w:beforeAutospacing="0" w:after="0" w:afterAutospacing="0"/>
              <w:ind w:left="316" w:hanging="278"/>
              <w:rPr>
                <w:rFonts w:ascii="Calibri" w:hAnsi="Calibri" w:cs="Arial"/>
                <w:noProof w:val="0"/>
                <w:sz w:val="22"/>
                <w:szCs w:val="24"/>
                <w:lang w:val="en-CA"/>
              </w:rPr>
            </w:pPr>
            <w:r w:rsidRPr="00645C05">
              <w:rPr>
                <w:rFonts w:ascii="Calibri" w:hAnsi="Calibri" w:cs="Arial"/>
                <w:noProof w:val="0"/>
                <w:sz w:val="22"/>
                <w:szCs w:val="24"/>
                <w:lang w:val="en-CA"/>
              </w:rPr>
              <w:t>Goal-aligned performance measures for all timeframes.</w:t>
            </w:r>
          </w:p>
          <w:p w14:paraId="1775EAD0" w14:textId="77777777" w:rsidR="00413384" w:rsidRPr="00645C05" w:rsidRDefault="00413384" w:rsidP="00413384">
            <w:pPr>
              <w:pStyle w:val="NormalWeb"/>
              <w:numPr>
                <w:ilvl w:val="0"/>
                <w:numId w:val="13"/>
              </w:numPr>
              <w:spacing w:before="0" w:beforeAutospacing="0" w:after="0" w:afterAutospacing="0"/>
              <w:ind w:left="316" w:hanging="278"/>
              <w:rPr>
                <w:rFonts w:ascii="Calibri" w:hAnsi="Calibri" w:cs="Arial"/>
                <w:noProof w:val="0"/>
                <w:sz w:val="22"/>
                <w:szCs w:val="24"/>
                <w:lang w:val="en-CA"/>
              </w:rPr>
            </w:pPr>
            <w:r w:rsidRPr="00645C05">
              <w:rPr>
                <w:rFonts w:ascii="Calibri" w:hAnsi="Calibri" w:cs="Arial"/>
                <w:noProof w:val="0"/>
                <w:sz w:val="22"/>
                <w:szCs w:val="24"/>
                <w:lang w:val="en-CA"/>
              </w:rPr>
              <w:t>Regular assessment of community needs and the ability to use the data to respond to barriers and adapt to meet changing community needs.</w:t>
            </w:r>
          </w:p>
        </w:tc>
      </w:tr>
      <w:tr w:rsidR="00413384" w:rsidRPr="00645C05" w14:paraId="1CEF0F5D" w14:textId="77777777" w:rsidTr="00413384">
        <w:tc>
          <w:tcPr>
            <w:tcW w:w="5000" w:type="pct"/>
            <w:shd w:val="clear" w:color="auto" w:fill="70AD47"/>
          </w:tcPr>
          <w:p w14:paraId="0FC1E807" w14:textId="77777777" w:rsidR="00413384" w:rsidRPr="00645C05" w:rsidRDefault="00413384" w:rsidP="00AD7422">
            <w:pPr>
              <w:autoSpaceDE w:val="0"/>
              <w:autoSpaceDN w:val="0"/>
              <w:adjustRightInd w:val="0"/>
              <w:ind w:left="74"/>
              <w:rPr>
                <w:rFonts w:ascii="Calibri" w:hAnsi="Calibri"/>
                <w:i/>
                <w:szCs w:val="24"/>
              </w:rPr>
            </w:pPr>
            <w:r w:rsidRPr="00645C05">
              <w:rPr>
                <w:rFonts w:ascii="Calibri" w:hAnsi="Calibri"/>
                <w:b/>
                <w:i/>
                <w:sz w:val="28"/>
                <w:szCs w:val="24"/>
              </w:rPr>
              <w:t>Demonstrable &amp; Communicate Effectiveness</w:t>
            </w:r>
          </w:p>
        </w:tc>
      </w:tr>
      <w:tr w:rsidR="00413384" w:rsidRPr="00645C05" w14:paraId="4071FF92" w14:textId="77777777" w:rsidTr="0061495D">
        <w:trPr>
          <w:trHeight w:val="1297"/>
        </w:trPr>
        <w:tc>
          <w:tcPr>
            <w:tcW w:w="5000" w:type="pct"/>
          </w:tcPr>
          <w:p w14:paraId="1A2D2CD1" w14:textId="77777777" w:rsidR="00413384" w:rsidRPr="00645C05" w:rsidRDefault="00413384" w:rsidP="00413384">
            <w:pPr>
              <w:pStyle w:val="NormalWeb"/>
              <w:numPr>
                <w:ilvl w:val="0"/>
                <w:numId w:val="12"/>
              </w:numPr>
              <w:spacing w:before="0" w:beforeAutospacing="0" w:after="0" w:afterAutospacing="0"/>
              <w:rPr>
                <w:rFonts w:ascii="Calibri" w:hAnsi="Calibri" w:cs="Arial"/>
                <w:noProof w:val="0"/>
                <w:sz w:val="22"/>
                <w:szCs w:val="24"/>
                <w:lang w:val="en-CA"/>
              </w:rPr>
            </w:pPr>
            <w:r w:rsidRPr="00645C05">
              <w:rPr>
                <w:rFonts w:ascii="Calibri" w:hAnsi="Calibri" w:cs="Arial"/>
                <w:noProof w:val="0"/>
                <w:sz w:val="22"/>
                <w:szCs w:val="24"/>
                <w:lang w:val="en-CA"/>
              </w:rPr>
              <w:t>Demonstrate and communicate program results, successes, and wins to stakeholders, funding organizations, the media, and local government.</w:t>
            </w:r>
          </w:p>
          <w:p w14:paraId="521D1315" w14:textId="77777777" w:rsidR="00413384" w:rsidRPr="00645C05" w:rsidRDefault="00413384" w:rsidP="00413384">
            <w:pPr>
              <w:pStyle w:val="NormalWeb"/>
              <w:numPr>
                <w:ilvl w:val="0"/>
                <w:numId w:val="12"/>
              </w:numPr>
              <w:spacing w:before="0" w:beforeAutospacing="0" w:after="0" w:afterAutospacing="0"/>
              <w:rPr>
                <w:rFonts w:ascii="Calibri" w:hAnsi="Calibri" w:cs="Arial"/>
                <w:noProof w:val="0"/>
                <w:sz w:val="22"/>
                <w:szCs w:val="24"/>
                <w:lang w:val="en-CA"/>
              </w:rPr>
            </w:pPr>
            <w:r w:rsidRPr="00645C05">
              <w:rPr>
                <w:rFonts w:ascii="Calibri" w:hAnsi="Calibri"/>
                <w:noProof w:val="0"/>
                <w:sz w:val="22"/>
                <w:szCs w:val="24"/>
                <w:lang w:val="en-CA"/>
              </w:rPr>
              <w:t>Quantifiable perceived value of collaboration and community health improvements among all shareholders.</w:t>
            </w:r>
          </w:p>
        </w:tc>
      </w:tr>
      <w:tr w:rsidR="00413384" w:rsidRPr="00645C05" w14:paraId="2015AA78" w14:textId="77777777" w:rsidTr="00413384">
        <w:tc>
          <w:tcPr>
            <w:tcW w:w="5000" w:type="pct"/>
            <w:shd w:val="clear" w:color="auto" w:fill="70AD47"/>
          </w:tcPr>
          <w:p w14:paraId="70664FF0" w14:textId="5437D878" w:rsidR="00413384" w:rsidRPr="00645C05" w:rsidRDefault="00413384" w:rsidP="00AD7422">
            <w:pPr>
              <w:autoSpaceDE w:val="0"/>
              <w:autoSpaceDN w:val="0"/>
              <w:adjustRightInd w:val="0"/>
              <w:rPr>
                <w:rFonts w:ascii="Calibri" w:hAnsi="Calibri"/>
                <w:i/>
                <w:szCs w:val="24"/>
              </w:rPr>
            </w:pPr>
            <w:bookmarkStart w:id="61" w:name="_Hlk5873975"/>
            <w:r w:rsidRPr="00645C05">
              <w:rPr>
                <w:rFonts w:ascii="Calibri" w:hAnsi="Calibri"/>
                <w:b/>
                <w:i/>
                <w:sz w:val="28"/>
                <w:szCs w:val="24"/>
              </w:rPr>
              <w:t>Project Champions</w:t>
            </w:r>
            <w:bookmarkEnd w:id="61"/>
          </w:p>
        </w:tc>
      </w:tr>
      <w:tr w:rsidR="00413384" w:rsidRPr="00645C05" w14:paraId="08859349" w14:textId="77777777" w:rsidTr="00413384">
        <w:trPr>
          <w:trHeight w:val="732"/>
        </w:trPr>
        <w:tc>
          <w:tcPr>
            <w:tcW w:w="5000" w:type="pct"/>
          </w:tcPr>
          <w:p w14:paraId="7A396FDE" w14:textId="77777777" w:rsidR="00413384" w:rsidRPr="00645C05" w:rsidRDefault="00413384" w:rsidP="00413384">
            <w:pPr>
              <w:numPr>
                <w:ilvl w:val="0"/>
                <w:numId w:val="14"/>
              </w:numPr>
              <w:autoSpaceDE w:val="0"/>
              <w:autoSpaceDN w:val="0"/>
              <w:adjustRightInd w:val="0"/>
              <w:spacing w:after="0" w:line="240" w:lineRule="auto"/>
              <w:ind w:left="295" w:hanging="257"/>
              <w:rPr>
                <w:rFonts w:ascii="Calibri" w:hAnsi="Calibri"/>
                <w:szCs w:val="24"/>
              </w:rPr>
            </w:pPr>
            <w:r w:rsidRPr="00645C05">
              <w:rPr>
                <w:rFonts w:ascii="Calibri" w:hAnsi="Calibri"/>
                <w:szCs w:val="24"/>
              </w:rPr>
              <w:t>Recruit, train and engage community champions who will facilitate the project within their organizations and facilitate other community activities.</w:t>
            </w:r>
          </w:p>
        </w:tc>
      </w:tr>
      <w:tr w:rsidR="00413384" w:rsidRPr="00645C05" w14:paraId="6EB93D72" w14:textId="77777777" w:rsidTr="00413384">
        <w:tc>
          <w:tcPr>
            <w:tcW w:w="5000" w:type="pct"/>
            <w:shd w:val="clear" w:color="auto" w:fill="70AD47"/>
          </w:tcPr>
          <w:p w14:paraId="076FFFE9" w14:textId="6A25BC49" w:rsidR="00413384" w:rsidRPr="00645C05" w:rsidRDefault="00413384" w:rsidP="00AD7422">
            <w:pPr>
              <w:autoSpaceDE w:val="0"/>
              <w:autoSpaceDN w:val="0"/>
              <w:adjustRightInd w:val="0"/>
              <w:rPr>
                <w:rFonts w:ascii="Calibri" w:hAnsi="Calibri"/>
                <w:i/>
                <w:szCs w:val="24"/>
              </w:rPr>
            </w:pPr>
            <w:bookmarkStart w:id="62" w:name="_Hlk5873942"/>
            <w:r w:rsidRPr="00645C05">
              <w:rPr>
                <w:rFonts w:ascii="Calibri" w:hAnsi="Calibri"/>
                <w:b/>
                <w:i/>
                <w:sz w:val="28"/>
                <w:szCs w:val="24"/>
              </w:rPr>
              <w:t>Human Resources</w:t>
            </w:r>
            <w:bookmarkEnd w:id="62"/>
          </w:p>
        </w:tc>
      </w:tr>
      <w:tr w:rsidR="00413384" w:rsidRPr="00645C05" w14:paraId="53A322D1" w14:textId="77777777" w:rsidTr="00413384">
        <w:trPr>
          <w:trHeight w:val="1266"/>
        </w:trPr>
        <w:tc>
          <w:tcPr>
            <w:tcW w:w="5000" w:type="pct"/>
          </w:tcPr>
          <w:p w14:paraId="53773A45" w14:textId="77777777" w:rsidR="00413384" w:rsidRPr="00645C05" w:rsidRDefault="00413384" w:rsidP="00413384">
            <w:pPr>
              <w:pStyle w:val="NormalWeb"/>
              <w:numPr>
                <w:ilvl w:val="0"/>
                <w:numId w:val="14"/>
              </w:numPr>
              <w:spacing w:before="0" w:beforeAutospacing="0" w:after="0" w:afterAutospacing="0"/>
              <w:ind w:left="426"/>
              <w:rPr>
                <w:rFonts w:ascii="Calibri" w:hAnsi="Calibri" w:cs="Arial"/>
                <w:noProof w:val="0"/>
                <w:sz w:val="22"/>
                <w:szCs w:val="24"/>
                <w:lang w:val="en-CA"/>
              </w:rPr>
            </w:pPr>
            <w:r w:rsidRPr="00645C05">
              <w:rPr>
                <w:rFonts w:ascii="Calibri" w:hAnsi="Calibri" w:cs="Arial"/>
                <w:noProof w:val="0"/>
                <w:sz w:val="22"/>
                <w:szCs w:val="24"/>
                <w:lang w:val="en-CA"/>
              </w:rPr>
              <w:t>Create a sustainable program delivery team.</w:t>
            </w:r>
          </w:p>
          <w:p w14:paraId="20034CA6" w14:textId="77777777" w:rsidR="00413384" w:rsidRPr="00645C05" w:rsidRDefault="00413384" w:rsidP="00413384">
            <w:pPr>
              <w:numPr>
                <w:ilvl w:val="0"/>
                <w:numId w:val="14"/>
              </w:numPr>
              <w:autoSpaceDE w:val="0"/>
              <w:autoSpaceDN w:val="0"/>
              <w:adjustRightInd w:val="0"/>
              <w:spacing w:after="0" w:line="240" w:lineRule="auto"/>
              <w:ind w:left="426"/>
              <w:rPr>
                <w:rFonts w:ascii="Calibri" w:hAnsi="Calibri"/>
                <w:szCs w:val="24"/>
              </w:rPr>
            </w:pPr>
            <w:r w:rsidRPr="00645C05">
              <w:rPr>
                <w:rFonts w:ascii="Calibri" w:hAnsi="Calibri"/>
                <w:szCs w:val="24"/>
              </w:rPr>
              <w:t>Provide staff and community stakeholder training to support the building of human capital such as programming, communications &amp; strategic planning skills.</w:t>
            </w:r>
          </w:p>
          <w:p w14:paraId="39A03F24" w14:textId="77777777" w:rsidR="00413384" w:rsidRPr="00645C05" w:rsidRDefault="00413384" w:rsidP="00413384">
            <w:pPr>
              <w:pStyle w:val="NormalWeb"/>
              <w:numPr>
                <w:ilvl w:val="0"/>
                <w:numId w:val="14"/>
              </w:numPr>
              <w:spacing w:before="0" w:beforeAutospacing="0" w:after="0" w:afterAutospacing="0"/>
              <w:ind w:left="426"/>
              <w:rPr>
                <w:rFonts w:ascii="Calibri" w:hAnsi="Calibri" w:cs="Arial"/>
                <w:noProof w:val="0"/>
                <w:sz w:val="22"/>
                <w:szCs w:val="24"/>
                <w:lang w:val="en-CA"/>
              </w:rPr>
            </w:pPr>
            <w:r w:rsidRPr="00645C05">
              <w:rPr>
                <w:rFonts w:ascii="Calibri" w:hAnsi="Calibri" w:cs="Arial"/>
                <w:noProof w:val="0"/>
                <w:sz w:val="22"/>
                <w:szCs w:val="24"/>
                <w:lang w:val="en-CA"/>
              </w:rPr>
              <w:t xml:space="preserve">Qualified staff included in design, implementation, evaluation, decision-making. </w:t>
            </w:r>
          </w:p>
        </w:tc>
      </w:tr>
      <w:tr w:rsidR="00413384" w:rsidRPr="00645C05" w14:paraId="0196A414" w14:textId="77777777" w:rsidTr="00413384">
        <w:tc>
          <w:tcPr>
            <w:tcW w:w="5000" w:type="pct"/>
            <w:shd w:val="clear" w:color="auto" w:fill="70AD47"/>
            <w:vAlign w:val="bottom"/>
          </w:tcPr>
          <w:p w14:paraId="347B847E" w14:textId="501EE2A3" w:rsidR="00413384" w:rsidRPr="00645C05" w:rsidRDefault="00413384" w:rsidP="00413384">
            <w:pPr>
              <w:rPr>
                <w:rFonts w:ascii="Calibri" w:hAnsi="Calibri"/>
                <w:b/>
                <w:i/>
                <w:szCs w:val="24"/>
              </w:rPr>
            </w:pPr>
            <w:bookmarkStart w:id="63" w:name="_Hlk5873988"/>
            <w:r w:rsidRPr="00645C05">
              <w:rPr>
                <w:rFonts w:ascii="Calibri" w:hAnsi="Calibri"/>
                <w:b/>
                <w:i/>
                <w:sz w:val="28"/>
                <w:szCs w:val="24"/>
              </w:rPr>
              <w:t>Managerial Support and Flexibility</w:t>
            </w:r>
            <w:bookmarkEnd w:id="63"/>
          </w:p>
        </w:tc>
      </w:tr>
      <w:tr w:rsidR="00413384" w:rsidRPr="00645C05" w14:paraId="1592A4FC" w14:textId="77777777" w:rsidTr="00413384">
        <w:trPr>
          <w:trHeight w:val="453"/>
        </w:trPr>
        <w:tc>
          <w:tcPr>
            <w:tcW w:w="5000" w:type="pct"/>
          </w:tcPr>
          <w:p w14:paraId="0E4313A0" w14:textId="77777777" w:rsidR="00413384" w:rsidRPr="00645C05" w:rsidRDefault="00413384" w:rsidP="00413384">
            <w:pPr>
              <w:numPr>
                <w:ilvl w:val="0"/>
                <w:numId w:val="14"/>
              </w:numPr>
              <w:autoSpaceDE w:val="0"/>
              <w:autoSpaceDN w:val="0"/>
              <w:adjustRightInd w:val="0"/>
              <w:spacing w:after="0" w:line="240" w:lineRule="auto"/>
              <w:ind w:left="385" w:hanging="357"/>
              <w:rPr>
                <w:rFonts w:ascii="Calibri" w:hAnsi="Calibri"/>
                <w:szCs w:val="24"/>
              </w:rPr>
            </w:pPr>
            <w:r w:rsidRPr="00645C05">
              <w:rPr>
                <w:rFonts w:ascii="Calibri" w:hAnsi="Calibri"/>
                <w:szCs w:val="24"/>
              </w:rPr>
              <w:t>Gain the endorsement and support of collaborative organizational managers.</w:t>
            </w:r>
          </w:p>
          <w:p w14:paraId="0B213FA0" w14:textId="31BF2D8C" w:rsidR="0061495D" w:rsidRPr="00645C05" w:rsidRDefault="0061495D" w:rsidP="0061495D">
            <w:pPr>
              <w:autoSpaceDE w:val="0"/>
              <w:autoSpaceDN w:val="0"/>
              <w:adjustRightInd w:val="0"/>
              <w:spacing w:after="0" w:line="240" w:lineRule="auto"/>
              <w:ind w:left="385"/>
              <w:rPr>
                <w:rFonts w:ascii="Calibri" w:hAnsi="Calibri"/>
                <w:szCs w:val="24"/>
              </w:rPr>
            </w:pPr>
          </w:p>
        </w:tc>
      </w:tr>
    </w:tbl>
    <w:p w14:paraId="6A4E073B" w14:textId="77777777" w:rsidR="0061495D" w:rsidRPr="00645C05" w:rsidRDefault="0061495D"/>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413384" w:rsidRPr="00645C05" w14:paraId="0C198633" w14:textId="77777777" w:rsidTr="00413384">
        <w:tc>
          <w:tcPr>
            <w:tcW w:w="5000" w:type="pct"/>
            <w:shd w:val="clear" w:color="auto" w:fill="70AD47"/>
            <w:vAlign w:val="bottom"/>
          </w:tcPr>
          <w:p w14:paraId="35D01DF1" w14:textId="249D4C5E" w:rsidR="00413384" w:rsidRPr="00645C05" w:rsidRDefault="00413384" w:rsidP="00413384">
            <w:pPr>
              <w:autoSpaceDE w:val="0"/>
              <w:autoSpaceDN w:val="0"/>
              <w:adjustRightInd w:val="0"/>
              <w:rPr>
                <w:rFonts w:ascii="Calibri" w:hAnsi="Calibri"/>
                <w:i/>
                <w:szCs w:val="24"/>
              </w:rPr>
            </w:pPr>
            <w:bookmarkStart w:id="64" w:name="_Hlk5873950"/>
            <w:r w:rsidRPr="00645C05">
              <w:rPr>
                <w:rFonts w:ascii="Calibri" w:hAnsi="Calibri"/>
                <w:b/>
                <w:i/>
                <w:sz w:val="28"/>
                <w:szCs w:val="24"/>
              </w:rPr>
              <w:t>Financial Resources and Financing Strategies</w:t>
            </w:r>
            <w:bookmarkEnd w:id="64"/>
          </w:p>
        </w:tc>
      </w:tr>
      <w:tr w:rsidR="00413384" w:rsidRPr="00645C05" w14:paraId="617EEE97" w14:textId="77777777" w:rsidTr="00413384">
        <w:trPr>
          <w:trHeight w:val="1277"/>
        </w:trPr>
        <w:tc>
          <w:tcPr>
            <w:tcW w:w="5000" w:type="pct"/>
          </w:tcPr>
          <w:p w14:paraId="4A3E1404" w14:textId="77777777" w:rsidR="00413384" w:rsidRPr="00645C05" w:rsidRDefault="00413384" w:rsidP="00413384">
            <w:pPr>
              <w:numPr>
                <w:ilvl w:val="0"/>
                <w:numId w:val="13"/>
              </w:numPr>
              <w:autoSpaceDE w:val="0"/>
              <w:autoSpaceDN w:val="0"/>
              <w:adjustRightInd w:val="0"/>
              <w:spacing w:after="0" w:line="240" w:lineRule="auto"/>
              <w:ind w:left="316" w:hanging="278"/>
              <w:rPr>
                <w:rFonts w:ascii="Calibri" w:hAnsi="Calibri"/>
                <w:szCs w:val="24"/>
              </w:rPr>
            </w:pPr>
            <w:r w:rsidRPr="00645C05">
              <w:rPr>
                <w:rFonts w:ascii="Calibri" w:hAnsi="Calibri"/>
                <w:szCs w:val="24"/>
              </w:rPr>
              <w:t>Adequate, diverse, and flexible financial resources and provide for continual identification and utilization of new funding sources.</w:t>
            </w:r>
          </w:p>
          <w:p w14:paraId="4A92ADDA" w14:textId="77777777" w:rsidR="00413384" w:rsidRPr="00645C05" w:rsidRDefault="00413384" w:rsidP="00413384">
            <w:pPr>
              <w:numPr>
                <w:ilvl w:val="0"/>
                <w:numId w:val="13"/>
              </w:numPr>
              <w:autoSpaceDE w:val="0"/>
              <w:autoSpaceDN w:val="0"/>
              <w:adjustRightInd w:val="0"/>
              <w:spacing w:after="0" w:line="240" w:lineRule="auto"/>
              <w:ind w:left="316" w:hanging="278"/>
              <w:rPr>
                <w:rFonts w:ascii="Calibri" w:hAnsi="Calibri"/>
                <w:szCs w:val="24"/>
              </w:rPr>
            </w:pPr>
            <w:r w:rsidRPr="00645C05">
              <w:rPr>
                <w:rFonts w:ascii="Calibri" w:hAnsi="Calibri"/>
                <w:szCs w:val="24"/>
              </w:rPr>
              <w:t>Develop fundraising strategies with partner organizations and coalition members.</w:t>
            </w:r>
          </w:p>
          <w:p w14:paraId="25A5B78A" w14:textId="0AD721E2" w:rsidR="00413384" w:rsidRPr="00645C05" w:rsidRDefault="00413384" w:rsidP="00AD7422">
            <w:pPr>
              <w:numPr>
                <w:ilvl w:val="0"/>
                <w:numId w:val="13"/>
              </w:numPr>
              <w:autoSpaceDE w:val="0"/>
              <w:autoSpaceDN w:val="0"/>
              <w:adjustRightInd w:val="0"/>
              <w:spacing w:after="0" w:line="240" w:lineRule="auto"/>
              <w:ind w:left="316" w:hanging="278"/>
              <w:rPr>
                <w:rFonts w:ascii="Calibri" w:hAnsi="Calibri"/>
                <w:szCs w:val="24"/>
              </w:rPr>
            </w:pPr>
            <w:r w:rsidRPr="00645C05">
              <w:rPr>
                <w:rFonts w:ascii="Calibri" w:hAnsi="Calibri"/>
                <w:szCs w:val="24"/>
              </w:rPr>
              <w:t>Build program costs into the organizational infrastructure.</w:t>
            </w:r>
          </w:p>
        </w:tc>
      </w:tr>
      <w:tr w:rsidR="00413384" w:rsidRPr="00645C05" w14:paraId="11B6351F" w14:textId="77777777" w:rsidTr="00413384">
        <w:tc>
          <w:tcPr>
            <w:tcW w:w="5000" w:type="pct"/>
            <w:shd w:val="clear" w:color="auto" w:fill="70AD47"/>
          </w:tcPr>
          <w:p w14:paraId="5D93FF4E" w14:textId="3DD34F07" w:rsidR="00413384" w:rsidRPr="00645C05" w:rsidRDefault="00413384" w:rsidP="00AD7422">
            <w:pPr>
              <w:autoSpaceDE w:val="0"/>
              <w:autoSpaceDN w:val="0"/>
              <w:adjustRightInd w:val="0"/>
              <w:rPr>
                <w:rFonts w:ascii="Calibri" w:hAnsi="Calibri"/>
                <w:i/>
                <w:szCs w:val="24"/>
              </w:rPr>
            </w:pPr>
            <w:bookmarkStart w:id="65" w:name="_Hlk5873969"/>
            <w:r w:rsidRPr="00645C05">
              <w:rPr>
                <w:rFonts w:ascii="Calibri" w:hAnsi="Calibri"/>
                <w:b/>
                <w:i/>
                <w:sz w:val="28"/>
                <w:szCs w:val="24"/>
              </w:rPr>
              <w:t xml:space="preserve">Organizational </w:t>
            </w:r>
            <w:bookmarkEnd w:id="65"/>
            <w:r w:rsidRPr="00645C05">
              <w:rPr>
                <w:rFonts w:ascii="Calibri" w:hAnsi="Calibri"/>
                <w:b/>
                <w:i/>
                <w:sz w:val="28"/>
                <w:szCs w:val="24"/>
              </w:rPr>
              <w:t>Infrastructure Development</w:t>
            </w:r>
          </w:p>
        </w:tc>
      </w:tr>
      <w:tr w:rsidR="00413384" w:rsidRPr="00645C05" w14:paraId="2824477E" w14:textId="77777777" w:rsidTr="00413384">
        <w:trPr>
          <w:trHeight w:val="1573"/>
        </w:trPr>
        <w:tc>
          <w:tcPr>
            <w:tcW w:w="5000" w:type="pct"/>
          </w:tcPr>
          <w:p w14:paraId="16209B50" w14:textId="77777777" w:rsidR="00413384" w:rsidRPr="00645C05" w:rsidRDefault="00413384" w:rsidP="00413384">
            <w:pPr>
              <w:numPr>
                <w:ilvl w:val="0"/>
                <w:numId w:val="14"/>
              </w:numPr>
              <w:autoSpaceDE w:val="0"/>
              <w:autoSpaceDN w:val="0"/>
              <w:adjustRightInd w:val="0"/>
              <w:spacing w:after="0" w:line="240" w:lineRule="auto"/>
              <w:ind w:left="426" w:hanging="357"/>
              <w:rPr>
                <w:rFonts w:ascii="Calibri" w:hAnsi="Calibri"/>
                <w:szCs w:val="24"/>
              </w:rPr>
            </w:pPr>
            <w:r w:rsidRPr="00645C05">
              <w:rPr>
                <w:rFonts w:ascii="Calibri" w:hAnsi="Calibri"/>
                <w:szCs w:val="24"/>
              </w:rPr>
              <w:t xml:space="preserve">Align the goals of the program with those of the host organization. </w:t>
            </w:r>
          </w:p>
          <w:p w14:paraId="7BF3169D" w14:textId="77777777" w:rsidR="00413384" w:rsidRPr="00645C05" w:rsidRDefault="00413384" w:rsidP="00413384">
            <w:pPr>
              <w:numPr>
                <w:ilvl w:val="0"/>
                <w:numId w:val="14"/>
              </w:numPr>
              <w:autoSpaceDE w:val="0"/>
              <w:autoSpaceDN w:val="0"/>
              <w:adjustRightInd w:val="0"/>
              <w:spacing w:after="0" w:line="240" w:lineRule="auto"/>
              <w:ind w:left="426"/>
              <w:rPr>
                <w:rFonts w:ascii="Calibri" w:hAnsi="Calibri"/>
                <w:szCs w:val="24"/>
              </w:rPr>
            </w:pPr>
            <w:r w:rsidRPr="00645C05">
              <w:rPr>
                <w:rFonts w:ascii="Calibri" w:hAnsi="Calibri"/>
                <w:color w:val="000000"/>
                <w:szCs w:val="24"/>
              </w:rPr>
              <w:t>Integrate project activities into the structure of the organization.</w:t>
            </w:r>
          </w:p>
          <w:p w14:paraId="37B77AF9" w14:textId="77777777" w:rsidR="00413384" w:rsidRPr="00645C05" w:rsidRDefault="00413384" w:rsidP="00413384">
            <w:pPr>
              <w:numPr>
                <w:ilvl w:val="0"/>
                <w:numId w:val="14"/>
              </w:numPr>
              <w:autoSpaceDE w:val="0"/>
              <w:autoSpaceDN w:val="0"/>
              <w:adjustRightInd w:val="0"/>
              <w:spacing w:after="0" w:line="240" w:lineRule="auto"/>
              <w:ind w:left="426"/>
              <w:rPr>
                <w:rFonts w:ascii="Calibri" w:hAnsi="Calibri"/>
                <w:szCs w:val="24"/>
              </w:rPr>
            </w:pPr>
            <w:r w:rsidRPr="00645C05">
              <w:rPr>
                <w:rFonts w:ascii="Calibri" w:hAnsi="Calibri"/>
                <w:szCs w:val="24"/>
              </w:rPr>
              <w:t>Organization capacity to enhance communication, effectiveness, efficiency (share meeting space, materials, facilitators with partners).</w:t>
            </w:r>
          </w:p>
          <w:p w14:paraId="14F578B4" w14:textId="77777777" w:rsidR="00413384" w:rsidRPr="00645C05" w:rsidRDefault="00413384" w:rsidP="00413384">
            <w:pPr>
              <w:numPr>
                <w:ilvl w:val="0"/>
                <w:numId w:val="14"/>
              </w:numPr>
              <w:autoSpaceDE w:val="0"/>
              <w:autoSpaceDN w:val="0"/>
              <w:adjustRightInd w:val="0"/>
              <w:spacing w:after="0" w:line="240" w:lineRule="auto"/>
              <w:ind w:left="426"/>
              <w:rPr>
                <w:rFonts w:ascii="Calibri" w:hAnsi="Calibri"/>
                <w:szCs w:val="24"/>
              </w:rPr>
            </w:pPr>
            <w:r w:rsidRPr="00645C05">
              <w:rPr>
                <w:rFonts w:ascii="Calibri" w:hAnsi="Calibri"/>
                <w:szCs w:val="24"/>
              </w:rPr>
              <w:t>Heterogeneous, cooperative, respectful, trusting work environment.</w:t>
            </w:r>
          </w:p>
        </w:tc>
      </w:tr>
      <w:tr w:rsidR="00413384" w:rsidRPr="00645C05" w14:paraId="6C68FF59" w14:textId="77777777" w:rsidTr="00413384">
        <w:tc>
          <w:tcPr>
            <w:tcW w:w="5000" w:type="pct"/>
            <w:shd w:val="clear" w:color="auto" w:fill="70AD47"/>
          </w:tcPr>
          <w:p w14:paraId="12D765CC" w14:textId="0F948F95" w:rsidR="00413384" w:rsidRPr="00645C05" w:rsidRDefault="00413384" w:rsidP="00AD7422">
            <w:pPr>
              <w:rPr>
                <w:rFonts w:ascii="Calibri" w:hAnsi="Calibri"/>
                <w:b/>
                <w:i/>
                <w:szCs w:val="24"/>
              </w:rPr>
            </w:pPr>
            <w:bookmarkStart w:id="66" w:name="_Hlk5873994"/>
            <w:r w:rsidRPr="00645C05">
              <w:rPr>
                <w:rFonts w:ascii="Calibri" w:hAnsi="Calibri"/>
                <w:b/>
                <w:i/>
                <w:sz w:val="28"/>
                <w:szCs w:val="24"/>
              </w:rPr>
              <w:t>Community Support for the Project</w:t>
            </w:r>
            <w:bookmarkEnd w:id="66"/>
          </w:p>
        </w:tc>
      </w:tr>
      <w:tr w:rsidR="00413384" w:rsidRPr="00645C05" w14:paraId="199B4A21" w14:textId="77777777" w:rsidTr="00413384">
        <w:trPr>
          <w:trHeight w:val="1872"/>
        </w:trPr>
        <w:tc>
          <w:tcPr>
            <w:tcW w:w="5000" w:type="pct"/>
          </w:tcPr>
          <w:p w14:paraId="1318FB09" w14:textId="77777777" w:rsidR="00413384" w:rsidRPr="00645C05" w:rsidRDefault="00413384" w:rsidP="00413384">
            <w:pPr>
              <w:numPr>
                <w:ilvl w:val="0"/>
                <w:numId w:val="13"/>
              </w:numPr>
              <w:autoSpaceDE w:val="0"/>
              <w:autoSpaceDN w:val="0"/>
              <w:adjustRightInd w:val="0"/>
              <w:spacing w:after="0" w:line="240" w:lineRule="auto"/>
              <w:ind w:left="426"/>
              <w:rPr>
                <w:rFonts w:ascii="Calibri" w:hAnsi="Calibri"/>
                <w:szCs w:val="24"/>
              </w:rPr>
            </w:pPr>
            <w:r w:rsidRPr="00645C05">
              <w:rPr>
                <w:rFonts w:ascii="Calibri" w:hAnsi="Calibri"/>
                <w:szCs w:val="24"/>
              </w:rPr>
              <w:t>Participation opportunities tailored to partners, community members, and external stakeholders to act as community change agents.</w:t>
            </w:r>
          </w:p>
          <w:p w14:paraId="40634BEE" w14:textId="77777777" w:rsidR="00413384" w:rsidRPr="00645C05" w:rsidRDefault="00413384" w:rsidP="00413384">
            <w:pPr>
              <w:numPr>
                <w:ilvl w:val="0"/>
                <w:numId w:val="13"/>
              </w:numPr>
              <w:autoSpaceDE w:val="0"/>
              <w:autoSpaceDN w:val="0"/>
              <w:adjustRightInd w:val="0"/>
              <w:spacing w:after="0" w:line="240" w:lineRule="auto"/>
              <w:ind w:left="426"/>
              <w:rPr>
                <w:rFonts w:ascii="Calibri" w:hAnsi="Calibri"/>
                <w:szCs w:val="24"/>
              </w:rPr>
            </w:pPr>
            <w:r w:rsidRPr="00645C05">
              <w:rPr>
                <w:rFonts w:ascii="Calibri" w:hAnsi="Calibri"/>
                <w:szCs w:val="24"/>
              </w:rPr>
              <w:t>Diverse partnerships (multiple levels, sectors, representative of the population).</w:t>
            </w:r>
          </w:p>
          <w:p w14:paraId="45BB0863" w14:textId="51AE06F2" w:rsidR="00645C05" w:rsidRPr="00645C05" w:rsidRDefault="00413384" w:rsidP="00413384">
            <w:pPr>
              <w:numPr>
                <w:ilvl w:val="0"/>
                <w:numId w:val="13"/>
              </w:numPr>
              <w:autoSpaceDE w:val="0"/>
              <w:autoSpaceDN w:val="0"/>
              <w:adjustRightInd w:val="0"/>
              <w:spacing w:after="0" w:line="240" w:lineRule="auto"/>
              <w:ind w:left="426"/>
              <w:rPr>
                <w:rFonts w:ascii="Calibri" w:hAnsi="Calibri"/>
                <w:szCs w:val="24"/>
              </w:rPr>
            </w:pPr>
            <w:r w:rsidRPr="00645C05">
              <w:rPr>
                <w:rFonts w:ascii="Calibri" w:hAnsi="Calibri"/>
                <w:szCs w:val="24"/>
              </w:rPr>
              <w:t xml:space="preserve">Develop community support and ownership for the project in the targeted communities. </w:t>
            </w:r>
          </w:p>
          <w:p w14:paraId="00C4D13A" w14:textId="77777777" w:rsidR="00413384" w:rsidRPr="00645C05" w:rsidRDefault="00413384" w:rsidP="00645C05">
            <w:pPr>
              <w:numPr>
                <w:ilvl w:val="0"/>
                <w:numId w:val="13"/>
              </w:numPr>
              <w:autoSpaceDE w:val="0"/>
              <w:autoSpaceDN w:val="0"/>
              <w:adjustRightInd w:val="0"/>
              <w:spacing w:after="0" w:line="240" w:lineRule="auto"/>
              <w:ind w:left="426"/>
              <w:rPr>
                <w:rFonts w:ascii="Calibri" w:hAnsi="Calibri"/>
                <w:szCs w:val="24"/>
              </w:rPr>
            </w:pPr>
            <w:r w:rsidRPr="00645C05">
              <w:rPr>
                <w:rFonts w:ascii="Calibri" w:hAnsi="Calibri"/>
                <w:szCs w:val="24"/>
              </w:rPr>
              <w:t>Assess community readiness capacity for collaborative work, raise awareness, promote, and engage the community.</w:t>
            </w:r>
          </w:p>
        </w:tc>
      </w:tr>
      <w:tr w:rsidR="00413384" w:rsidRPr="00645C05" w14:paraId="0A350820" w14:textId="77777777" w:rsidTr="00413384">
        <w:tc>
          <w:tcPr>
            <w:tcW w:w="5000" w:type="pct"/>
            <w:shd w:val="clear" w:color="auto" w:fill="70AD47"/>
          </w:tcPr>
          <w:p w14:paraId="7577A655" w14:textId="1725B90D" w:rsidR="00413384" w:rsidRPr="00645C05" w:rsidRDefault="00413384" w:rsidP="00AD7422">
            <w:pPr>
              <w:autoSpaceDE w:val="0"/>
              <w:autoSpaceDN w:val="0"/>
              <w:adjustRightInd w:val="0"/>
              <w:rPr>
                <w:rFonts w:ascii="Calibri" w:hAnsi="Calibri"/>
                <w:i/>
                <w:szCs w:val="24"/>
              </w:rPr>
            </w:pPr>
            <w:bookmarkStart w:id="67" w:name="_Hlk5874000"/>
            <w:r w:rsidRPr="00645C05">
              <w:rPr>
                <w:rFonts w:ascii="Calibri" w:hAnsi="Calibri"/>
                <w:b/>
                <w:i/>
                <w:sz w:val="28"/>
                <w:szCs w:val="24"/>
              </w:rPr>
              <w:t xml:space="preserve">Political </w:t>
            </w:r>
            <w:bookmarkEnd w:id="67"/>
            <w:r w:rsidRPr="00645C05">
              <w:rPr>
                <w:rFonts w:ascii="Calibri" w:hAnsi="Calibri"/>
                <w:b/>
                <w:i/>
                <w:sz w:val="28"/>
                <w:szCs w:val="24"/>
              </w:rPr>
              <w:t>Support for Systems-Oriented Change</w:t>
            </w:r>
          </w:p>
        </w:tc>
      </w:tr>
      <w:tr w:rsidR="00413384" w:rsidRPr="00645C05" w14:paraId="6E0CBADE" w14:textId="77777777" w:rsidTr="00413384">
        <w:tc>
          <w:tcPr>
            <w:tcW w:w="5000" w:type="pct"/>
          </w:tcPr>
          <w:p w14:paraId="2F856B73" w14:textId="77777777" w:rsidR="00413384" w:rsidRPr="00645C05" w:rsidRDefault="00413384" w:rsidP="00413384">
            <w:pPr>
              <w:numPr>
                <w:ilvl w:val="0"/>
                <w:numId w:val="14"/>
              </w:numPr>
              <w:autoSpaceDE w:val="0"/>
              <w:autoSpaceDN w:val="0"/>
              <w:adjustRightInd w:val="0"/>
              <w:spacing w:after="0" w:line="240" w:lineRule="auto"/>
              <w:ind w:left="385" w:hanging="357"/>
              <w:rPr>
                <w:rFonts w:ascii="Calibri" w:hAnsi="Calibri"/>
                <w:szCs w:val="24"/>
              </w:rPr>
            </w:pPr>
            <w:r w:rsidRPr="00645C05">
              <w:rPr>
                <w:rFonts w:ascii="Calibri" w:hAnsi="Calibri"/>
                <w:szCs w:val="24"/>
              </w:rPr>
              <w:t>Garner support of politicians, media, stakeholders, and other local champions to support social connectedness and social isolation risk reduction.</w:t>
            </w:r>
          </w:p>
          <w:p w14:paraId="2C77DA9E" w14:textId="77777777" w:rsidR="00413384" w:rsidRPr="00645C05" w:rsidRDefault="00413384" w:rsidP="00413384">
            <w:pPr>
              <w:numPr>
                <w:ilvl w:val="0"/>
                <w:numId w:val="14"/>
              </w:numPr>
              <w:autoSpaceDE w:val="0"/>
              <w:autoSpaceDN w:val="0"/>
              <w:adjustRightInd w:val="0"/>
              <w:spacing w:after="0" w:line="240" w:lineRule="auto"/>
              <w:ind w:left="426"/>
              <w:rPr>
                <w:rFonts w:ascii="Calibri" w:hAnsi="Calibri"/>
                <w:szCs w:val="24"/>
              </w:rPr>
            </w:pPr>
            <w:r w:rsidRPr="00645C05">
              <w:rPr>
                <w:rFonts w:ascii="Calibri" w:hAnsi="Calibri"/>
                <w:szCs w:val="24"/>
              </w:rPr>
              <w:t>Make an impact on community policies, environments, and other capacities.</w:t>
            </w:r>
          </w:p>
          <w:p w14:paraId="0D0AAFF3" w14:textId="77777777" w:rsidR="00413384" w:rsidRPr="00645C05" w:rsidRDefault="00413384" w:rsidP="00413384">
            <w:pPr>
              <w:numPr>
                <w:ilvl w:val="0"/>
                <w:numId w:val="14"/>
              </w:numPr>
              <w:autoSpaceDE w:val="0"/>
              <w:autoSpaceDN w:val="0"/>
              <w:adjustRightInd w:val="0"/>
              <w:spacing w:after="0" w:line="240" w:lineRule="auto"/>
              <w:ind w:left="426"/>
              <w:rPr>
                <w:rFonts w:ascii="Calibri" w:hAnsi="Calibri"/>
                <w:szCs w:val="24"/>
              </w:rPr>
            </w:pPr>
            <w:r w:rsidRPr="00645C05">
              <w:rPr>
                <w:rFonts w:ascii="Calibri" w:hAnsi="Calibri"/>
                <w:szCs w:val="24"/>
              </w:rPr>
              <w:t>Coordinate system-wide effort to address multi-factorial problems and address evolving community needs.</w:t>
            </w:r>
          </w:p>
        </w:tc>
      </w:tr>
    </w:tbl>
    <w:p w14:paraId="019069E0" w14:textId="77777777" w:rsidR="00585EF6" w:rsidRPr="00645C05" w:rsidRDefault="00585EF6" w:rsidP="00585EF6"/>
    <w:p w14:paraId="33D2406A" w14:textId="7A3B8475" w:rsidR="00DA7E40" w:rsidRPr="00645C05" w:rsidRDefault="00DA7E40">
      <w:pPr>
        <w:rPr>
          <w:rFonts w:eastAsiaTheme="majorEastAsia" w:cstheme="majorBidi"/>
          <w:b/>
          <w:sz w:val="32"/>
          <w:szCs w:val="32"/>
        </w:rPr>
      </w:pPr>
      <w:bookmarkStart w:id="68" w:name="_Appendix_A"/>
      <w:bookmarkEnd w:id="68"/>
      <w:r w:rsidRPr="00645C05">
        <w:br w:type="page"/>
      </w:r>
    </w:p>
    <w:p w14:paraId="5DF112C7" w14:textId="0AA46648" w:rsidR="006158D3" w:rsidRPr="00645C05" w:rsidRDefault="006158D3" w:rsidP="006158D3">
      <w:pPr>
        <w:pStyle w:val="Heading1"/>
        <w:rPr>
          <w:rFonts w:asciiTheme="minorHAnsi" w:hAnsiTheme="minorHAnsi"/>
          <w:color w:val="auto"/>
        </w:rPr>
      </w:pPr>
      <w:bookmarkStart w:id="69" w:name="_Toc518635550"/>
      <w:bookmarkStart w:id="70" w:name="_Toc42861110"/>
      <w:r w:rsidRPr="00645C05">
        <w:rPr>
          <w:rFonts w:asciiTheme="minorHAnsi" w:hAnsiTheme="minorHAnsi"/>
          <w:color w:val="auto"/>
        </w:rPr>
        <w:t>Appendix</w:t>
      </w:r>
      <w:r w:rsidR="00D508F0" w:rsidRPr="00645C05">
        <w:rPr>
          <w:rFonts w:asciiTheme="minorHAnsi" w:hAnsiTheme="minorHAnsi"/>
          <w:color w:val="auto"/>
        </w:rPr>
        <w:t xml:space="preserve"> A</w:t>
      </w:r>
      <w:r w:rsidR="008824DC" w:rsidRPr="00645C05">
        <w:rPr>
          <w:rFonts w:asciiTheme="minorHAnsi" w:hAnsiTheme="minorHAnsi"/>
          <w:color w:val="auto"/>
        </w:rPr>
        <w:t xml:space="preserve"> – Programs Frequency</w:t>
      </w:r>
      <w:bookmarkEnd w:id="69"/>
      <w:bookmarkEnd w:id="70"/>
    </w:p>
    <w:tbl>
      <w:tblPr>
        <w:tblStyle w:val="ListTable3-Accent2"/>
        <w:tblW w:w="9275" w:type="dxa"/>
        <w:tblBorders>
          <w:insideH w:val="single" w:sz="4" w:space="0" w:color="auto"/>
          <w:insideV w:val="single" w:sz="4" w:space="0" w:color="auto"/>
        </w:tblBorders>
        <w:tblLook w:val="04A0" w:firstRow="1" w:lastRow="0" w:firstColumn="1" w:lastColumn="0" w:noHBand="0" w:noVBand="1"/>
      </w:tblPr>
      <w:tblGrid>
        <w:gridCol w:w="2122"/>
        <w:gridCol w:w="783"/>
        <w:gridCol w:w="2477"/>
        <w:gridCol w:w="796"/>
        <w:gridCol w:w="2322"/>
        <w:gridCol w:w="775"/>
      </w:tblGrid>
      <w:tr w:rsidR="00DD7AF6" w:rsidRPr="00645C05" w14:paraId="7F006870" w14:textId="20176391" w:rsidTr="00401C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Borders>
              <w:top w:val="single" w:sz="4" w:space="0" w:color="ED7D31" w:themeColor="accent2"/>
              <w:bottom w:val="single" w:sz="4" w:space="0" w:color="auto"/>
            </w:tcBorders>
            <w:vAlign w:val="center"/>
          </w:tcPr>
          <w:p w14:paraId="1AD2E36E" w14:textId="77777777" w:rsidR="00DD7AF6" w:rsidRPr="00645C05" w:rsidRDefault="00DD7AF6" w:rsidP="00DD7AF6">
            <w:r w:rsidRPr="00645C05">
              <w:t xml:space="preserve">Health &amp; Wellness </w:t>
            </w:r>
          </w:p>
        </w:tc>
        <w:tc>
          <w:tcPr>
            <w:tcW w:w="783" w:type="dxa"/>
          </w:tcPr>
          <w:p w14:paraId="69428C1E" w14:textId="52B2318D" w:rsidR="00DD7AF6" w:rsidRPr="00645C05" w:rsidRDefault="00401CF4" w:rsidP="00401CF4">
            <w:pPr>
              <w:cnfStyle w:val="100000000000" w:firstRow="1" w:lastRow="0" w:firstColumn="0" w:lastColumn="0" w:oddVBand="0" w:evenVBand="0" w:oddHBand="0" w:evenHBand="0" w:firstRowFirstColumn="0" w:firstRowLastColumn="0" w:lastRowFirstColumn="0" w:lastRowLastColumn="0"/>
            </w:pPr>
            <w:r w:rsidRPr="00645C05">
              <w:t>#</w:t>
            </w:r>
            <w:r w:rsidR="00DD7AF6" w:rsidRPr="00645C05">
              <w:t xml:space="preserve"> of over 4 Yrs</w:t>
            </w:r>
          </w:p>
        </w:tc>
        <w:tc>
          <w:tcPr>
            <w:tcW w:w="2477" w:type="dxa"/>
            <w:vAlign w:val="center"/>
          </w:tcPr>
          <w:p w14:paraId="19A2A84A" w14:textId="14CDD954" w:rsidR="00DD7AF6" w:rsidRPr="00645C05" w:rsidRDefault="00DD7AF6" w:rsidP="00DD7AF6">
            <w:pPr>
              <w:cnfStyle w:val="100000000000" w:firstRow="1" w:lastRow="0" w:firstColumn="0" w:lastColumn="0" w:oddVBand="0" w:evenVBand="0" w:oddHBand="0" w:evenHBand="0" w:firstRowFirstColumn="0" w:firstRowLastColumn="0" w:lastRowFirstColumn="0" w:lastRowLastColumn="0"/>
            </w:pPr>
            <w:r w:rsidRPr="00645C05">
              <w:t>Just for Fun</w:t>
            </w:r>
          </w:p>
        </w:tc>
        <w:tc>
          <w:tcPr>
            <w:tcW w:w="796" w:type="dxa"/>
          </w:tcPr>
          <w:p w14:paraId="101EE026" w14:textId="5EBC8F47" w:rsidR="00DD7AF6" w:rsidRPr="00645C05" w:rsidRDefault="00401CF4" w:rsidP="00DD7AF6">
            <w:pPr>
              <w:cnfStyle w:val="100000000000" w:firstRow="1" w:lastRow="0" w:firstColumn="0" w:lastColumn="0" w:oddVBand="0" w:evenVBand="0" w:oddHBand="0" w:evenHBand="0" w:firstRowFirstColumn="0" w:firstRowLastColumn="0" w:lastRowFirstColumn="0" w:lastRowLastColumn="0"/>
            </w:pPr>
            <w:r w:rsidRPr="00645C05">
              <w:t># of over 4 Yrs</w:t>
            </w:r>
          </w:p>
        </w:tc>
        <w:tc>
          <w:tcPr>
            <w:tcW w:w="2322" w:type="dxa"/>
            <w:vAlign w:val="center"/>
          </w:tcPr>
          <w:p w14:paraId="4D4009D2" w14:textId="32ABB9AB" w:rsidR="00DD7AF6" w:rsidRPr="00645C05" w:rsidRDefault="00DD7AF6" w:rsidP="00DD7AF6">
            <w:pPr>
              <w:cnfStyle w:val="100000000000" w:firstRow="1" w:lastRow="0" w:firstColumn="0" w:lastColumn="0" w:oddVBand="0" w:evenVBand="0" w:oddHBand="0" w:evenHBand="0" w:firstRowFirstColumn="0" w:firstRowLastColumn="0" w:lastRowFirstColumn="0" w:lastRowLastColumn="0"/>
            </w:pPr>
            <w:r w:rsidRPr="00645C05">
              <w:t>Skill Building</w:t>
            </w:r>
          </w:p>
        </w:tc>
        <w:tc>
          <w:tcPr>
            <w:tcW w:w="775" w:type="dxa"/>
          </w:tcPr>
          <w:p w14:paraId="2CC5A032" w14:textId="4C98E884" w:rsidR="00DD7AF6" w:rsidRPr="00645C05" w:rsidRDefault="00401CF4" w:rsidP="00DD7AF6">
            <w:pPr>
              <w:cnfStyle w:val="100000000000" w:firstRow="1" w:lastRow="0" w:firstColumn="0" w:lastColumn="0" w:oddVBand="0" w:evenVBand="0" w:oddHBand="0" w:evenHBand="0" w:firstRowFirstColumn="0" w:firstRowLastColumn="0" w:lastRowFirstColumn="0" w:lastRowLastColumn="0"/>
            </w:pPr>
            <w:r w:rsidRPr="00645C05">
              <w:t># of over 4 Yrs</w:t>
            </w:r>
          </w:p>
        </w:tc>
      </w:tr>
      <w:tr w:rsidR="00401CF4" w:rsidRPr="00645C05" w14:paraId="7A5F6347" w14:textId="676A8EAE"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tcBorders>
            <w:vAlign w:val="bottom"/>
          </w:tcPr>
          <w:p w14:paraId="4DB39DDA" w14:textId="7CF47E94" w:rsidR="00401CF4" w:rsidRPr="00645C05" w:rsidRDefault="00401CF4" w:rsidP="00401CF4">
            <w:r w:rsidRPr="00645C05">
              <w:rPr>
                <w:rFonts w:ascii="Calibri" w:hAnsi="Calibri" w:cs="Calibri"/>
                <w:color w:val="000000"/>
              </w:rPr>
              <w:t>War on Cold &amp; Flu</w:t>
            </w:r>
          </w:p>
        </w:tc>
        <w:tc>
          <w:tcPr>
            <w:tcW w:w="783" w:type="dxa"/>
            <w:vAlign w:val="bottom"/>
          </w:tcPr>
          <w:p w14:paraId="3F63F9D9" w14:textId="4BAD64F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4095BEFE" w14:textId="6B00626C"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 xml:space="preserve">Spread the Word </w:t>
            </w:r>
          </w:p>
        </w:tc>
        <w:tc>
          <w:tcPr>
            <w:tcW w:w="796" w:type="dxa"/>
            <w:vAlign w:val="bottom"/>
          </w:tcPr>
          <w:p w14:paraId="4BCCDCB5" w14:textId="332201D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322" w:type="dxa"/>
            <w:vAlign w:val="bottom"/>
          </w:tcPr>
          <w:p w14:paraId="63729F8D" w14:textId="2E0BF809"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Action on Climate Change</w:t>
            </w:r>
          </w:p>
        </w:tc>
        <w:tc>
          <w:tcPr>
            <w:tcW w:w="775" w:type="dxa"/>
            <w:vAlign w:val="bottom"/>
          </w:tcPr>
          <w:p w14:paraId="3F5FDFC8" w14:textId="0DFEDD3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r>
      <w:tr w:rsidR="00401CF4" w:rsidRPr="00645C05" w14:paraId="51CDB0A3" w14:textId="13FF206D"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38709F7E" w14:textId="070F73CF" w:rsidR="00401CF4" w:rsidRPr="00645C05" w:rsidRDefault="00401CF4" w:rsidP="00401CF4">
            <w:r w:rsidRPr="00645C05">
              <w:rPr>
                <w:rFonts w:ascii="Calibri" w:hAnsi="Calibri" w:cs="Calibri"/>
                <w:color w:val="000000"/>
              </w:rPr>
              <w:t>Health Education</w:t>
            </w:r>
          </w:p>
        </w:tc>
        <w:tc>
          <w:tcPr>
            <w:tcW w:w="783" w:type="dxa"/>
            <w:vAlign w:val="bottom"/>
          </w:tcPr>
          <w:p w14:paraId="11AA0201" w14:textId="36ABC9AB"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w:t>
            </w:r>
          </w:p>
        </w:tc>
        <w:tc>
          <w:tcPr>
            <w:tcW w:w="2477" w:type="dxa"/>
            <w:vAlign w:val="bottom"/>
          </w:tcPr>
          <w:p w14:paraId="4C685AF6" w14:textId="0832B6F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What Do YOU Watch?</w:t>
            </w:r>
          </w:p>
        </w:tc>
        <w:tc>
          <w:tcPr>
            <w:tcW w:w="796" w:type="dxa"/>
            <w:vAlign w:val="bottom"/>
          </w:tcPr>
          <w:p w14:paraId="5A766FA6" w14:textId="6169BA78"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c>
          <w:tcPr>
            <w:tcW w:w="2322" w:type="dxa"/>
            <w:vAlign w:val="bottom"/>
          </w:tcPr>
          <w:p w14:paraId="3D08BA3C" w14:textId="2D33A9C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Advocate for Change</w:t>
            </w:r>
          </w:p>
        </w:tc>
        <w:tc>
          <w:tcPr>
            <w:tcW w:w="775" w:type="dxa"/>
            <w:vAlign w:val="bottom"/>
          </w:tcPr>
          <w:p w14:paraId="12DD6D29" w14:textId="0F3FBD04"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2442DCDE" w14:textId="31ED8F0F"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5AFE3C39" w14:textId="64030513" w:rsidR="00401CF4" w:rsidRPr="00645C05" w:rsidRDefault="00401CF4" w:rsidP="00401CF4">
            <w:r w:rsidRPr="00645C05">
              <w:rPr>
                <w:rFonts w:ascii="Calibri" w:hAnsi="Calibri" w:cs="Calibri"/>
                <w:color w:val="000000"/>
              </w:rPr>
              <w:t>Sleep Hygiene</w:t>
            </w:r>
          </w:p>
        </w:tc>
        <w:tc>
          <w:tcPr>
            <w:tcW w:w="783" w:type="dxa"/>
            <w:vAlign w:val="bottom"/>
          </w:tcPr>
          <w:p w14:paraId="3908D980" w14:textId="4224CD0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5BABDB15" w14:textId="5ABC6E0E"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Metis Identity</w:t>
            </w:r>
          </w:p>
        </w:tc>
        <w:tc>
          <w:tcPr>
            <w:tcW w:w="796" w:type="dxa"/>
            <w:vAlign w:val="bottom"/>
          </w:tcPr>
          <w:p w14:paraId="6B00A312" w14:textId="14370355"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322" w:type="dxa"/>
            <w:vAlign w:val="bottom"/>
          </w:tcPr>
          <w:p w14:paraId="5B3445B7" w14:textId="74292E63"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Age Friendly Edmonton</w:t>
            </w:r>
          </w:p>
        </w:tc>
        <w:tc>
          <w:tcPr>
            <w:tcW w:w="775" w:type="dxa"/>
            <w:vAlign w:val="bottom"/>
          </w:tcPr>
          <w:p w14:paraId="7F635D4F" w14:textId="01C3B07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r>
      <w:tr w:rsidR="00401CF4" w:rsidRPr="00645C05" w14:paraId="44019F40" w14:textId="71D8A1C8"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341FEF97" w14:textId="68E65EC0" w:rsidR="00401CF4" w:rsidRPr="00645C05" w:rsidRDefault="00401CF4" w:rsidP="00401CF4">
            <w:r w:rsidRPr="00645C05">
              <w:rPr>
                <w:rFonts w:ascii="Calibri" w:hAnsi="Calibri" w:cs="Calibri"/>
                <w:color w:val="000000"/>
              </w:rPr>
              <w:t>Changeways</w:t>
            </w:r>
          </w:p>
        </w:tc>
        <w:tc>
          <w:tcPr>
            <w:tcW w:w="783" w:type="dxa"/>
            <w:vAlign w:val="bottom"/>
          </w:tcPr>
          <w:p w14:paraId="6C147B4C" w14:textId="3E9144EF"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5B9EC119" w14:textId="76DE7782"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Men’s Social Club</w:t>
            </w:r>
          </w:p>
        </w:tc>
        <w:tc>
          <w:tcPr>
            <w:tcW w:w="796" w:type="dxa"/>
            <w:vAlign w:val="bottom"/>
          </w:tcPr>
          <w:p w14:paraId="7462CB93" w14:textId="21486771"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w:t>
            </w:r>
          </w:p>
        </w:tc>
        <w:tc>
          <w:tcPr>
            <w:tcW w:w="2322" w:type="dxa"/>
            <w:vAlign w:val="bottom"/>
          </w:tcPr>
          <w:p w14:paraId="687ABDA8" w14:textId="088B7F71"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Alberta’s Seniors Advocate</w:t>
            </w:r>
          </w:p>
        </w:tc>
        <w:tc>
          <w:tcPr>
            <w:tcW w:w="775" w:type="dxa"/>
            <w:vAlign w:val="bottom"/>
          </w:tcPr>
          <w:p w14:paraId="47CAD02A" w14:textId="4FAD6D08"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3</w:t>
            </w:r>
          </w:p>
        </w:tc>
      </w:tr>
      <w:tr w:rsidR="00401CF4" w:rsidRPr="00645C05" w14:paraId="04521D6B" w14:textId="475486D6"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0D472448" w14:textId="504CB1B0" w:rsidR="00401CF4" w:rsidRPr="00645C05" w:rsidRDefault="00401CF4" w:rsidP="00401CF4">
            <w:r w:rsidRPr="00645C05">
              <w:rPr>
                <w:rFonts w:ascii="Calibri" w:hAnsi="Calibri" w:cs="Calibri"/>
                <w:color w:val="000000"/>
              </w:rPr>
              <w:t>Strike out Stroke</w:t>
            </w:r>
          </w:p>
        </w:tc>
        <w:tc>
          <w:tcPr>
            <w:tcW w:w="783" w:type="dxa"/>
            <w:vAlign w:val="bottom"/>
          </w:tcPr>
          <w:p w14:paraId="4C7EC248" w14:textId="29498E9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3</w:t>
            </w:r>
          </w:p>
        </w:tc>
        <w:tc>
          <w:tcPr>
            <w:tcW w:w="2477" w:type="dxa"/>
            <w:vAlign w:val="bottom"/>
          </w:tcPr>
          <w:p w14:paraId="6C3629A5" w14:textId="4A50602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War of the Worlds</w:t>
            </w:r>
          </w:p>
        </w:tc>
        <w:tc>
          <w:tcPr>
            <w:tcW w:w="796" w:type="dxa"/>
            <w:vAlign w:val="bottom"/>
          </w:tcPr>
          <w:p w14:paraId="74E893AD" w14:textId="09614FD5"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2</w:t>
            </w:r>
          </w:p>
        </w:tc>
        <w:tc>
          <w:tcPr>
            <w:tcW w:w="2322" w:type="dxa"/>
            <w:vAlign w:val="bottom"/>
          </w:tcPr>
          <w:p w14:paraId="12BD8CD8" w14:textId="716FF964"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Arts &amp; Trash</w:t>
            </w:r>
          </w:p>
        </w:tc>
        <w:tc>
          <w:tcPr>
            <w:tcW w:w="775" w:type="dxa"/>
            <w:vAlign w:val="bottom"/>
          </w:tcPr>
          <w:p w14:paraId="0CD0EA5A" w14:textId="1D3FADE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5</w:t>
            </w:r>
          </w:p>
        </w:tc>
      </w:tr>
      <w:tr w:rsidR="00401CF4" w:rsidRPr="00645C05" w14:paraId="53B0B441" w14:textId="04F2B9B7"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5D3F535B" w14:textId="47244EC0" w:rsidR="00401CF4" w:rsidRPr="00645C05" w:rsidRDefault="00401CF4" w:rsidP="00401CF4">
            <w:r w:rsidRPr="00645C05">
              <w:rPr>
                <w:rFonts w:ascii="Calibri" w:hAnsi="Calibri" w:cs="Calibri"/>
                <w:color w:val="000000"/>
              </w:rPr>
              <w:t>Wellness &amp; Leisure</w:t>
            </w:r>
          </w:p>
        </w:tc>
        <w:tc>
          <w:tcPr>
            <w:tcW w:w="783" w:type="dxa"/>
            <w:vAlign w:val="bottom"/>
          </w:tcPr>
          <w:p w14:paraId="589EA717" w14:textId="004CE68B"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w:t>
            </w:r>
          </w:p>
        </w:tc>
        <w:tc>
          <w:tcPr>
            <w:tcW w:w="2477" w:type="dxa"/>
            <w:vAlign w:val="bottom"/>
          </w:tcPr>
          <w:p w14:paraId="6B834878" w14:textId="3D242C2A"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Pet Tales/Animal Features</w:t>
            </w:r>
          </w:p>
        </w:tc>
        <w:tc>
          <w:tcPr>
            <w:tcW w:w="796" w:type="dxa"/>
            <w:vAlign w:val="bottom"/>
          </w:tcPr>
          <w:p w14:paraId="268003F4" w14:textId="18E14CBF"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10</w:t>
            </w:r>
          </w:p>
        </w:tc>
        <w:tc>
          <w:tcPr>
            <w:tcW w:w="2322" w:type="dxa"/>
            <w:vAlign w:val="bottom"/>
          </w:tcPr>
          <w:p w14:paraId="39E52F21" w14:textId="27D20D6F"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Beginner French</w:t>
            </w:r>
          </w:p>
        </w:tc>
        <w:tc>
          <w:tcPr>
            <w:tcW w:w="775" w:type="dxa"/>
            <w:vAlign w:val="bottom"/>
          </w:tcPr>
          <w:p w14:paraId="284DE798" w14:textId="5BF6492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5</w:t>
            </w:r>
          </w:p>
        </w:tc>
      </w:tr>
      <w:tr w:rsidR="00401CF4" w:rsidRPr="00645C05" w14:paraId="487AA554" w14:textId="0795C30E"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3D000D5C" w14:textId="0B53F1BF" w:rsidR="00401CF4" w:rsidRPr="00645C05" w:rsidRDefault="00401CF4" w:rsidP="00401CF4">
            <w:r w:rsidRPr="00645C05">
              <w:rPr>
                <w:rFonts w:ascii="Calibri" w:hAnsi="Calibri" w:cs="Calibri"/>
                <w:color w:val="000000"/>
              </w:rPr>
              <w:t>Mental Health</w:t>
            </w:r>
          </w:p>
        </w:tc>
        <w:tc>
          <w:tcPr>
            <w:tcW w:w="783" w:type="dxa"/>
            <w:vAlign w:val="bottom"/>
          </w:tcPr>
          <w:p w14:paraId="2D06C99A" w14:textId="4B14B1B8"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2</w:t>
            </w:r>
          </w:p>
        </w:tc>
        <w:tc>
          <w:tcPr>
            <w:tcW w:w="2477" w:type="dxa"/>
            <w:vAlign w:val="bottom"/>
          </w:tcPr>
          <w:p w14:paraId="49323841" w14:textId="542EBD5D"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Lest We Forget/Remembrance Day</w:t>
            </w:r>
          </w:p>
        </w:tc>
        <w:tc>
          <w:tcPr>
            <w:tcW w:w="796" w:type="dxa"/>
            <w:vAlign w:val="bottom"/>
          </w:tcPr>
          <w:p w14:paraId="26A4FC31" w14:textId="0D8C17CC"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2</w:t>
            </w:r>
          </w:p>
        </w:tc>
        <w:tc>
          <w:tcPr>
            <w:tcW w:w="2322" w:type="dxa"/>
            <w:vAlign w:val="bottom"/>
          </w:tcPr>
          <w:p w14:paraId="42D56A89" w14:textId="0D8671B3"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Beyond Driving</w:t>
            </w:r>
          </w:p>
        </w:tc>
        <w:tc>
          <w:tcPr>
            <w:tcW w:w="775" w:type="dxa"/>
            <w:vAlign w:val="bottom"/>
          </w:tcPr>
          <w:p w14:paraId="1064DD78" w14:textId="070ABA24"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2</w:t>
            </w:r>
          </w:p>
        </w:tc>
      </w:tr>
      <w:tr w:rsidR="00401CF4" w:rsidRPr="00645C05" w14:paraId="3B2B0A8B" w14:textId="21E4F92E"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24255598" w14:textId="43FAC707" w:rsidR="00401CF4" w:rsidRPr="00645C05" w:rsidRDefault="00401CF4" w:rsidP="00401CF4">
            <w:r w:rsidRPr="00645C05">
              <w:rPr>
                <w:rFonts w:ascii="Calibri" w:hAnsi="Calibri" w:cs="Calibri"/>
                <w:color w:val="000000"/>
              </w:rPr>
              <w:t>Dare to Age Well</w:t>
            </w:r>
          </w:p>
        </w:tc>
        <w:tc>
          <w:tcPr>
            <w:tcW w:w="783" w:type="dxa"/>
            <w:vAlign w:val="bottom"/>
          </w:tcPr>
          <w:p w14:paraId="1C8FA3B1" w14:textId="7D5C8B6D"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w:t>
            </w:r>
          </w:p>
        </w:tc>
        <w:tc>
          <w:tcPr>
            <w:tcW w:w="2477" w:type="dxa"/>
            <w:vAlign w:val="bottom"/>
          </w:tcPr>
          <w:p w14:paraId="186B845E" w14:textId="1F7427C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Do You Remember When?</w:t>
            </w:r>
          </w:p>
        </w:tc>
        <w:tc>
          <w:tcPr>
            <w:tcW w:w="796" w:type="dxa"/>
            <w:vAlign w:val="bottom"/>
          </w:tcPr>
          <w:p w14:paraId="6FC1CB55" w14:textId="4BC7356C"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w:t>
            </w:r>
          </w:p>
        </w:tc>
        <w:tc>
          <w:tcPr>
            <w:tcW w:w="2322" w:type="dxa"/>
            <w:vAlign w:val="bottom"/>
          </w:tcPr>
          <w:p w14:paraId="3BEB8353" w14:textId="584AE38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Caregiver Aware Support Group</w:t>
            </w:r>
          </w:p>
        </w:tc>
        <w:tc>
          <w:tcPr>
            <w:tcW w:w="775" w:type="dxa"/>
            <w:vAlign w:val="bottom"/>
          </w:tcPr>
          <w:p w14:paraId="5519DD05" w14:textId="6344736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12</w:t>
            </w:r>
          </w:p>
        </w:tc>
      </w:tr>
      <w:tr w:rsidR="00401CF4" w:rsidRPr="00645C05" w14:paraId="70D01A99" w14:textId="4BB4A136"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0EA2424A" w14:textId="1C4D5366" w:rsidR="00401CF4" w:rsidRPr="00645C05" w:rsidRDefault="00401CF4" w:rsidP="00401CF4">
            <w:r w:rsidRPr="00645C05">
              <w:rPr>
                <w:rFonts w:ascii="Calibri" w:hAnsi="Calibri" w:cs="Calibri"/>
                <w:color w:val="000000"/>
              </w:rPr>
              <w:t>Your Third Ear</w:t>
            </w:r>
          </w:p>
        </w:tc>
        <w:tc>
          <w:tcPr>
            <w:tcW w:w="783" w:type="dxa"/>
            <w:vAlign w:val="bottom"/>
          </w:tcPr>
          <w:p w14:paraId="3A81CBF3" w14:textId="0643CE9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0CA74192" w14:textId="5D852F98"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Vinyl Café Stuart McLean Stories</w:t>
            </w:r>
          </w:p>
        </w:tc>
        <w:tc>
          <w:tcPr>
            <w:tcW w:w="796" w:type="dxa"/>
            <w:vAlign w:val="bottom"/>
          </w:tcPr>
          <w:p w14:paraId="078B24C8" w14:textId="6F8D9B18"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3</w:t>
            </w:r>
          </w:p>
        </w:tc>
        <w:tc>
          <w:tcPr>
            <w:tcW w:w="2322" w:type="dxa"/>
            <w:vAlign w:val="bottom"/>
          </w:tcPr>
          <w:p w14:paraId="412FCE19" w14:textId="65446874"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Combatting Ageism</w:t>
            </w:r>
          </w:p>
        </w:tc>
        <w:tc>
          <w:tcPr>
            <w:tcW w:w="775" w:type="dxa"/>
            <w:vAlign w:val="bottom"/>
          </w:tcPr>
          <w:p w14:paraId="620275D0" w14:textId="0DC3C1F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3</w:t>
            </w:r>
          </w:p>
        </w:tc>
      </w:tr>
      <w:tr w:rsidR="00401CF4" w:rsidRPr="00645C05" w14:paraId="4A793596" w14:textId="762427B6"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7A995703" w14:textId="597FB541" w:rsidR="00401CF4" w:rsidRPr="00645C05" w:rsidRDefault="00401CF4" w:rsidP="00401CF4">
            <w:r w:rsidRPr="00645C05">
              <w:rPr>
                <w:rFonts w:ascii="Calibri" w:hAnsi="Calibri" w:cs="Calibri"/>
                <w:color w:val="000000"/>
              </w:rPr>
              <w:t>Vision Loss</w:t>
            </w:r>
          </w:p>
        </w:tc>
        <w:tc>
          <w:tcPr>
            <w:tcW w:w="783" w:type="dxa"/>
            <w:vAlign w:val="bottom"/>
          </w:tcPr>
          <w:p w14:paraId="019D412E" w14:textId="4B23D40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5066901A" w14:textId="2AFDF62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Coffee Chat</w:t>
            </w:r>
          </w:p>
        </w:tc>
        <w:tc>
          <w:tcPr>
            <w:tcW w:w="796" w:type="dxa"/>
            <w:vAlign w:val="bottom"/>
          </w:tcPr>
          <w:p w14:paraId="09B310B7" w14:textId="07F081B6"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75</w:t>
            </w:r>
          </w:p>
        </w:tc>
        <w:tc>
          <w:tcPr>
            <w:tcW w:w="2322" w:type="dxa"/>
            <w:vAlign w:val="bottom"/>
          </w:tcPr>
          <w:p w14:paraId="1503EE1D" w14:textId="4623CD96"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Cooking Lessons</w:t>
            </w:r>
          </w:p>
        </w:tc>
        <w:tc>
          <w:tcPr>
            <w:tcW w:w="775" w:type="dxa"/>
            <w:vAlign w:val="bottom"/>
          </w:tcPr>
          <w:p w14:paraId="52D298DD" w14:textId="2829CF92"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3</w:t>
            </w:r>
          </w:p>
        </w:tc>
      </w:tr>
      <w:tr w:rsidR="00401CF4" w:rsidRPr="00645C05" w14:paraId="0F34EC46" w14:textId="7CA5C70E"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2709A06C" w14:textId="06A7CF80" w:rsidR="00401CF4" w:rsidRPr="00645C05" w:rsidRDefault="00401CF4" w:rsidP="00401CF4">
            <w:r w:rsidRPr="00645C05">
              <w:rPr>
                <w:rFonts w:ascii="Calibri" w:hAnsi="Calibri" w:cs="Calibri"/>
                <w:color w:val="000000"/>
              </w:rPr>
              <w:t>Epilepsy</w:t>
            </w:r>
          </w:p>
        </w:tc>
        <w:tc>
          <w:tcPr>
            <w:tcW w:w="783" w:type="dxa"/>
            <w:vAlign w:val="bottom"/>
          </w:tcPr>
          <w:p w14:paraId="37B2B30A" w14:textId="3E7F9AFA"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2B707694" w14:textId="735AC3BF"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BINGO</w:t>
            </w:r>
          </w:p>
        </w:tc>
        <w:tc>
          <w:tcPr>
            <w:tcW w:w="796" w:type="dxa"/>
            <w:vAlign w:val="bottom"/>
          </w:tcPr>
          <w:p w14:paraId="1481CBFB" w14:textId="389A8AA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42</w:t>
            </w:r>
          </w:p>
        </w:tc>
        <w:tc>
          <w:tcPr>
            <w:tcW w:w="2322" w:type="dxa"/>
            <w:vAlign w:val="bottom"/>
          </w:tcPr>
          <w:p w14:paraId="383A00E2" w14:textId="740939B0"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COVID-19 Updates</w:t>
            </w:r>
          </w:p>
        </w:tc>
        <w:tc>
          <w:tcPr>
            <w:tcW w:w="775" w:type="dxa"/>
            <w:vAlign w:val="bottom"/>
          </w:tcPr>
          <w:p w14:paraId="2440ABA8" w14:textId="3E10449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4</w:t>
            </w:r>
          </w:p>
        </w:tc>
      </w:tr>
      <w:tr w:rsidR="00401CF4" w:rsidRPr="00645C05" w14:paraId="2F6460D1" w14:textId="659DFC63"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7C58EEB3" w14:textId="21519D84" w:rsidR="00401CF4" w:rsidRPr="00645C05" w:rsidRDefault="00401CF4" w:rsidP="00401CF4">
            <w:r w:rsidRPr="00645C05">
              <w:rPr>
                <w:rFonts w:ascii="Calibri" w:hAnsi="Calibri" w:cs="Calibri"/>
                <w:color w:val="000000"/>
              </w:rPr>
              <w:t>Social</w:t>
            </w:r>
            <w:r w:rsidRPr="00645C05">
              <w:rPr>
                <w:rFonts w:ascii="Calibri" w:hAnsi="Calibri" w:cs="Calibri"/>
                <w:color w:val="000000"/>
              </w:rPr>
              <w:br/>
              <w:t>Connectedness</w:t>
            </w:r>
          </w:p>
        </w:tc>
        <w:tc>
          <w:tcPr>
            <w:tcW w:w="783" w:type="dxa"/>
            <w:vAlign w:val="bottom"/>
          </w:tcPr>
          <w:p w14:paraId="47A05C7D" w14:textId="592E535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59E8CBF7" w14:textId="17AE37A4"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Did you Know?</w:t>
            </w:r>
          </w:p>
        </w:tc>
        <w:tc>
          <w:tcPr>
            <w:tcW w:w="796" w:type="dxa"/>
            <w:vAlign w:val="bottom"/>
          </w:tcPr>
          <w:p w14:paraId="52E5AA48" w14:textId="4153D011"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46</w:t>
            </w:r>
          </w:p>
        </w:tc>
        <w:tc>
          <w:tcPr>
            <w:tcW w:w="2322" w:type="dxa"/>
            <w:vAlign w:val="bottom"/>
          </w:tcPr>
          <w:p w14:paraId="61251007" w14:textId="1952C90A"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Creative Writing Group</w:t>
            </w:r>
          </w:p>
        </w:tc>
        <w:tc>
          <w:tcPr>
            <w:tcW w:w="775" w:type="dxa"/>
            <w:vAlign w:val="bottom"/>
          </w:tcPr>
          <w:p w14:paraId="65E4BA0D" w14:textId="04836114"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23</w:t>
            </w:r>
          </w:p>
        </w:tc>
      </w:tr>
      <w:tr w:rsidR="00401CF4" w:rsidRPr="00645C05" w14:paraId="3B3CC7C6" w14:textId="0427F306"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38E2F49D" w14:textId="686BEA56" w:rsidR="00401CF4" w:rsidRPr="00645C05" w:rsidRDefault="00401CF4" w:rsidP="00401CF4">
            <w:r w:rsidRPr="00645C05">
              <w:rPr>
                <w:rFonts w:ascii="Calibri" w:hAnsi="Calibri" w:cs="Calibri"/>
                <w:color w:val="000000"/>
              </w:rPr>
              <w:t>Arthritis Awareness</w:t>
            </w:r>
          </w:p>
        </w:tc>
        <w:tc>
          <w:tcPr>
            <w:tcW w:w="783" w:type="dxa"/>
            <w:vAlign w:val="bottom"/>
          </w:tcPr>
          <w:p w14:paraId="6B2E3E29" w14:textId="0860E75A" w:rsidR="00401CF4" w:rsidRPr="00645C05" w:rsidRDefault="00401CF4" w:rsidP="00401CF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45C05">
              <w:rPr>
                <w:rFonts w:ascii="Calibri" w:hAnsi="Calibri" w:cs="Calibri"/>
                <w:sz w:val="22"/>
                <w:szCs w:val="22"/>
              </w:rPr>
              <w:t>1</w:t>
            </w:r>
          </w:p>
        </w:tc>
        <w:tc>
          <w:tcPr>
            <w:tcW w:w="2477" w:type="dxa"/>
            <w:vAlign w:val="bottom"/>
          </w:tcPr>
          <w:p w14:paraId="6FF7F77F" w14:textId="13029652" w:rsidR="00401CF4" w:rsidRPr="00645C05" w:rsidRDefault="00401CF4" w:rsidP="00401CF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645C05">
              <w:rPr>
                <w:rFonts w:ascii="Calibri" w:hAnsi="Calibri" w:cs="Calibri"/>
                <w:b/>
                <w:sz w:val="22"/>
                <w:szCs w:val="22"/>
              </w:rPr>
              <w:t>Short Story Book Club</w:t>
            </w:r>
          </w:p>
        </w:tc>
        <w:tc>
          <w:tcPr>
            <w:tcW w:w="796" w:type="dxa"/>
            <w:vAlign w:val="bottom"/>
          </w:tcPr>
          <w:p w14:paraId="16DEAF90" w14:textId="682E34FE" w:rsidR="00401CF4" w:rsidRPr="00645C05" w:rsidRDefault="00401CF4" w:rsidP="00401CF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45C05">
              <w:rPr>
                <w:rFonts w:ascii="Calibri" w:hAnsi="Calibri" w:cs="Calibri"/>
                <w:sz w:val="22"/>
                <w:szCs w:val="22"/>
              </w:rPr>
              <w:t>38</w:t>
            </w:r>
          </w:p>
        </w:tc>
        <w:tc>
          <w:tcPr>
            <w:tcW w:w="2322" w:type="dxa"/>
            <w:vAlign w:val="bottom"/>
          </w:tcPr>
          <w:p w14:paraId="49A65E76" w14:textId="2BA00E1F" w:rsidR="00401CF4" w:rsidRPr="00645C05" w:rsidRDefault="00401CF4" w:rsidP="00401CF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645C05">
              <w:rPr>
                <w:rFonts w:ascii="Calibri" w:hAnsi="Calibri" w:cs="Calibri"/>
                <w:b/>
                <w:sz w:val="22"/>
                <w:szCs w:val="22"/>
              </w:rPr>
              <w:t>Cultivating “Hope”</w:t>
            </w:r>
          </w:p>
        </w:tc>
        <w:tc>
          <w:tcPr>
            <w:tcW w:w="775" w:type="dxa"/>
            <w:vAlign w:val="bottom"/>
          </w:tcPr>
          <w:p w14:paraId="0E82B574" w14:textId="6427908F" w:rsidR="00401CF4" w:rsidRPr="00645C05" w:rsidRDefault="00401CF4" w:rsidP="00401CF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45C05">
              <w:rPr>
                <w:rFonts w:ascii="Calibri" w:hAnsi="Calibri" w:cs="Calibri"/>
                <w:sz w:val="22"/>
                <w:szCs w:val="22"/>
              </w:rPr>
              <w:t>1</w:t>
            </w:r>
          </w:p>
        </w:tc>
      </w:tr>
      <w:tr w:rsidR="00401CF4" w:rsidRPr="00645C05" w14:paraId="4145E73F" w14:textId="02CADC1F"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25C8D0B2" w14:textId="4C68CEE6" w:rsidR="00401CF4" w:rsidRPr="00645C05" w:rsidRDefault="00401CF4" w:rsidP="00401CF4">
            <w:r w:rsidRPr="00645C05">
              <w:rPr>
                <w:rFonts w:ascii="Calibri" w:hAnsi="Calibri" w:cs="Calibri"/>
                <w:color w:val="000000"/>
              </w:rPr>
              <w:t>Parkinson’s Society</w:t>
            </w:r>
          </w:p>
        </w:tc>
        <w:tc>
          <w:tcPr>
            <w:tcW w:w="783" w:type="dxa"/>
            <w:vAlign w:val="bottom"/>
          </w:tcPr>
          <w:p w14:paraId="52FCCDD5" w14:textId="145E4096"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7941D3EA" w14:textId="45B0FE4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World News (What in the World is Going On? Current News)</w:t>
            </w:r>
          </w:p>
        </w:tc>
        <w:tc>
          <w:tcPr>
            <w:tcW w:w="796" w:type="dxa"/>
            <w:vAlign w:val="bottom"/>
          </w:tcPr>
          <w:p w14:paraId="6D6BB8CF" w14:textId="2DA5B194"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24</w:t>
            </w:r>
          </w:p>
        </w:tc>
        <w:tc>
          <w:tcPr>
            <w:tcW w:w="2322" w:type="dxa"/>
            <w:vAlign w:val="bottom"/>
          </w:tcPr>
          <w:p w14:paraId="5C379425" w14:textId="5CE1A2F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 xml:space="preserve">Elder Abuse </w:t>
            </w:r>
          </w:p>
        </w:tc>
        <w:tc>
          <w:tcPr>
            <w:tcW w:w="775" w:type="dxa"/>
            <w:vAlign w:val="bottom"/>
          </w:tcPr>
          <w:p w14:paraId="5B3B3F62" w14:textId="57353EC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1392BBEC" w14:textId="1C4D22F1"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31C52B3D" w14:textId="055478D6" w:rsidR="00401CF4" w:rsidRPr="00645C05" w:rsidRDefault="00401CF4" w:rsidP="00401CF4">
            <w:r w:rsidRPr="00645C05">
              <w:rPr>
                <w:rFonts w:ascii="Calibri" w:hAnsi="Calibri" w:cs="Calibri"/>
                <w:color w:val="000000"/>
              </w:rPr>
              <w:t>Dental Health for Seniors</w:t>
            </w:r>
          </w:p>
        </w:tc>
        <w:tc>
          <w:tcPr>
            <w:tcW w:w="783" w:type="dxa"/>
            <w:vAlign w:val="bottom"/>
          </w:tcPr>
          <w:p w14:paraId="5EF3D5F0" w14:textId="324A8CFC"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36E83C58" w14:textId="629E5C23"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Across the Miles</w:t>
            </w:r>
          </w:p>
        </w:tc>
        <w:tc>
          <w:tcPr>
            <w:tcW w:w="796" w:type="dxa"/>
            <w:vAlign w:val="bottom"/>
          </w:tcPr>
          <w:p w14:paraId="065FD00B" w14:textId="1D05879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26</w:t>
            </w:r>
          </w:p>
        </w:tc>
        <w:tc>
          <w:tcPr>
            <w:tcW w:w="2322" w:type="dxa"/>
            <w:vAlign w:val="bottom"/>
          </w:tcPr>
          <w:p w14:paraId="6C9E2426" w14:textId="30B67E2F"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Emergency Prepared/Staying Safe in Your Home</w:t>
            </w:r>
          </w:p>
        </w:tc>
        <w:tc>
          <w:tcPr>
            <w:tcW w:w="775" w:type="dxa"/>
            <w:vAlign w:val="bottom"/>
          </w:tcPr>
          <w:p w14:paraId="09DDB5D3" w14:textId="6413B0C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3</w:t>
            </w:r>
          </w:p>
        </w:tc>
      </w:tr>
      <w:tr w:rsidR="00401CF4" w:rsidRPr="00645C05" w14:paraId="6F0C9200" w14:textId="45C102F6"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7F4019D5" w14:textId="7754F7CB" w:rsidR="00401CF4" w:rsidRPr="00645C05" w:rsidRDefault="00401CF4" w:rsidP="00401CF4">
            <w:r w:rsidRPr="00645C05">
              <w:rPr>
                <w:rFonts w:ascii="Calibri" w:hAnsi="Calibri" w:cs="Calibri"/>
                <w:color w:val="000000"/>
              </w:rPr>
              <w:t>Falls Prevention</w:t>
            </w:r>
          </w:p>
        </w:tc>
        <w:tc>
          <w:tcPr>
            <w:tcW w:w="783" w:type="dxa"/>
            <w:vAlign w:val="bottom"/>
          </w:tcPr>
          <w:p w14:paraId="3729EC3A" w14:textId="1E4F2808"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7D3065D1" w14:textId="31314B0A"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Gratitude Group</w:t>
            </w:r>
          </w:p>
        </w:tc>
        <w:tc>
          <w:tcPr>
            <w:tcW w:w="796" w:type="dxa"/>
            <w:vAlign w:val="bottom"/>
          </w:tcPr>
          <w:p w14:paraId="44BF0108" w14:textId="0611D48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11</w:t>
            </w:r>
          </w:p>
        </w:tc>
        <w:tc>
          <w:tcPr>
            <w:tcW w:w="2322" w:type="dxa"/>
            <w:vAlign w:val="bottom"/>
          </w:tcPr>
          <w:p w14:paraId="0A3C05EF" w14:textId="6270DA9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English Language Practice Group</w:t>
            </w:r>
          </w:p>
        </w:tc>
        <w:tc>
          <w:tcPr>
            <w:tcW w:w="775" w:type="dxa"/>
            <w:vAlign w:val="bottom"/>
          </w:tcPr>
          <w:p w14:paraId="3BBC67BC" w14:textId="1E7EC41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33</w:t>
            </w:r>
          </w:p>
        </w:tc>
      </w:tr>
      <w:tr w:rsidR="00401CF4" w:rsidRPr="00645C05" w14:paraId="5A159C00" w14:textId="1F5E23E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21A5C573" w14:textId="14819133" w:rsidR="00401CF4" w:rsidRPr="00645C05" w:rsidRDefault="00401CF4" w:rsidP="00401CF4">
            <w:r w:rsidRPr="00645C05">
              <w:rPr>
                <w:rFonts w:ascii="Calibri" w:hAnsi="Calibri" w:cs="Calibri"/>
                <w:color w:val="000000"/>
              </w:rPr>
              <w:t>Living Well with Diabetes</w:t>
            </w:r>
          </w:p>
        </w:tc>
        <w:tc>
          <w:tcPr>
            <w:tcW w:w="783" w:type="dxa"/>
            <w:vAlign w:val="bottom"/>
          </w:tcPr>
          <w:p w14:paraId="044E4F64" w14:textId="66EFAD0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400BA9B7" w14:textId="4A4EBDE4"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Theatre Hour</w:t>
            </w:r>
          </w:p>
        </w:tc>
        <w:tc>
          <w:tcPr>
            <w:tcW w:w="796" w:type="dxa"/>
            <w:vAlign w:val="bottom"/>
          </w:tcPr>
          <w:p w14:paraId="1A7AB79C" w14:textId="701D6296"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20</w:t>
            </w:r>
          </w:p>
        </w:tc>
        <w:tc>
          <w:tcPr>
            <w:tcW w:w="2322" w:type="dxa"/>
            <w:vAlign w:val="bottom"/>
          </w:tcPr>
          <w:p w14:paraId="64CA206F" w14:textId="0034D1FE"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Financial Empowerment for Seniors</w:t>
            </w:r>
          </w:p>
        </w:tc>
        <w:tc>
          <w:tcPr>
            <w:tcW w:w="775" w:type="dxa"/>
            <w:vAlign w:val="bottom"/>
          </w:tcPr>
          <w:p w14:paraId="394B1FFC" w14:textId="05689C86"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5</w:t>
            </w:r>
          </w:p>
        </w:tc>
      </w:tr>
      <w:tr w:rsidR="00401CF4" w:rsidRPr="00645C05" w14:paraId="62BE69F6" w14:textId="3F0FFC7E"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0A0E950E" w14:textId="70076655" w:rsidR="00401CF4" w:rsidRPr="00645C05" w:rsidRDefault="00401CF4" w:rsidP="00401CF4">
            <w:pPr>
              <w:rPr>
                <w:color w:val="000000"/>
              </w:rPr>
            </w:pPr>
            <w:r w:rsidRPr="00645C05">
              <w:rPr>
                <w:rFonts w:ascii="Calibri" w:hAnsi="Calibri" w:cs="Calibri"/>
                <w:color w:val="000000"/>
              </w:rPr>
              <w:t>Wellspring Edmonton</w:t>
            </w:r>
          </w:p>
        </w:tc>
        <w:tc>
          <w:tcPr>
            <w:tcW w:w="783" w:type="dxa"/>
            <w:vAlign w:val="bottom"/>
          </w:tcPr>
          <w:p w14:paraId="311D805D" w14:textId="489538D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41EA7053" w14:textId="102892B6"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Super Sleuths</w:t>
            </w:r>
          </w:p>
        </w:tc>
        <w:tc>
          <w:tcPr>
            <w:tcW w:w="796" w:type="dxa"/>
            <w:vAlign w:val="bottom"/>
          </w:tcPr>
          <w:p w14:paraId="59E40587" w14:textId="7791A36A"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16</w:t>
            </w:r>
          </w:p>
        </w:tc>
        <w:tc>
          <w:tcPr>
            <w:tcW w:w="2322" w:type="dxa"/>
            <w:vAlign w:val="bottom"/>
          </w:tcPr>
          <w:p w14:paraId="12F5C447" w14:textId="19496A58"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Frauds &amp; Scams</w:t>
            </w:r>
          </w:p>
        </w:tc>
        <w:tc>
          <w:tcPr>
            <w:tcW w:w="775" w:type="dxa"/>
            <w:vAlign w:val="bottom"/>
          </w:tcPr>
          <w:p w14:paraId="797792C2" w14:textId="3081738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1C08E66A" w14:textId="0095DD3F"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594DB4F6" w14:textId="1FB2108F" w:rsidR="00401CF4" w:rsidRPr="00645C05" w:rsidRDefault="00401CF4" w:rsidP="00401CF4">
            <w:pPr>
              <w:rPr>
                <w:color w:val="000000"/>
              </w:rPr>
            </w:pPr>
            <w:r w:rsidRPr="00645C05">
              <w:rPr>
                <w:rFonts w:ascii="Calibri" w:hAnsi="Calibri" w:cs="Calibri"/>
                <w:color w:val="000000"/>
              </w:rPr>
              <w:t>The Brain &amp; Beyond</w:t>
            </w:r>
          </w:p>
        </w:tc>
        <w:tc>
          <w:tcPr>
            <w:tcW w:w="783" w:type="dxa"/>
            <w:vAlign w:val="bottom"/>
          </w:tcPr>
          <w:p w14:paraId="256B2F78" w14:textId="508BEE5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c>
          <w:tcPr>
            <w:tcW w:w="2477" w:type="dxa"/>
            <w:vAlign w:val="bottom"/>
          </w:tcPr>
          <w:p w14:paraId="0A420E78" w14:textId="3C12C53D"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Reader's Corner</w:t>
            </w:r>
          </w:p>
        </w:tc>
        <w:tc>
          <w:tcPr>
            <w:tcW w:w="796" w:type="dxa"/>
            <w:vAlign w:val="bottom"/>
          </w:tcPr>
          <w:p w14:paraId="2331CCCA" w14:textId="3BD12BF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20</w:t>
            </w:r>
          </w:p>
        </w:tc>
        <w:tc>
          <w:tcPr>
            <w:tcW w:w="2322" w:type="dxa"/>
            <w:vAlign w:val="bottom"/>
          </w:tcPr>
          <w:p w14:paraId="4B7F3444" w14:textId="713975CA"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Funeral Preplanning</w:t>
            </w:r>
          </w:p>
        </w:tc>
        <w:tc>
          <w:tcPr>
            <w:tcW w:w="775" w:type="dxa"/>
            <w:vAlign w:val="bottom"/>
          </w:tcPr>
          <w:p w14:paraId="6A04F00A" w14:textId="4468BEF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r>
      <w:tr w:rsidR="00401CF4" w:rsidRPr="00645C05" w14:paraId="22B776B6" w14:textId="361DF3CF"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6771BD27" w14:textId="23429B6E" w:rsidR="00401CF4" w:rsidRPr="00645C05" w:rsidRDefault="00401CF4" w:rsidP="00401CF4">
            <w:pPr>
              <w:rPr>
                <w:rFonts w:ascii="Calibri" w:hAnsi="Calibri" w:cs="Calibri"/>
                <w:color w:val="000000"/>
              </w:rPr>
            </w:pPr>
            <w:r w:rsidRPr="00645C05">
              <w:rPr>
                <w:rFonts w:ascii="Calibri" w:hAnsi="Calibri" w:cs="Calibri"/>
                <w:color w:val="000000"/>
              </w:rPr>
              <w:t>Brain Games/Mind Challenge</w:t>
            </w:r>
          </w:p>
        </w:tc>
        <w:tc>
          <w:tcPr>
            <w:tcW w:w="783" w:type="dxa"/>
            <w:vAlign w:val="bottom"/>
          </w:tcPr>
          <w:p w14:paraId="6EE001F1" w14:textId="4B43F6A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64</w:t>
            </w:r>
          </w:p>
        </w:tc>
        <w:tc>
          <w:tcPr>
            <w:tcW w:w="2477" w:type="dxa"/>
            <w:vAlign w:val="bottom"/>
          </w:tcPr>
          <w:p w14:paraId="77292CBE" w14:textId="3DB97BC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Amazing Elders</w:t>
            </w:r>
          </w:p>
        </w:tc>
        <w:tc>
          <w:tcPr>
            <w:tcW w:w="796" w:type="dxa"/>
            <w:vAlign w:val="bottom"/>
          </w:tcPr>
          <w:p w14:paraId="01A669D7" w14:textId="6316272F"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7</w:t>
            </w:r>
          </w:p>
        </w:tc>
        <w:tc>
          <w:tcPr>
            <w:tcW w:w="2322" w:type="dxa"/>
            <w:vAlign w:val="bottom"/>
          </w:tcPr>
          <w:p w14:paraId="0605BCD4" w14:textId="0173775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Grandparents who Parent</w:t>
            </w:r>
          </w:p>
        </w:tc>
        <w:tc>
          <w:tcPr>
            <w:tcW w:w="775" w:type="dxa"/>
            <w:vAlign w:val="bottom"/>
          </w:tcPr>
          <w:p w14:paraId="2529C05F" w14:textId="45B5AAAE"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4</w:t>
            </w:r>
          </w:p>
        </w:tc>
      </w:tr>
      <w:tr w:rsidR="00401CF4" w:rsidRPr="00645C05" w14:paraId="571587D7" w14:textId="603BDADC"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6BE72F91" w14:textId="1A83B2AA" w:rsidR="00401CF4" w:rsidRPr="00645C05" w:rsidRDefault="00D54BBF" w:rsidP="00D54BBF">
            <w:pPr>
              <w:rPr>
                <w:rFonts w:ascii="Calibri" w:hAnsi="Calibri" w:cs="Calibri"/>
                <w:color w:val="000000"/>
              </w:rPr>
            </w:pPr>
            <w:r w:rsidRPr="00645C05">
              <w:rPr>
                <w:rFonts w:ascii="Calibri" w:hAnsi="Calibri" w:cs="Calibri"/>
                <w:color w:val="000000"/>
              </w:rPr>
              <w:t>COPD Wellness</w:t>
            </w:r>
          </w:p>
        </w:tc>
        <w:tc>
          <w:tcPr>
            <w:tcW w:w="783" w:type="dxa"/>
            <w:vAlign w:val="bottom"/>
          </w:tcPr>
          <w:p w14:paraId="15938301" w14:textId="00DAB0D0"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101</w:t>
            </w:r>
          </w:p>
        </w:tc>
        <w:tc>
          <w:tcPr>
            <w:tcW w:w="2477" w:type="dxa"/>
            <w:vAlign w:val="bottom"/>
          </w:tcPr>
          <w:p w14:paraId="248C69E8" w14:textId="27B31BB0"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Armchair Travels</w:t>
            </w:r>
          </w:p>
        </w:tc>
        <w:tc>
          <w:tcPr>
            <w:tcW w:w="796" w:type="dxa"/>
            <w:vAlign w:val="bottom"/>
          </w:tcPr>
          <w:p w14:paraId="39C7AC45" w14:textId="52F753ED"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11</w:t>
            </w:r>
          </w:p>
        </w:tc>
        <w:tc>
          <w:tcPr>
            <w:tcW w:w="2322" w:type="dxa"/>
            <w:vAlign w:val="bottom"/>
          </w:tcPr>
          <w:p w14:paraId="389219D1" w14:textId="6561B4E5"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Gratitude Group</w:t>
            </w:r>
          </w:p>
        </w:tc>
        <w:tc>
          <w:tcPr>
            <w:tcW w:w="775" w:type="dxa"/>
            <w:vAlign w:val="bottom"/>
          </w:tcPr>
          <w:p w14:paraId="57F546E8" w14:textId="706598C5"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24</w:t>
            </w:r>
          </w:p>
        </w:tc>
      </w:tr>
      <w:tr w:rsidR="00401CF4" w:rsidRPr="00645C05" w14:paraId="2C87DA20" w14:textId="2E129283"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15DF4BBA" w14:textId="60BDDCD3" w:rsidR="00401CF4" w:rsidRPr="00645C05" w:rsidRDefault="00401CF4" w:rsidP="00401CF4">
            <w:pPr>
              <w:rPr>
                <w:rFonts w:ascii="Calibri" w:hAnsi="Calibri" w:cs="Calibri"/>
                <w:color w:val="000000"/>
              </w:rPr>
            </w:pPr>
            <w:r w:rsidRPr="00645C05">
              <w:rPr>
                <w:rFonts w:ascii="Calibri" w:hAnsi="Calibri" w:cs="Calibri"/>
                <w:color w:val="000000"/>
              </w:rPr>
              <w:t>Get up &amp; Get Active</w:t>
            </w:r>
          </w:p>
        </w:tc>
        <w:tc>
          <w:tcPr>
            <w:tcW w:w="783" w:type="dxa"/>
            <w:vAlign w:val="bottom"/>
          </w:tcPr>
          <w:p w14:paraId="79EA4C8E" w14:textId="59C8A512"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7</w:t>
            </w:r>
          </w:p>
        </w:tc>
        <w:tc>
          <w:tcPr>
            <w:tcW w:w="2477" w:type="dxa"/>
            <w:vAlign w:val="bottom"/>
          </w:tcPr>
          <w:p w14:paraId="7BF77A8F" w14:textId="541310D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Holiday Programming</w:t>
            </w:r>
          </w:p>
        </w:tc>
        <w:tc>
          <w:tcPr>
            <w:tcW w:w="796" w:type="dxa"/>
            <w:vAlign w:val="bottom"/>
          </w:tcPr>
          <w:p w14:paraId="6025B55C" w14:textId="255E5704"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18</w:t>
            </w:r>
          </w:p>
        </w:tc>
        <w:tc>
          <w:tcPr>
            <w:tcW w:w="2322" w:type="dxa"/>
            <w:vAlign w:val="bottom"/>
          </w:tcPr>
          <w:p w14:paraId="6EFF05CC" w14:textId="04A2A6C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 xml:space="preserve">Holistic Decluttering for Seniors </w:t>
            </w:r>
          </w:p>
        </w:tc>
        <w:tc>
          <w:tcPr>
            <w:tcW w:w="775" w:type="dxa"/>
            <w:vAlign w:val="bottom"/>
          </w:tcPr>
          <w:p w14:paraId="488E5021" w14:textId="6EE487F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3</w:t>
            </w:r>
          </w:p>
        </w:tc>
      </w:tr>
      <w:tr w:rsidR="00401CF4" w:rsidRPr="00645C05" w14:paraId="0EEC674E" w14:textId="15D8BDAD"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45035CC0" w14:textId="01718879" w:rsidR="00401CF4" w:rsidRPr="00645C05" w:rsidRDefault="00401CF4" w:rsidP="00401CF4">
            <w:pPr>
              <w:rPr>
                <w:rFonts w:ascii="Calibri" w:hAnsi="Calibri" w:cs="Calibri"/>
                <w:color w:val="000000"/>
              </w:rPr>
            </w:pPr>
            <w:r w:rsidRPr="00645C05">
              <w:rPr>
                <w:rFonts w:ascii="Calibri" w:hAnsi="Calibri" w:cs="Calibri"/>
                <w:color w:val="000000"/>
              </w:rPr>
              <w:t>Seated Exercise</w:t>
            </w:r>
          </w:p>
        </w:tc>
        <w:tc>
          <w:tcPr>
            <w:tcW w:w="783" w:type="dxa"/>
            <w:vAlign w:val="bottom"/>
          </w:tcPr>
          <w:p w14:paraId="732C8B64" w14:textId="7294D2DA"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39</w:t>
            </w:r>
          </w:p>
        </w:tc>
        <w:tc>
          <w:tcPr>
            <w:tcW w:w="2477" w:type="dxa"/>
            <w:vAlign w:val="bottom"/>
          </w:tcPr>
          <w:p w14:paraId="4AD5861C" w14:textId="544EA56F"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The Storyteller</w:t>
            </w:r>
          </w:p>
        </w:tc>
        <w:tc>
          <w:tcPr>
            <w:tcW w:w="796" w:type="dxa"/>
            <w:vAlign w:val="bottom"/>
          </w:tcPr>
          <w:p w14:paraId="7C86C10D" w14:textId="3428DA4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16</w:t>
            </w:r>
          </w:p>
        </w:tc>
        <w:tc>
          <w:tcPr>
            <w:tcW w:w="2322" w:type="dxa"/>
            <w:vAlign w:val="bottom"/>
          </w:tcPr>
          <w:p w14:paraId="4F3B928C" w14:textId="7E418E1C"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Housing Information for Seniors</w:t>
            </w:r>
          </w:p>
        </w:tc>
        <w:tc>
          <w:tcPr>
            <w:tcW w:w="775" w:type="dxa"/>
            <w:vAlign w:val="bottom"/>
          </w:tcPr>
          <w:p w14:paraId="3B71E225" w14:textId="4277AA59"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4</w:t>
            </w:r>
          </w:p>
        </w:tc>
      </w:tr>
      <w:tr w:rsidR="00401CF4" w:rsidRPr="00645C05" w14:paraId="2656CCA6" w14:textId="60439615"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70121D36" w14:textId="5269E01E" w:rsidR="00401CF4" w:rsidRPr="00645C05" w:rsidRDefault="00401CF4" w:rsidP="00401CF4">
            <w:pPr>
              <w:rPr>
                <w:rFonts w:ascii="Calibri" w:hAnsi="Calibri" w:cs="Calibri"/>
                <w:color w:val="000000"/>
              </w:rPr>
            </w:pPr>
            <w:r w:rsidRPr="00645C05">
              <w:rPr>
                <w:rFonts w:ascii="Calibri" w:hAnsi="Calibri" w:cs="Calibri"/>
                <w:color w:val="000000"/>
              </w:rPr>
              <w:t>Strengthening Exercise</w:t>
            </w:r>
          </w:p>
        </w:tc>
        <w:tc>
          <w:tcPr>
            <w:tcW w:w="783" w:type="dxa"/>
            <w:vAlign w:val="bottom"/>
          </w:tcPr>
          <w:p w14:paraId="132C521D" w14:textId="0431EEE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27</w:t>
            </w:r>
          </w:p>
        </w:tc>
        <w:tc>
          <w:tcPr>
            <w:tcW w:w="2477" w:type="dxa"/>
            <w:vAlign w:val="bottom"/>
          </w:tcPr>
          <w:p w14:paraId="6808B1F3" w14:textId="1E49C974"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Canadian History</w:t>
            </w:r>
          </w:p>
        </w:tc>
        <w:tc>
          <w:tcPr>
            <w:tcW w:w="796" w:type="dxa"/>
            <w:vAlign w:val="bottom"/>
          </w:tcPr>
          <w:p w14:paraId="309FA8B8" w14:textId="0FC238D1"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7</w:t>
            </w:r>
          </w:p>
        </w:tc>
        <w:tc>
          <w:tcPr>
            <w:tcW w:w="2322" w:type="dxa"/>
            <w:vAlign w:val="bottom"/>
          </w:tcPr>
          <w:p w14:paraId="0ADA9564" w14:textId="03CEF8FE"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How to find a good podcast</w:t>
            </w:r>
          </w:p>
        </w:tc>
        <w:tc>
          <w:tcPr>
            <w:tcW w:w="775" w:type="dxa"/>
            <w:vAlign w:val="bottom"/>
          </w:tcPr>
          <w:p w14:paraId="7EA1D66C" w14:textId="3632E7E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2672C7FD" w14:textId="38688A4C"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62163B76" w14:textId="0AA626E7" w:rsidR="00401CF4" w:rsidRPr="00645C05" w:rsidRDefault="00401CF4" w:rsidP="00401CF4">
            <w:pPr>
              <w:rPr>
                <w:rFonts w:ascii="Calibri" w:hAnsi="Calibri" w:cs="Calibri"/>
                <w:color w:val="000000"/>
              </w:rPr>
            </w:pPr>
            <w:r w:rsidRPr="00645C05">
              <w:rPr>
                <w:rFonts w:ascii="Calibri" w:hAnsi="Calibri" w:cs="Calibri"/>
                <w:color w:val="000000"/>
              </w:rPr>
              <w:t>Exercise</w:t>
            </w:r>
          </w:p>
        </w:tc>
        <w:tc>
          <w:tcPr>
            <w:tcW w:w="783" w:type="dxa"/>
            <w:vAlign w:val="bottom"/>
          </w:tcPr>
          <w:p w14:paraId="73A89BED" w14:textId="602DAA5F"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94</w:t>
            </w:r>
          </w:p>
        </w:tc>
        <w:tc>
          <w:tcPr>
            <w:tcW w:w="2477" w:type="dxa"/>
            <w:vAlign w:val="bottom"/>
          </w:tcPr>
          <w:p w14:paraId="5D46EEFC" w14:textId="290A5CF4"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Sing-A-Long</w:t>
            </w:r>
          </w:p>
        </w:tc>
        <w:tc>
          <w:tcPr>
            <w:tcW w:w="796" w:type="dxa"/>
            <w:vAlign w:val="bottom"/>
          </w:tcPr>
          <w:p w14:paraId="054B3110" w14:textId="0D9CCADF"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7</w:t>
            </w:r>
          </w:p>
        </w:tc>
        <w:tc>
          <w:tcPr>
            <w:tcW w:w="2322" w:type="dxa"/>
            <w:vAlign w:val="bottom"/>
          </w:tcPr>
          <w:p w14:paraId="585C9A7D" w14:textId="59F6D178"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Indigenous Canada</w:t>
            </w:r>
          </w:p>
        </w:tc>
        <w:tc>
          <w:tcPr>
            <w:tcW w:w="775" w:type="dxa"/>
            <w:vAlign w:val="bottom"/>
          </w:tcPr>
          <w:p w14:paraId="739F9EB3" w14:textId="6CCED8E9"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r>
      <w:tr w:rsidR="00401CF4" w:rsidRPr="00645C05" w14:paraId="0CC10D82" w14:textId="76DCF3E2"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1D1DFE6F" w14:textId="52EDF63F" w:rsidR="00401CF4" w:rsidRPr="00645C05" w:rsidRDefault="00401CF4" w:rsidP="00401CF4">
            <w:pPr>
              <w:rPr>
                <w:rFonts w:ascii="Calibri" w:hAnsi="Calibri" w:cs="Calibri"/>
                <w:color w:val="000000"/>
              </w:rPr>
            </w:pPr>
            <w:r w:rsidRPr="00645C05">
              <w:rPr>
                <w:rFonts w:ascii="Calibri" w:hAnsi="Calibri" w:cs="Calibri"/>
                <w:color w:val="000000"/>
              </w:rPr>
              <w:t>Meditation &amp; Relaxation</w:t>
            </w:r>
          </w:p>
        </w:tc>
        <w:tc>
          <w:tcPr>
            <w:tcW w:w="783" w:type="dxa"/>
            <w:vAlign w:val="bottom"/>
          </w:tcPr>
          <w:p w14:paraId="577A5FFB" w14:textId="0E0CB2C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82</w:t>
            </w:r>
          </w:p>
        </w:tc>
        <w:tc>
          <w:tcPr>
            <w:tcW w:w="2477" w:type="dxa"/>
            <w:vAlign w:val="bottom"/>
          </w:tcPr>
          <w:p w14:paraId="65DFA94E" w14:textId="531F7266"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Jeopardy</w:t>
            </w:r>
          </w:p>
        </w:tc>
        <w:tc>
          <w:tcPr>
            <w:tcW w:w="796" w:type="dxa"/>
            <w:vAlign w:val="bottom"/>
          </w:tcPr>
          <w:p w14:paraId="506F04D4" w14:textId="7874A564"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13</w:t>
            </w:r>
          </w:p>
        </w:tc>
        <w:tc>
          <w:tcPr>
            <w:tcW w:w="2322" w:type="dxa"/>
            <w:vAlign w:val="bottom"/>
          </w:tcPr>
          <w:p w14:paraId="61C775F9" w14:textId="5664473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Indoor Gardening</w:t>
            </w:r>
          </w:p>
        </w:tc>
        <w:tc>
          <w:tcPr>
            <w:tcW w:w="775" w:type="dxa"/>
            <w:vAlign w:val="bottom"/>
          </w:tcPr>
          <w:p w14:paraId="3C05CF30" w14:textId="600C406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4D457C4B" w14:textId="2CA2195D"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7F1FCF1D" w14:textId="1832E7EA" w:rsidR="00401CF4" w:rsidRPr="00645C05" w:rsidRDefault="00401CF4" w:rsidP="00401CF4">
            <w:pPr>
              <w:rPr>
                <w:rFonts w:ascii="Calibri" w:hAnsi="Calibri" w:cs="Calibri"/>
                <w:color w:val="000000"/>
              </w:rPr>
            </w:pPr>
            <w:r w:rsidRPr="00645C05">
              <w:rPr>
                <w:rFonts w:ascii="Calibri" w:hAnsi="Calibri" w:cs="Calibri"/>
                <w:color w:val="000000"/>
              </w:rPr>
              <w:t>Working through Grief</w:t>
            </w:r>
          </w:p>
        </w:tc>
        <w:tc>
          <w:tcPr>
            <w:tcW w:w="783" w:type="dxa"/>
            <w:vAlign w:val="bottom"/>
          </w:tcPr>
          <w:p w14:paraId="3F2D7099" w14:textId="73F7C64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27</w:t>
            </w:r>
          </w:p>
        </w:tc>
        <w:tc>
          <w:tcPr>
            <w:tcW w:w="2477" w:type="dxa"/>
            <w:vAlign w:val="bottom"/>
          </w:tcPr>
          <w:p w14:paraId="34931A9C" w14:textId="2DF9F493"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Biographies</w:t>
            </w:r>
          </w:p>
        </w:tc>
        <w:tc>
          <w:tcPr>
            <w:tcW w:w="796" w:type="dxa"/>
            <w:vAlign w:val="bottom"/>
          </w:tcPr>
          <w:p w14:paraId="0A709A15" w14:textId="69287FFF"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10</w:t>
            </w:r>
          </w:p>
        </w:tc>
        <w:tc>
          <w:tcPr>
            <w:tcW w:w="2322" w:type="dxa"/>
            <w:vAlign w:val="bottom"/>
          </w:tcPr>
          <w:p w14:paraId="4533492C" w14:textId="5C6FDF0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Intro to New Phone System</w:t>
            </w:r>
          </w:p>
        </w:tc>
        <w:tc>
          <w:tcPr>
            <w:tcW w:w="775" w:type="dxa"/>
            <w:vAlign w:val="bottom"/>
          </w:tcPr>
          <w:p w14:paraId="5B8B0535" w14:textId="4ACBF73E"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2</w:t>
            </w:r>
          </w:p>
        </w:tc>
      </w:tr>
      <w:tr w:rsidR="00401CF4" w:rsidRPr="00645C05" w14:paraId="2F9ABD92" w14:textId="4C3F93FF"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72F3249D" w14:textId="037DD268" w:rsidR="00401CF4" w:rsidRPr="00645C05" w:rsidRDefault="00401CF4" w:rsidP="00401CF4">
            <w:pPr>
              <w:rPr>
                <w:rFonts w:ascii="Calibri" w:hAnsi="Calibri" w:cs="Calibri"/>
                <w:color w:val="000000"/>
              </w:rPr>
            </w:pPr>
            <w:r w:rsidRPr="00645C05">
              <w:rPr>
                <w:rFonts w:ascii="Calibri" w:hAnsi="Calibri" w:cs="Calibri"/>
                <w:color w:val="000000"/>
              </w:rPr>
              <w:t>Nutrition/Healthy Eating</w:t>
            </w:r>
          </w:p>
        </w:tc>
        <w:tc>
          <w:tcPr>
            <w:tcW w:w="783" w:type="dxa"/>
            <w:vAlign w:val="bottom"/>
          </w:tcPr>
          <w:p w14:paraId="014ADA06" w14:textId="0CFDA026"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22</w:t>
            </w:r>
          </w:p>
        </w:tc>
        <w:tc>
          <w:tcPr>
            <w:tcW w:w="2477" w:type="dxa"/>
            <w:vAlign w:val="bottom"/>
          </w:tcPr>
          <w:p w14:paraId="04BBF5A1" w14:textId="51C3363F"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Fact or Fiction</w:t>
            </w:r>
          </w:p>
        </w:tc>
        <w:tc>
          <w:tcPr>
            <w:tcW w:w="796" w:type="dxa"/>
            <w:vAlign w:val="bottom"/>
          </w:tcPr>
          <w:p w14:paraId="39CAE047" w14:textId="4904FC3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6</w:t>
            </w:r>
          </w:p>
        </w:tc>
        <w:tc>
          <w:tcPr>
            <w:tcW w:w="2322" w:type="dxa"/>
            <w:vAlign w:val="bottom"/>
          </w:tcPr>
          <w:p w14:paraId="49668A8D" w14:textId="0DD8EE5A"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Know Your Upcoming Election</w:t>
            </w:r>
          </w:p>
        </w:tc>
        <w:tc>
          <w:tcPr>
            <w:tcW w:w="775" w:type="dxa"/>
            <w:vAlign w:val="bottom"/>
          </w:tcPr>
          <w:p w14:paraId="7DDE0CB9" w14:textId="563CAA9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4B8AB8BC" w14:textId="0A6C4148"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64017604" w14:textId="78F58667" w:rsidR="00401CF4" w:rsidRPr="00645C05" w:rsidRDefault="00401CF4" w:rsidP="00401CF4">
            <w:pPr>
              <w:rPr>
                <w:rFonts w:ascii="Calibri" w:hAnsi="Calibri" w:cs="Calibri"/>
                <w:color w:val="000000"/>
              </w:rPr>
            </w:pPr>
            <w:r w:rsidRPr="00645C05">
              <w:rPr>
                <w:rFonts w:ascii="Calibri" w:hAnsi="Calibri" w:cs="Calibri"/>
                <w:color w:val="000000"/>
              </w:rPr>
              <w:t>Happiness Basics</w:t>
            </w:r>
          </w:p>
        </w:tc>
        <w:tc>
          <w:tcPr>
            <w:tcW w:w="783" w:type="dxa"/>
            <w:vAlign w:val="bottom"/>
          </w:tcPr>
          <w:p w14:paraId="1344A56B" w14:textId="7E320AE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4</w:t>
            </w:r>
          </w:p>
        </w:tc>
        <w:tc>
          <w:tcPr>
            <w:tcW w:w="2477" w:type="dxa"/>
            <w:vAlign w:val="bottom"/>
          </w:tcPr>
          <w:p w14:paraId="3821934C" w14:textId="5F4C579E"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Family Feud</w:t>
            </w:r>
          </w:p>
        </w:tc>
        <w:tc>
          <w:tcPr>
            <w:tcW w:w="796" w:type="dxa"/>
            <w:vAlign w:val="bottom"/>
          </w:tcPr>
          <w:p w14:paraId="7B1CAB0A" w14:textId="0ECA247D"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9</w:t>
            </w:r>
          </w:p>
        </w:tc>
        <w:tc>
          <w:tcPr>
            <w:tcW w:w="2322" w:type="dxa"/>
            <w:vAlign w:val="bottom"/>
          </w:tcPr>
          <w:p w14:paraId="3BA80246" w14:textId="0374235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Intro to Home Care</w:t>
            </w:r>
          </w:p>
        </w:tc>
        <w:tc>
          <w:tcPr>
            <w:tcW w:w="775" w:type="dxa"/>
            <w:vAlign w:val="bottom"/>
          </w:tcPr>
          <w:p w14:paraId="376C00B6" w14:textId="197B8F1A"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r>
      <w:tr w:rsidR="00401CF4" w:rsidRPr="00645C05" w14:paraId="5E88D28C" w14:textId="0A541DB9"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0E9FC86C" w14:textId="60D88ED7" w:rsidR="00401CF4" w:rsidRPr="00645C05" w:rsidRDefault="00401CF4" w:rsidP="00401CF4">
            <w:pPr>
              <w:rPr>
                <w:rFonts w:ascii="Calibri" w:hAnsi="Calibri" w:cs="Calibri"/>
                <w:color w:val="000000"/>
              </w:rPr>
            </w:pPr>
            <w:r w:rsidRPr="00645C05">
              <w:rPr>
                <w:rFonts w:ascii="Calibri" w:hAnsi="Calibri" w:cs="Calibri"/>
                <w:color w:val="000000"/>
              </w:rPr>
              <w:t>Taking Control of Your Health</w:t>
            </w:r>
          </w:p>
        </w:tc>
        <w:tc>
          <w:tcPr>
            <w:tcW w:w="783" w:type="dxa"/>
            <w:vAlign w:val="bottom"/>
          </w:tcPr>
          <w:p w14:paraId="6B19F996" w14:textId="6EECA8FE"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8</w:t>
            </w:r>
          </w:p>
        </w:tc>
        <w:tc>
          <w:tcPr>
            <w:tcW w:w="2477" w:type="dxa"/>
            <w:vAlign w:val="bottom"/>
          </w:tcPr>
          <w:p w14:paraId="7DBBF8B1" w14:textId="7BE68BF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Museum Talks</w:t>
            </w:r>
          </w:p>
        </w:tc>
        <w:tc>
          <w:tcPr>
            <w:tcW w:w="796" w:type="dxa"/>
            <w:vAlign w:val="bottom"/>
          </w:tcPr>
          <w:p w14:paraId="2F409B6F" w14:textId="5693E07D"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6</w:t>
            </w:r>
          </w:p>
        </w:tc>
        <w:tc>
          <w:tcPr>
            <w:tcW w:w="2322" w:type="dxa"/>
            <w:vAlign w:val="bottom"/>
          </w:tcPr>
          <w:p w14:paraId="2B1FA337" w14:textId="133D255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Leaving a Legacy of Values</w:t>
            </w:r>
          </w:p>
        </w:tc>
        <w:tc>
          <w:tcPr>
            <w:tcW w:w="775" w:type="dxa"/>
            <w:vAlign w:val="bottom"/>
          </w:tcPr>
          <w:p w14:paraId="77C53D22" w14:textId="2BCE80CE"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646916E6" w14:textId="535D34B5"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33C2AC90" w14:textId="081BFEC7" w:rsidR="00401CF4" w:rsidRPr="00645C05" w:rsidRDefault="00401CF4" w:rsidP="00401CF4">
            <w:pPr>
              <w:rPr>
                <w:rFonts w:ascii="Calibri" w:hAnsi="Calibri" w:cs="Calibri"/>
                <w:color w:val="000000"/>
              </w:rPr>
            </w:pPr>
            <w:r w:rsidRPr="00645C05">
              <w:rPr>
                <w:rFonts w:ascii="Calibri" w:hAnsi="Calibri" w:cs="Calibri"/>
                <w:color w:val="000000"/>
              </w:rPr>
              <w:t>Health Chat Groups</w:t>
            </w:r>
          </w:p>
        </w:tc>
        <w:tc>
          <w:tcPr>
            <w:tcW w:w="783" w:type="dxa"/>
            <w:vAlign w:val="bottom"/>
          </w:tcPr>
          <w:p w14:paraId="437E6EAF" w14:textId="3509DE5A"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7</w:t>
            </w:r>
          </w:p>
        </w:tc>
        <w:tc>
          <w:tcPr>
            <w:tcW w:w="2477" w:type="dxa"/>
            <w:vAlign w:val="bottom"/>
          </w:tcPr>
          <w:p w14:paraId="42940762" w14:textId="0217F4F4"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Comedy Club</w:t>
            </w:r>
          </w:p>
        </w:tc>
        <w:tc>
          <w:tcPr>
            <w:tcW w:w="796" w:type="dxa"/>
            <w:vAlign w:val="bottom"/>
          </w:tcPr>
          <w:p w14:paraId="43EC1796" w14:textId="6C1CEA70"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4</w:t>
            </w:r>
          </w:p>
        </w:tc>
        <w:tc>
          <w:tcPr>
            <w:tcW w:w="2322" w:type="dxa"/>
            <w:vAlign w:val="bottom"/>
          </w:tcPr>
          <w:p w14:paraId="4AB4DBB6" w14:textId="20483BF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Meal Deliveries</w:t>
            </w:r>
          </w:p>
        </w:tc>
        <w:tc>
          <w:tcPr>
            <w:tcW w:w="775" w:type="dxa"/>
            <w:vAlign w:val="bottom"/>
          </w:tcPr>
          <w:p w14:paraId="175DA598" w14:textId="0E30626C"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r>
      <w:tr w:rsidR="00401CF4" w:rsidRPr="00645C05" w14:paraId="2C9E09F3" w14:textId="79B4C4EB"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19046EA1" w14:textId="56A3F62A" w:rsidR="00401CF4" w:rsidRPr="00645C05" w:rsidRDefault="00401CF4" w:rsidP="00401CF4">
            <w:pPr>
              <w:rPr>
                <w:rFonts w:ascii="Calibri" w:hAnsi="Calibri" w:cs="Calibri"/>
                <w:color w:val="000000"/>
              </w:rPr>
            </w:pPr>
            <w:r w:rsidRPr="00645C05">
              <w:rPr>
                <w:rFonts w:ascii="Calibri" w:hAnsi="Calibri" w:cs="Calibri"/>
                <w:color w:val="000000"/>
              </w:rPr>
              <w:t>Memory Practice</w:t>
            </w:r>
          </w:p>
        </w:tc>
        <w:tc>
          <w:tcPr>
            <w:tcW w:w="783" w:type="dxa"/>
            <w:vAlign w:val="bottom"/>
          </w:tcPr>
          <w:p w14:paraId="6A0DC07A" w14:textId="6B27906F"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20</w:t>
            </w:r>
          </w:p>
        </w:tc>
        <w:tc>
          <w:tcPr>
            <w:tcW w:w="2477" w:type="dxa"/>
            <w:vAlign w:val="bottom"/>
          </w:tcPr>
          <w:p w14:paraId="02246602" w14:textId="60E44F21"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Concerts from the Couch</w:t>
            </w:r>
          </w:p>
        </w:tc>
        <w:tc>
          <w:tcPr>
            <w:tcW w:w="796" w:type="dxa"/>
            <w:vAlign w:val="bottom"/>
          </w:tcPr>
          <w:p w14:paraId="496A1253" w14:textId="2ECDDC0B"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8</w:t>
            </w:r>
          </w:p>
        </w:tc>
        <w:tc>
          <w:tcPr>
            <w:tcW w:w="2322" w:type="dxa"/>
            <w:vAlign w:val="bottom"/>
          </w:tcPr>
          <w:p w14:paraId="51F717E7" w14:textId="713C82DA"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Meet your Neighbours</w:t>
            </w:r>
          </w:p>
        </w:tc>
        <w:tc>
          <w:tcPr>
            <w:tcW w:w="775" w:type="dxa"/>
            <w:vAlign w:val="bottom"/>
          </w:tcPr>
          <w:p w14:paraId="0F5CE50B" w14:textId="3974D92F"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3</w:t>
            </w:r>
          </w:p>
        </w:tc>
      </w:tr>
      <w:tr w:rsidR="00401CF4" w:rsidRPr="00645C05" w14:paraId="1FD24AF9"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bottom"/>
          </w:tcPr>
          <w:p w14:paraId="6AEE8289" w14:textId="651F3B16" w:rsidR="00401CF4" w:rsidRPr="00645C05" w:rsidRDefault="00401CF4" w:rsidP="00401CF4">
            <w:pPr>
              <w:rPr>
                <w:rFonts w:ascii="Calibri" w:hAnsi="Calibri" w:cs="Calibri"/>
                <w:color w:val="000000"/>
              </w:rPr>
            </w:pPr>
            <w:r w:rsidRPr="00645C05">
              <w:rPr>
                <w:rFonts w:ascii="Calibri" w:hAnsi="Calibri" w:cs="Calibri"/>
                <w:color w:val="000000"/>
              </w:rPr>
              <w:t>Health Support Groups</w:t>
            </w:r>
          </w:p>
        </w:tc>
        <w:tc>
          <w:tcPr>
            <w:tcW w:w="783" w:type="dxa"/>
            <w:vAlign w:val="bottom"/>
          </w:tcPr>
          <w:p w14:paraId="5B12A280" w14:textId="7A2AAB88"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7</w:t>
            </w:r>
          </w:p>
        </w:tc>
        <w:tc>
          <w:tcPr>
            <w:tcW w:w="2477" w:type="dxa"/>
            <w:vAlign w:val="bottom"/>
          </w:tcPr>
          <w:p w14:paraId="74F0F585" w14:textId="2A7F62C5"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Name that Tune</w:t>
            </w:r>
          </w:p>
        </w:tc>
        <w:tc>
          <w:tcPr>
            <w:tcW w:w="796" w:type="dxa"/>
            <w:vAlign w:val="bottom"/>
          </w:tcPr>
          <w:p w14:paraId="5B07D42B" w14:textId="73FCF20F"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4</w:t>
            </w:r>
          </w:p>
        </w:tc>
        <w:tc>
          <w:tcPr>
            <w:tcW w:w="2322" w:type="dxa"/>
            <w:vAlign w:val="bottom"/>
          </w:tcPr>
          <w:p w14:paraId="56636257" w14:textId="52BCC0CE"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Memoirs</w:t>
            </w:r>
          </w:p>
        </w:tc>
        <w:tc>
          <w:tcPr>
            <w:tcW w:w="775" w:type="dxa"/>
            <w:vAlign w:val="bottom"/>
          </w:tcPr>
          <w:p w14:paraId="3DC092F3" w14:textId="2E3D8BC8"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8</w:t>
            </w:r>
          </w:p>
        </w:tc>
      </w:tr>
      <w:tr w:rsidR="00401CF4" w:rsidRPr="00645C05" w14:paraId="7DCB2B22" w14:textId="77777777" w:rsidTr="00401CF4">
        <w:tc>
          <w:tcPr>
            <w:cnfStyle w:val="001000000000" w:firstRow="0" w:lastRow="0" w:firstColumn="1" w:lastColumn="0" w:oddVBand="0" w:evenVBand="0" w:oddHBand="0" w:evenHBand="0" w:firstRowFirstColumn="0" w:firstRowLastColumn="0" w:lastRowFirstColumn="0" w:lastRowLastColumn="0"/>
            <w:tcW w:w="2122" w:type="dxa"/>
            <w:vAlign w:val="bottom"/>
          </w:tcPr>
          <w:p w14:paraId="4DF29FDA" w14:textId="520379DD" w:rsidR="00401CF4" w:rsidRPr="00645C05" w:rsidRDefault="00401CF4" w:rsidP="00401CF4">
            <w:pPr>
              <w:rPr>
                <w:rFonts w:ascii="Calibri" w:hAnsi="Calibri" w:cs="Calibri"/>
                <w:color w:val="000000"/>
              </w:rPr>
            </w:pPr>
            <w:r w:rsidRPr="00645C05">
              <w:rPr>
                <w:rFonts w:ascii="Calibri" w:hAnsi="Calibri" w:cs="Calibri"/>
                <w:color w:val="000000"/>
              </w:rPr>
              <w:t>Just Keep Breathing</w:t>
            </w:r>
          </w:p>
        </w:tc>
        <w:tc>
          <w:tcPr>
            <w:tcW w:w="783" w:type="dxa"/>
            <w:vAlign w:val="bottom"/>
          </w:tcPr>
          <w:p w14:paraId="6FEB3AEC" w14:textId="6A66FE0E"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11</w:t>
            </w:r>
          </w:p>
        </w:tc>
        <w:tc>
          <w:tcPr>
            <w:tcW w:w="2477" w:type="dxa"/>
            <w:vAlign w:val="bottom"/>
          </w:tcPr>
          <w:p w14:paraId="2E406094" w14:textId="49DF292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From the Archives</w:t>
            </w:r>
          </w:p>
        </w:tc>
        <w:tc>
          <w:tcPr>
            <w:tcW w:w="796" w:type="dxa"/>
            <w:vAlign w:val="bottom"/>
          </w:tcPr>
          <w:p w14:paraId="76C5D685" w14:textId="11399E4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8</w:t>
            </w:r>
          </w:p>
        </w:tc>
        <w:tc>
          <w:tcPr>
            <w:tcW w:w="2322" w:type="dxa"/>
            <w:vAlign w:val="bottom"/>
          </w:tcPr>
          <w:p w14:paraId="1EC39478" w14:textId="0A28558C"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Movement Matters</w:t>
            </w:r>
          </w:p>
        </w:tc>
        <w:tc>
          <w:tcPr>
            <w:tcW w:w="775" w:type="dxa"/>
            <w:vAlign w:val="bottom"/>
          </w:tcPr>
          <w:p w14:paraId="502385A7" w14:textId="48667FD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41E284F7"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restart"/>
            <w:vAlign w:val="center"/>
          </w:tcPr>
          <w:p w14:paraId="16F73931" w14:textId="5AECD924" w:rsidR="00401CF4" w:rsidRPr="00645C05" w:rsidRDefault="00401CF4" w:rsidP="00401CF4">
            <w:pPr>
              <w:rPr>
                <w:b w:val="0"/>
                <w:bCs w:val="0"/>
              </w:rPr>
            </w:pPr>
          </w:p>
          <w:p w14:paraId="4B5318B6" w14:textId="77777777" w:rsidR="00401CF4" w:rsidRPr="00645C05" w:rsidRDefault="00401CF4" w:rsidP="00401CF4"/>
        </w:tc>
        <w:tc>
          <w:tcPr>
            <w:tcW w:w="2477" w:type="dxa"/>
            <w:vAlign w:val="bottom"/>
          </w:tcPr>
          <w:p w14:paraId="2559BDF5" w14:textId="6A78A6C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Trivial Pursuit</w:t>
            </w:r>
          </w:p>
        </w:tc>
        <w:tc>
          <w:tcPr>
            <w:tcW w:w="796" w:type="dxa"/>
            <w:vAlign w:val="bottom"/>
          </w:tcPr>
          <w:p w14:paraId="7ED91978" w14:textId="31A2527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5</w:t>
            </w:r>
          </w:p>
        </w:tc>
        <w:tc>
          <w:tcPr>
            <w:tcW w:w="2322" w:type="dxa"/>
            <w:vAlign w:val="bottom"/>
          </w:tcPr>
          <w:p w14:paraId="69B31D02" w14:textId="1F42A2B0"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Music Therapy</w:t>
            </w:r>
          </w:p>
        </w:tc>
        <w:tc>
          <w:tcPr>
            <w:tcW w:w="775" w:type="dxa"/>
            <w:vAlign w:val="bottom"/>
          </w:tcPr>
          <w:p w14:paraId="176CBEDB" w14:textId="5A67F60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16</w:t>
            </w:r>
          </w:p>
        </w:tc>
      </w:tr>
      <w:tr w:rsidR="00401CF4" w:rsidRPr="00645C05" w14:paraId="48EFA6C8"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3B1E12D7" w14:textId="77777777" w:rsidR="00401CF4" w:rsidRPr="00645C05" w:rsidRDefault="00401CF4" w:rsidP="00401CF4"/>
        </w:tc>
        <w:tc>
          <w:tcPr>
            <w:tcW w:w="2477" w:type="dxa"/>
            <w:vAlign w:val="bottom"/>
          </w:tcPr>
          <w:p w14:paraId="0BC585EB" w14:textId="3B419D75"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rPr>
              <w:t>You're the Expert</w:t>
            </w:r>
          </w:p>
        </w:tc>
        <w:tc>
          <w:tcPr>
            <w:tcW w:w="796" w:type="dxa"/>
            <w:vAlign w:val="bottom"/>
          </w:tcPr>
          <w:p w14:paraId="33AF4A9C" w14:textId="5F42544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rPr>
              <w:t>3</w:t>
            </w:r>
          </w:p>
        </w:tc>
        <w:tc>
          <w:tcPr>
            <w:tcW w:w="2322" w:type="dxa"/>
            <w:vAlign w:val="bottom"/>
          </w:tcPr>
          <w:p w14:paraId="66CE0C06" w14:textId="61565E4E"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Must Have Documents</w:t>
            </w:r>
          </w:p>
        </w:tc>
        <w:tc>
          <w:tcPr>
            <w:tcW w:w="775" w:type="dxa"/>
            <w:vAlign w:val="bottom"/>
          </w:tcPr>
          <w:p w14:paraId="09B03BB8" w14:textId="496CC88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2A93DE71"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41CCC757" w14:textId="77777777" w:rsidR="00401CF4" w:rsidRPr="00645C05" w:rsidRDefault="00401CF4" w:rsidP="00401CF4"/>
        </w:tc>
        <w:tc>
          <w:tcPr>
            <w:tcW w:w="2477" w:type="dxa"/>
            <w:vAlign w:val="bottom"/>
          </w:tcPr>
          <w:p w14:paraId="6808260D" w14:textId="0EA7887A"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rPr>
              <w:t>Alberta Women's Memory Project</w:t>
            </w:r>
          </w:p>
        </w:tc>
        <w:tc>
          <w:tcPr>
            <w:tcW w:w="796" w:type="dxa"/>
            <w:vAlign w:val="bottom"/>
          </w:tcPr>
          <w:p w14:paraId="1BA8AB93" w14:textId="4C2B66A5"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rPr>
              <w:t>5</w:t>
            </w:r>
          </w:p>
        </w:tc>
        <w:tc>
          <w:tcPr>
            <w:tcW w:w="2322" w:type="dxa"/>
            <w:vAlign w:val="bottom"/>
          </w:tcPr>
          <w:p w14:paraId="30CADAA1" w14:textId="6D55B5FC"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Parkinson’s Association</w:t>
            </w:r>
          </w:p>
        </w:tc>
        <w:tc>
          <w:tcPr>
            <w:tcW w:w="775" w:type="dxa"/>
            <w:vAlign w:val="bottom"/>
          </w:tcPr>
          <w:p w14:paraId="71321D1D" w14:textId="0C3387AD"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r>
      <w:tr w:rsidR="00401CF4" w:rsidRPr="00645C05" w14:paraId="5D73DC97"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5D1437D2" w14:textId="77777777" w:rsidR="00401CF4" w:rsidRPr="00645C05" w:rsidRDefault="00401CF4" w:rsidP="00401CF4"/>
        </w:tc>
        <w:tc>
          <w:tcPr>
            <w:tcW w:w="2477" w:type="dxa"/>
            <w:vAlign w:val="bottom"/>
          </w:tcPr>
          <w:p w14:paraId="6BAE69F9" w14:textId="270812E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Green &amp; Gold Garden</w:t>
            </w:r>
          </w:p>
        </w:tc>
        <w:tc>
          <w:tcPr>
            <w:tcW w:w="796" w:type="dxa"/>
            <w:vAlign w:val="bottom"/>
          </w:tcPr>
          <w:p w14:paraId="1D246ADF" w14:textId="03D98B94"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t>1</w:t>
            </w:r>
          </w:p>
        </w:tc>
        <w:tc>
          <w:tcPr>
            <w:tcW w:w="2322" w:type="dxa"/>
            <w:vAlign w:val="bottom"/>
          </w:tcPr>
          <w:p w14:paraId="1924B8C4" w14:textId="2FE8A68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Pillars of Pain Management</w:t>
            </w:r>
          </w:p>
        </w:tc>
        <w:tc>
          <w:tcPr>
            <w:tcW w:w="775" w:type="dxa"/>
            <w:vAlign w:val="bottom"/>
          </w:tcPr>
          <w:p w14:paraId="30D1032F" w14:textId="0B49691B"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4F961F83"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0A345860" w14:textId="77777777" w:rsidR="00401CF4" w:rsidRPr="00645C05" w:rsidRDefault="00401CF4" w:rsidP="00401CF4"/>
        </w:tc>
        <w:tc>
          <w:tcPr>
            <w:tcW w:w="2477" w:type="dxa"/>
            <w:vAlign w:val="bottom"/>
          </w:tcPr>
          <w:p w14:paraId="152F0A28" w14:textId="7BCA4EEE"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How to start off the new year productively</w:t>
            </w:r>
          </w:p>
        </w:tc>
        <w:tc>
          <w:tcPr>
            <w:tcW w:w="796" w:type="dxa"/>
            <w:vAlign w:val="bottom"/>
          </w:tcPr>
          <w:p w14:paraId="48A56B9C" w14:textId="42A5EBD4"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t>1</w:t>
            </w:r>
          </w:p>
        </w:tc>
        <w:tc>
          <w:tcPr>
            <w:tcW w:w="2322" w:type="dxa"/>
            <w:vAlign w:val="bottom"/>
          </w:tcPr>
          <w:p w14:paraId="0D1E19AA" w14:textId="1A51DF0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Planning to Age in Place</w:t>
            </w:r>
          </w:p>
        </w:tc>
        <w:tc>
          <w:tcPr>
            <w:tcW w:w="775" w:type="dxa"/>
            <w:vAlign w:val="bottom"/>
          </w:tcPr>
          <w:p w14:paraId="56CB4801" w14:textId="51E65F3E"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3</w:t>
            </w:r>
          </w:p>
        </w:tc>
      </w:tr>
      <w:tr w:rsidR="00401CF4" w:rsidRPr="00645C05" w14:paraId="197402BB"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65B7FA63" w14:textId="77777777" w:rsidR="00401CF4" w:rsidRPr="00645C05" w:rsidRDefault="00401CF4" w:rsidP="00401CF4"/>
        </w:tc>
        <w:tc>
          <w:tcPr>
            <w:tcW w:w="3273" w:type="dxa"/>
            <w:gridSpan w:val="2"/>
            <w:vMerge w:val="restart"/>
            <w:vAlign w:val="bottom"/>
          </w:tcPr>
          <w:p w14:paraId="4B7AFC7E" w14:textId="7970E9B2"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p>
        </w:tc>
        <w:tc>
          <w:tcPr>
            <w:tcW w:w="2322" w:type="dxa"/>
            <w:vAlign w:val="bottom"/>
          </w:tcPr>
          <w:p w14:paraId="4835522D" w14:textId="0DE0BAD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 xml:space="preserve">Recipe Club </w:t>
            </w:r>
          </w:p>
        </w:tc>
        <w:tc>
          <w:tcPr>
            <w:tcW w:w="775" w:type="dxa"/>
            <w:vAlign w:val="bottom"/>
          </w:tcPr>
          <w:p w14:paraId="409E7179" w14:textId="016CCAD6"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10</w:t>
            </w:r>
          </w:p>
        </w:tc>
      </w:tr>
      <w:tr w:rsidR="00401CF4" w:rsidRPr="00645C05" w14:paraId="1E4BBF9F"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76F0EFD2" w14:textId="77777777" w:rsidR="00401CF4" w:rsidRPr="00645C05" w:rsidRDefault="00401CF4" w:rsidP="00401CF4"/>
        </w:tc>
        <w:tc>
          <w:tcPr>
            <w:tcW w:w="3273" w:type="dxa"/>
            <w:gridSpan w:val="2"/>
            <w:vMerge/>
            <w:vAlign w:val="bottom"/>
          </w:tcPr>
          <w:p w14:paraId="24ED3E2E" w14:textId="5DE9518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p>
        </w:tc>
        <w:tc>
          <w:tcPr>
            <w:tcW w:w="2322" w:type="dxa"/>
            <w:vAlign w:val="bottom"/>
          </w:tcPr>
          <w:p w14:paraId="3C773364" w14:textId="45AE297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SCWW Advisory Group</w:t>
            </w:r>
          </w:p>
        </w:tc>
        <w:tc>
          <w:tcPr>
            <w:tcW w:w="775" w:type="dxa"/>
            <w:vAlign w:val="bottom"/>
          </w:tcPr>
          <w:p w14:paraId="43FB6483" w14:textId="45799D23"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9</w:t>
            </w:r>
          </w:p>
        </w:tc>
      </w:tr>
      <w:tr w:rsidR="00401CF4" w:rsidRPr="00645C05" w14:paraId="7BF57C30"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0CB63A16" w14:textId="77777777" w:rsidR="00401CF4" w:rsidRPr="00645C05" w:rsidRDefault="00401CF4" w:rsidP="00401CF4"/>
        </w:tc>
        <w:tc>
          <w:tcPr>
            <w:tcW w:w="3273" w:type="dxa"/>
            <w:gridSpan w:val="2"/>
            <w:vMerge/>
          </w:tcPr>
          <w:p w14:paraId="19A27AC9" w14:textId="7777777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p>
        </w:tc>
        <w:tc>
          <w:tcPr>
            <w:tcW w:w="2322" w:type="dxa"/>
            <w:vAlign w:val="bottom"/>
          </w:tcPr>
          <w:p w14:paraId="094D3489" w14:textId="658E2406"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Self Care Day</w:t>
            </w:r>
          </w:p>
        </w:tc>
        <w:tc>
          <w:tcPr>
            <w:tcW w:w="775" w:type="dxa"/>
            <w:vAlign w:val="bottom"/>
          </w:tcPr>
          <w:p w14:paraId="71E51221" w14:textId="1908F1FE"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398C8C31"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0558EDEF" w14:textId="77777777" w:rsidR="00401CF4" w:rsidRPr="00645C05" w:rsidRDefault="00401CF4" w:rsidP="00401CF4"/>
        </w:tc>
        <w:tc>
          <w:tcPr>
            <w:tcW w:w="3273" w:type="dxa"/>
            <w:gridSpan w:val="2"/>
            <w:vMerge/>
          </w:tcPr>
          <w:p w14:paraId="59FEFCF5" w14:textId="7777777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p>
        </w:tc>
        <w:tc>
          <w:tcPr>
            <w:tcW w:w="2322" w:type="dxa"/>
            <w:vAlign w:val="bottom"/>
          </w:tcPr>
          <w:p w14:paraId="263B23E3" w14:textId="073861C3"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Seniors Benefits</w:t>
            </w:r>
          </w:p>
        </w:tc>
        <w:tc>
          <w:tcPr>
            <w:tcW w:w="775" w:type="dxa"/>
            <w:vAlign w:val="bottom"/>
          </w:tcPr>
          <w:p w14:paraId="45DC8FFC" w14:textId="190B2A11"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3</w:t>
            </w:r>
          </w:p>
        </w:tc>
      </w:tr>
      <w:tr w:rsidR="00401CF4" w:rsidRPr="00645C05" w14:paraId="63748DC5"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4ED461FB" w14:textId="77777777" w:rsidR="00401CF4" w:rsidRPr="00645C05" w:rsidRDefault="00401CF4" w:rsidP="00401CF4"/>
        </w:tc>
        <w:tc>
          <w:tcPr>
            <w:tcW w:w="3273" w:type="dxa"/>
            <w:gridSpan w:val="2"/>
            <w:vMerge/>
          </w:tcPr>
          <w:p w14:paraId="0B55A5BE" w14:textId="7777777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p>
        </w:tc>
        <w:tc>
          <w:tcPr>
            <w:tcW w:w="2322" w:type="dxa"/>
            <w:vAlign w:val="bottom"/>
          </w:tcPr>
          <w:p w14:paraId="6FC40EE3" w14:textId="5C5998CE"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Telecare</w:t>
            </w:r>
          </w:p>
        </w:tc>
        <w:tc>
          <w:tcPr>
            <w:tcW w:w="775" w:type="dxa"/>
            <w:vAlign w:val="bottom"/>
          </w:tcPr>
          <w:p w14:paraId="4F7C0264" w14:textId="7447ED60"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64B64925"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20A05D89" w14:textId="77777777" w:rsidR="00401CF4" w:rsidRPr="00645C05" w:rsidRDefault="00401CF4" w:rsidP="00401CF4"/>
        </w:tc>
        <w:tc>
          <w:tcPr>
            <w:tcW w:w="3273" w:type="dxa"/>
            <w:gridSpan w:val="2"/>
            <w:vMerge/>
          </w:tcPr>
          <w:p w14:paraId="4E034DF3" w14:textId="7777777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p>
        </w:tc>
        <w:tc>
          <w:tcPr>
            <w:tcW w:w="2322" w:type="dxa"/>
            <w:vAlign w:val="bottom"/>
          </w:tcPr>
          <w:p w14:paraId="6FD24701" w14:textId="066A743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b/>
              </w:rPr>
            </w:pPr>
            <w:r w:rsidRPr="00645C05">
              <w:rPr>
                <w:rFonts w:ascii="Calibri" w:hAnsi="Calibri" w:cs="Calibri"/>
                <w:b/>
                <w:color w:val="000000"/>
              </w:rPr>
              <w:t>TELUS Wise</w:t>
            </w:r>
          </w:p>
        </w:tc>
        <w:tc>
          <w:tcPr>
            <w:tcW w:w="775" w:type="dxa"/>
            <w:vAlign w:val="bottom"/>
          </w:tcPr>
          <w:p w14:paraId="70FAE87F" w14:textId="3CF90AAB"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r w:rsidRPr="00645C05">
              <w:rPr>
                <w:rFonts w:ascii="Calibri" w:hAnsi="Calibri" w:cs="Calibri"/>
                <w:color w:val="000000"/>
              </w:rPr>
              <w:t>1</w:t>
            </w:r>
          </w:p>
        </w:tc>
      </w:tr>
      <w:tr w:rsidR="00401CF4" w:rsidRPr="00645C05" w14:paraId="0BF03438"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7843A6AD" w14:textId="77777777" w:rsidR="00401CF4" w:rsidRPr="00645C05" w:rsidRDefault="00401CF4" w:rsidP="00401CF4"/>
        </w:tc>
        <w:tc>
          <w:tcPr>
            <w:tcW w:w="3273" w:type="dxa"/>
            <w:gridSpan w:val="2"/>
            <w:vMerge/>
          </w:tcPr>
          <w:p w14:paraId="76404829" w14:textId="7777777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p>
        </w:tc>
        <w:tc>
          <w:tcPr>
            <w:tcW w:w="2322" w:type="dxa"/>
            <w:vAlign w:val="bottom"/>
          </w:tcPr>
          <w:p w14:paraId="1B1D3473" w14:textId="391B0DCD"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b/>
              </w:rPr>
            </w:pPr>
            <w:r w:rsidRPr="00645C05">
              <w:rPr>
                <w:rFonts w:ascii="Calibri" w:hAnsi="Calibri" w:cs="Calibri"/>
                <w:b/>
                <w:color w:val="000000"/>
              </w:rPr>
              <w:t>The Importance of Positivity</w:t>
            </w:r>
          </w:p>
        </w:tc>
        <w:tc>
          <w:tcPr>
            <w:tcW w:w="775" w:type="dxa"/>
            <w:vAlign w:val="bottom"/>
          </w:tcPr>
          <w:p w14:paraId="4A71D474" w14:textId="5DED367B"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r w:rsidRPr="00645C05">
              <w:rPr>
                <w:rFonts w:ascii="Calibri" w:hAnsi="Calibri" w:cs="Calibri"/>
                <w:color w:val="000000"/>
              </w:rPr>
              <w:t>1</w:t>
            </w:r>
          </w:p>
        </w:tc>
      </w:tr>
      <w:tr w:rsidR="00401CF4" w:rsidRPr="00645C05" w14:paraId="707384C4"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2416F83D" w14:textId="77777777" w:rsidR="00401CF4" w:rsidRPr="00645C05" w:rsidRDefault="00401CF4" w:rsidP="00401CF4"/>
        </w:tc>
        <w:tc>
          <w:tcPr>
            <w:tcW w:w="3273" w:type="dxa"/>
            <w:gridSpan w:val="2"/>
            <w:vMerge/>
          </w:tcPr>
          <w:p w14:paraId="062A0ED8" w14:textId="7777777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p>
        </w:tc>
        <w:tc>
          <w:tcPr>
            <w:tcW w:w="2322" w:type="dxa"/>
            <w:vAlign w:val="bottom"/>
          </w:tcPr>
          <w:p w14:paraId="1688233A" w14:textId="59E83D2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645C05">
              <w:rPr>
                <w:rFonts w:ascii="Calibri" w:hAnsi="Calibri" w:cs="Calibri"/>
                <w:b/>
                <w:color w:val="000000"/>
              </w:rPr>
              <w:t>Tips to Prevent Slips, Trips &amp; Falls</w:t>
            </w:r>
          </w:p>
        </w:tc>
        <w:tc>
          <w:tcPr>
            <w:tcW w:w="775" w:type="dxa"/>
            <w:vAlign w:val="bottom"/>
          </w:tcPr>
          <w:p w14:paraId="7FBC28BB" w14:textId="3D7EE5B9"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45C05">
              <w:rPr>
                <w:rFonts w:ascii="Calibri" w:hAnsi="Calibri" w:cs="Calibri"/>
                <w:color w:val="000000"/>
              </w:rPr>
              <w:t>1</w:t>
            </w:r>
          </w:p>
        </w:tc>
      </w:tr>
      <w:tr w:rsidR="00401CF4" w:rsidRPr="00645C05" w14:paraId="78B0F830"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46851938" w14:textId="77777777" w:rsidR="00401CF4" w:rsidRPr="00645C05" w:rsidRDefault="00401CF4" w:rsidP="00401CF4"/>
        </w:tc>
        <w:tc>
          <w:tcPr>
            <w:tcW w:w="3273" w:type="dxa"/>
            <w:gridSpan w:val="2"/>
            <w:vMerge/>
          </w:tcPr>
          <w:p w14:paraId="6142CBC3" w14:textId="7777777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p>
        </w:tc>
        <w:tc>
          <w:tcPr>
            <w:tcW w:w="2322" w:type="dxa"/>
            <w:vAlign w:val="bottom"/>
          </w:tcPr>
          <w:p w14:paraId="5A8FEA8E" w14:textId="483FBAE8"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645C05">
              <w:rPr>
                <w:rFonts w:ascii="Calibri" w:hAnsi="Calibri" w:cs="Calibri"/>
                <w:b/>
                <w:color w:val="000000"/>
              </w:rPr>
              <w:t>Trash Talk</w:t>
            </w:r>
          </w:p>
        </w:tc>
        <w:tc>
          <w:tcPr>
            <w:tcW w:w="775" w:type="dxa"/>
            <w:vAlign w:val="bottom"/>
          </w:tcPr>
          <w:p w14:paraId="5E2626F2" w14:textId="4FF221CF"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45C05">
              <w:rPr>
                <w:rFonts w:ascii="Calibri" w:hAnsi="Calibri" w:cs="Calibri"/>
                <w:color w:val="000000"/>
              </w:rPr>
              <w:t>1</w:t>
            </w:r>
          </w:p>
        </w:tc>
      </w:tr>
      <w:tr w:rsidR="00401CF4" w:rsidRPr="00645C05" w14:paraId="3F7D5ACE"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6F1C265E" w14:textId="77777777" w:rsidR="00401CF4" w:rsidRPr="00645C05" w:rsidRDefault="00401CF4" w:rsidP="00401CF4"/>
        </w:tc>
        <w:tc>
          <w:tcPr>
            <w:tcW w:w="3273" w:type="dxa"/>
            <w:gridSpan w:val="2"/>
            <w:vMerge/>
          </w:tcPr>
          <w:p w14:paraId="587FA0E4" w14:textId="7777777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p>
        </w:tc>
        <w:tc>
          <w:tcPr>
            <w:tcW w:w="2322" w:type="dxa"/>
            <w:vAlign w:val="bottom"/>
          </w:tcPr>
          <w:p w14:paraId="334C2019" w14:textId="1707DFA3"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645C05">
              <w:rPr>
                <w:rFonts w:ascii="Calibri" w:hAnsi="Calibri" w:cs="Calibri"/>
                <w:b/>
                <w:color w:val="000000"/>
              </w:rPr>
              <w:t>We're not Buying it</w:t>
            </w:r>
          </w:p>
        </w:tc>
        <w:tc>
          <w:tcPr>
            <w:tcW w:w="775" w:type="dxa"/>
            <w:vAlign w:val="bottom"/>
          </w:tcPr>
          <w:p w14:paraId="0A782DAF" w14:textId="241B3719"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45C05">
              <w:rPr>
                <w:rFonts w:ascii="Calibri" w:hAnsi="Calibri" w:cs="Calibri"/>
                <w:color w:val="000000"/>
              </w:rPr>
              <w:t>1</w:t>
            </w:r>
          </w:p>
        </w:tc>
      </w:tr>
      <w:tr w:rsidR="00401CF4" w:rsidRPr="00645C05" w14:paraId="4C280900"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77353030" w14:textId="77777777" w:rsidR="00401CF4" w:rsidRPr="00645C05" w:rsidRDefault="00401CF4" w:rsidP="00401CF4"/>
        </w:tc>
        <w:tc>
          <w:tcPr>
            <w:tcW w:w="3273" w:type="dxa"/>
            <w:gridSpan w:val="2"/>
            <w:vMerge/>
          </w:tcPr>
          <w:p w14:paraId="1ED1384B" w14:textId="7777777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p>
        </w:tc>
        <w:tc>
          <w:tcPr>
            <w:tcW w:w="2322" w:type="dxa"/>
            <w:vAlign w:val="bottom"/>
          </w:tcPr>
          <w:p w14:paraId="5B696438" w14:textId="431D8D7A"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645C05">
              <w:rPr>
                <w:rFonts w:ascii="Calibri" w:hAnsi="Calibri" w:cs="Calibri"/>
                <w:b/>
                <w:color w:val="000000"/>
              </w:rPr>
              <w:t>What’s the Deal with 211?</w:t>
            </w:r>
          </w:p>
        </w:tc>
        <w:tc>
          <w:tcPr>
            <w:tcW w:w="775" w:type="dxa"/>
            <w:vAlign w:val="bottom"/>
          </w:tcPr>
          <w:p w14:paraId="7536A36A" w14:textId="5FC9618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45C05">
              <w:rPr>
                <w:rFonts w:ascii="Calibri" w:hAnsi="Calibri" w:cs="Calibri"/>
                <w:color w:val="000000"/>
              </w:rPr>
              <w:t>1</w:t>
            </w:r>
          </w:p>
        </w:tc>
      </w:tr>
      <w:tr w:rsidR="00401CF4" w:rsidRPr="00645C05" w14:paraId="20C3F673"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09E2DB67" w14:textId="77777777" w:rsidR="00401CF4" w:rsidRPr="00645C05" w:rsidRDefault="00401CF4" w:rsidP="00401CF4"/>
        </w:tc>
        <w:tc>
          <w:tcPr>
            <w:tcW w:w="3273" w:type="dxa"/>
            <w:gridSpan w:val="2"/>
            <w:vMerge/>
          </w:tcPr>
          <w:p w14:paraId="443DBB81" w14:textId="7777777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p>
        </w:tc>
        <w:tc>
          <w:tcPr>
            <w:tcW w:w="2322" w:type="dxa"/>
            <w:vAlign w:val="bottom"/>
          </w:tcPr>
          <w:p w14:paraId="0F4F1085" w14:textId="4BAF5A93"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645C05">
              <w:rPr>
                <w:rFonts w:ascii="Calibri" w:hAnsi="Calibri" w:cs="Calibri"/>
                <w:b/>
                <w:color w:val="000000"/>
              </w:rPr>
              <w:t>Winter Blues</w:t>
            </w:r>
          </w:p>
        </w:tc>
        <w:tc>
          <w:tcPr>
            <w:tcW w:w="775" w:type="dxa"/>
            <w:vAlign w:val="bottom"/>
          </w:tcPr>
          <w:p w14:paraId="67396AD2" w14:textId="21328DC6"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45C05">
              <w:rPr>
                <w:rFonts w:ascii="Calibri" w:hAnsi="Calibri" w:cs="Calibri"/>
                <w:color w:val="000000"/>
              </w:rPr>
              <w:t>1</w:t>
            </w:r>
          </w:p>
        </w:tc>
      </w:tr>
      <w:tr w:rsidR="00401CF4" w:rsidRPr="00645C05" w14:paraId="221DE810" w14:textId="77777777" w:rsidTr="00401CF4">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0D39BA57" w14:textId="77777777" w:rsidR="00401CF4" w:rsidRPr="00645C05" w:rsidRDefault="00401CF4" w:rsidP="00401CF4"/>
        </w:tc>
        <w:tc>
          <w:tcPr>
            <w:tcW w:w="3273" w:type="dxa"/>
            <w:gridSpan w:val="2"/>
            <w:vMerge/>
          </w:tcPr>
          <w:p w14:paraId="0A5C3E7B" w14:textId="77777777"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pPr>
          </w:p>
        </w:tc>
        <w:tc>
          <w:tcPr>
            <w:tcW w:w="2322" w:type="dxa"/>
            <w:vAlign w:val="bottom"/>
          </w:tcPr>
          <w:p w14:paraId="0FD59E92" w14:textId="2B75ACA3"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rPr>
            </w:pPr>
            <w:r w:rsidRPr="00645C05">
              <w:rPr>
                <w:rFonts w:ascii="Calibri" w:hAnsi="Calibri" w:cs="Calibri"/>
                <w:b/>
                <w:color w:val="000000"/>
              </w:rPr>
              <w:t>World  Elder Abuse Awareness Day</w:t>
            </w:r>
          </w:p>
        </w:tc>
        <w:tc>
          <w:tcPr>
            <w:tcW w:w="775" w:type="dxa"/>
            <w:vAlign w:val="bottom"/>
          </w:tcPr>
          <w:p w14:paraId="11310F20" w14:textId="5C6CBC89" w:rsidR="00401CF4" w:rsidRPr="00645C05" w:rsidRDefault="00401CF4" w:rsidP="00401C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45C05">
              <w:rPr>
                <w:rFonts w:ascii="Calibri" w:hAnsi="Calibri" w:cs="Calibri"/>
                <w:color w:val="000000"/>
              </w:rPr>
              <w:t>1</w:t>
            </w:r>
          </w:p>
        </w:tc>
      </w:tr>
      <w:tr w:rsidR="00401CF4" w:rsidRPr="00645C05" w14:paraId="1416DA5D" w14:textId="77777777" w:rsidTr="00401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gridSpan w:val="2"/>
            <w:vMerge/>
            <w:vAlign w:val="center"/>
          </w:tcPr>
          <w:p w14:paraId="1AB8DF40" w14:textId="77777777" w:rsidR="00401CF4" w:rsidRPr="00645C05" w:rsidRDefault="00401CF4" w:rsidP="00401CF4"/>
        </w:tc>
        <w:tc>
          <w:tcPr>
            <w:tcW w:w="3273" w:type="dxa"/>
            <w:gridSpan w:val="2"/>
            <w:vMerge/>
          </w:tcPr>
          <w:p w14:paraId="197230F8" w14:textId="77777777"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pPr>
          </w:p>
        </w:tc>
        <w:tc>
          <w:tcPr>
            <w:tcW w:w="2322" w:type="dxa"/>
            <w:vAlign w:val="bottom"/>
          </w:tcPr>
          <w:p w14:paraId="4CCD6399" w14:textId="5289AD0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645C05">
              <w:rPr>
                <w:rFonts w:ascii="Calibri" w:hAnsi="Calibri" w:cs="Calibri"/>
                <w:b/>
                <w:color w:val="000000"/>
              </w:rPr>
              <w:t>You’re the Expert</w:t>
            </w:r>
          </w:p>
        </w:tc>
        <w:tc>
          <w:tcPr>
            <w:tcW w:w="775" w:type="dxa"/>
            <w:vAlign w:val="bottom"/>
          </w:tcPr>
          <w:p w14:paraId="7E72C5B0" w14:textId="06BF0C62" w:rsidR="00401CF4" w:rsidRPr="00645C05" w:rsidRDefault="00401CF4" w:rsidP="00401C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45C05">
              <w:rPr>
                <w:rFonts w:ascii="Calibri" w:hAnsi="Calibri" w:cs="Calibri"/>
                <w:color w:val="000000"/>
              </w:rPr>
              <w:t>1</w:t>
            </w:r>
          </w:p>
        </w:tc>
      </w:tr>
    </w:tbl>
    <w:p w14:paraId="6ECB07FD" w14:textId="075D245A" w:rsidR="00690F67" w:rsidRPr="00645C05" w:rsidRDefault="00690F67" w:rsidP="00690F67">
      <w:pPr>
        <w:pStyle w:val="Heading1"/>
        <w:rPr>
          <w:color w:val="auto"/>
        </w:rPr>
      </w:pPr>
      <w:bookmarkStart w:id="71" w:name="_Appendix_B_–"/>
      <w:bookmarkStart w:id="72" w:name="_Toc518635551"/>
      <w:bookmarkStart w:id="73" w:name="_Toc42861111"/>
      <w:bookmarkEnd w:id="71"/>
      <w:r w:rsidRPr="00645C05">
        <w:rPr>
          <w:color w:val="auto"/>
        </w:rPr>
        <w:t>Appendix B</w:t>
      </w:r>
      <w:r w:rsidR="00072005" w:rsidRPr="00645C05">
        <w:rPr>
          <w:color w:val="auto"/>
        </w:rPr>
        <w:t xml:space="preserve"> – Example Program Books</w:t>
      </w:r>
      <w:bookmarkEnd w:id="72"/>
      <w:bookmarkEnd w:id="73"/>
    </w:p>
    <w:p w14:paraId="29D6644C" w14:textId="77777777" w:rsidR="00565FB3" w:rsidRPr="00645C05" w:rsidRDefault="00565FB3" w:rsidP="00E82EB9"/>
    <w:p w14:paraId="31D1824A" w14:textId="5B60C0EE" w:rsidR="00E82EB9" w:rsidRPr="00645C05" w:rsidRDefault="00E82EB9" w:rsidP="00E82EB9">
      <w:r w:rsidRPr="00645C05">
        <w:t>Original Format</w:t>
      </w:r>
    </w:p>
    <w:p w14:paraId="69661332" w14:textId="0D355E02" w:rsidR="00690F67" w:rsidRPr="00645C05" w:rsidRDefault="00E82EB9" w:rsidP="00690F67">
      <w:r w:rsidRPr="00645C05">
        <w:object w:dxaOrig="6270" w:dyaOrig="811" w14:anchorId="65948168">
          <v:shape id="_x0000_i1025" type="#_x0000_t75" style="width:313.5pt;height:40.5pt" o:ole="">
            <v:imagedata r:id="rId47" o:title=""/>
          </v:shape>
          <o:OLEObject Type="Embed" ProgID="Package" ShapeID="_x0000_i1025" DrawAspect="Content" ObjectID="_1655275856" r:id="rId48"/>
        </w:object>
      </w:r>
    </w:p>
    <w:p w14:paraId="7A28D8B3" w14:textId="0C0E429E" w:rsidR="00E82EB9" w:rsidRPr="00645C05" w:rsidRDefault="00E82EB9" w:rsidP="00690F67"/>
    <w:p w14:paraId="1A1E56FB" w14:textId="59196E3A" w:rsidR="00E82EB9" w:rsidRPr="00645C05" w:rsidRDefault="00E82EB9" w:rsidP="00690F67">
      <w:r w:rsidRPr="00645C05">
        <w:t xml:space="preserve">Updated Format </w:t>
      </w:r>
    </w:p>
    <w:p w14:paraId="5364236E" w14:textId="0B559D1D" w:rsidR="00E82EB9" w:rsidRPr="00645C05" w:rsidRDefault="00C63F99" w:rsidP="00690F67">
      <w:r w:rsidRPr="00645C05">
        <w:object w:dxaOrig="1541" w:dyaOrig="997" w14:anchorId="6E79269E">
          <v:shape id="_x0000_i1026" type="#_x0000_t75" style="width:77.05pt;height:49.85pt" o:ole="">
            <v:imagedata r:id="rId49" o:title=""/>
          </v:shape>
          <o:OLEObject Type="Embed" ProgID="AcroExch.Document.DC" ShapeID="_x0000_i1026" DrawAspect="Icon" ObjectID="_1655275857" r:id="rId50"/>
        </w:object>
      </w:r>
      <w:r w:rsidRPr="00645C05">
        <w:object w:dxaOrig="1541" w:dyaOrig="997" w14:anchorId="23C1305C">
          <v:shape id="_x0000_i1027" type="#_x0000_t75" style="width:77.05pt;height:49.85pt" o:ole="">
            <v:imagedata r:id="rId51" o:title=""/>
          </v:shape>
          <o:OLEObject Type="Embed" ProgID="AcroExch.Document.DC" ShapeID="_x0000_i1027" DrawAspect="Icon" ObjectID="_1655275858" r:id="rId52"/>
        </w:object>
      </w:r>
    </w:p>
    <w:sectPr w:rsidR="00E82EB9" w:rsidRPr="00645C05" w:rsidSect="004930FE">
      <w:footerReference w:type="default" r:id="rId53"/>
      <w:pgSz w:w="12240" w:h="15840"/>
      <w:pgMar w:top="1440" w:right="1440" w:bottom="1440" w:left="1440"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4EBF43" w16cid:durableId="227A3971"/>
  <w16cid:commentId w16cid:paraId="1F56DD8E" w16cid:durableId="227A3972"/>
  <w16cid:commentId w16cid:paraId="02FFB55C" w16cid:durableId="227A3973"/>
  <w16cid:commentId w16cid:paraId="5A1C3DD2" w16cid:durableId="227A3974"/>
  <w16cid:commentId w16cid:paraId="37B3FB34" w16cid:durableId="227A3975"/>
  <w16cid:commentId w16cid:paraId="55240190" w16cid:durableId="227A3976"/>
  <w16cid:commentId w16cid:paraId="6E82D352" w16cid:durableId="227A3977"/>
  <w16cid:commentId w16cid:paraId="7160CF6A" w16cid:durableId="227A3978"/>
  <w16cid:commentId w16cid:paraId="5D8A32DC" w16cid:durableId="227A3979"/>
  <w16cid:commentId w16cid:paraId="560761EF" w16cid:durableId="227A397A"/>
  <w16cid:commentId w16cid:paraId="57F04EBD" w16cid:durableId="227A397B"/>
  <w16cid:commentId w16cid:paraId="6643DB77" w16cid:durableId="227A397C"/>
  <w16cid:commentId w16cid:paraId="1EC12C6E" w16cid:durableId="227A397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5A3CE" w14:textId="77777777" w:rsidR="00850572" w:rsidRDefault="00850572" w:rsidP="008D6930">
      <w:pPr>
        <w:spacing w:after="0" w:line="240" w:lineRule="auto"/>
      </w:pPr>
      <w:r>
        <w:separator/>
      </w:r>
    </w:p>
  </w:endnote>
  <w:endnote w:type="continuationSeparator" w:id="0">
    <w:p w14:paraId="7870BB04" w14:textId="77777777" w:rsidR="00850572" w:rsidRDefault="00850572" w:rsidP="008D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5960"/>
      <w:docPartObj>
        <w:docPartGallery w:val="Page Numbers (Bottom of Page)"/>
        <w:docPartUnique/>
      </w:docPartObj>
    </w:sdtPr>
    <w:sdtEndPr>
      <w:rPr>
        <w:noProof/>
      </w:rPr>
    </w:sdtEndPr>
    <w:sdtContent>
      <w:p w14:paraId="004F2537" w14:textId="149C8696" w:rsidR="00850572" w:rsidRDefault="00850572">
        <w:pPr>
          <w:pStyle w:val="Footer"/>
          <w:jc w:val="right"/>
        </w:pPr>
        <w:r>
          <w:fldChar w:fldCharType="begin"/>
        </w:r>
        <w:r>
          <w:instrText xml:space="preserve"> PAGE   \* MERGEFORMAT </w:instrText>
        </w:r>
        <w:r>
          <w:fldChar w:fldCharType="separate"/>
        </w:r>
        <w:r w:rsidR="00645C05">
          <w:rPr>
            <w:noProof/>
          </w:rPr>
          <w:t>29</w:t>
        </w:r>
        <w:r>
          <w:rPr>
            <w:noProof/>
          </w:rPr>
          <w:fldChar w:fldCharType="end"/>
        </w:r>
      </w:p>
    </w:sdtContent>
  </w:sdt>
  <w:p w14:paraId="1B518EBB" w14:textId="77777777" w:rsidR="00850572" w:rsidRDefault="00850572">
    <w:pPr>
      <w:pStyle w:val="Footer"/>
    </w:pPr>
  </w:p>
  <w:p w14:paraId="08D58A8E" w14:textId="77777777" w:rsidR="00850572" w:rsidRDefault="0085057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E8DAC" w14:textId="77777777" w:rsidR="00850572" w:rsidRDefault="00850572" w:rsidP="008D6930">
      <w:pPr>
        <w:spacing w:after="0" w:line="240" w:lineRule="auto"/>
      </w:pPr>
      <w:r>
        <w:separator/>
      </w:r>
    </w:p>
  </w:footnote>
  <w:footnote w:type="continuationSeparator" w:id="0">
    <w:p w14:paraId="46D40B72" w14:textId="77777777" w:rsidR="00850572" w:rsidRDefault="00850572" w:rsidP="008D69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C91C01"/>
    <w:multiLevelType w:val="multilevel"/>
    <w:tmpl w:val="36247C6E"/>
    <w:lvl w:ilvl="0">
      <w:start w:val="1"/>
      <w:numFmt w:val="bullet"/>
      <w:lvlText w:val="●"/>
      <w:lvlJc w:val="left"/>
      <w:pPr>
        <w:ind w:left="436" w:hanging="360"/>
      </w:pPr>
      <w:rPr>
        <w:u w:val="none"/>
      </w:rPr>
    </w:lvl>
    <w:lvl w:ilvl="1">
      <w:start w:val="1"/>
      <w:numFmt w:val="bullet"/>
      <w:lvlText w:val="○"/>
      <w:lvlJc w:val="left"/>
      <w:pPr>
        <w:ind w:left="1156" w:hanging="360"/>
      </w:pPr>
      <w:rPr>
        <w:u w:val="none"/>
      </w:rPr>
    </w:lvl>
    <w:lvl w:ilvl="2">
      <w:start w:val="1"/>
      <w:numFmt w:val="bullet"/>
      <w:lvlText w:val="■"/>
      <w:lvlJc w:val="left"/>
      <w:pPr>
        <w:ind w:left="1876" w:hanging="360"/>
      </w:pPr>
      <w:rPr>
        <w:u w:val="none"/>
      </w:rPr>
    </w:lvl>
    <w:lvl w:ilvl="3">
      <w:start w:val="1"/>
      <w:numFmt w:val="bullet"/>
      <w:lvlText w:val="●"/>
      <w:lvlJc w:val="left"/>
      <w:pPr>
        <w:ind w:left="2596" w:hanging="360"/>
      </w:pPr>
      <w:rPr>
        <w:u w:val="none"/>
      </w:rPr>
    </w:lvl>
    <w:lvl w:ilvl="4">
      <w:start w:val="1"/>
      <w:numFmt w:val="bullet"/>
      <w:lvlText w:val="○"/>
      <w:lvlJc w:val="left"/>
      <w:pPr>
        <w:ind w:left="3316" w:hanging="360"/>
      </w:pPr>
      <w:rPr>
        <w:u w:val="none"/>
      </w:rPr>
    </w:lvl>
    <w:lvl w:ilvl="5">
      <w:start w:val="1"/>
      <w:numFmt w:val="bullet"/>
      <w:lvlText w:val="■"/>
      <w:lvlJc w:val="left"/>
      <w:pPr>
        <w:ind w:left="4036" w:hanging="360"/>
      </w:pPr>
      <w:rPr>
        <w:u w:val="none"/>
      </w:rPr>
    </w:lvl>
    <w:lvl w:ilvl="6">
      <w:start w:val="1"/>
      <w:numFmt w:val="bullet"/>
      <w:lvlText w:val="●"/>
      <w:lvlJc w:val="left"/>
      <w:pPr>
        <w:ind w:left="4756" w:hanging="360"/>
      </w:pPr>
      <w:rPr>
        <w:u w:val="none"/>
      </w:rPr>
    </w:lvl>
    <w:lvl w:ilvl="7">
      <w:start w:val="1"/>
      <w:numFmt w:val="bullet"/>
      <w:lvlText w:val="○"/>
      <w:lvlJc w:val="left"/>
      <w:pPr>
        <w:ind w:left="5476" w:hanging="360"/>
      </w:pPr>
      <w:rPr>
        <w:u w:val="none"/>
      </w:rPr>
    </w:lvl>
    <w:lvl w:ilvl="8">
      <w:start w:val="1"/>
      <w:numFmt w:val="bullet"/>
      <w:lvlText w:val="■"/>
      <w:lvlJc w:val="left"/>
      <w:pPr>
        <w:ind w:left="6196" w:hanging="360"/>
      </w:pPr>
      <w:rPr>
        <w:u w:val="none"/>
      </w:rPr>
    </w:lvl>
  </w:abstractNum>
  <w:abstractNum w:abstractNumId="3" w15:restartNumberingAfterBreak="0">
    <w:nsid w:val="02860D93"/>
    <w:multiLevelType w:val="hybridMultilevel"/>
    <w:tmpl w:val="E3B89F18"/>
    <w:lvl w:ilvl="0" w:tplc="F7006930">
      <w:start w:val="1"/>
      <w:numFmt w:val="decimal"/>
      <w:lvlText w:val="%1."/>
      <w:lvlJc w:val="left"/>
      <w:pPr>
        <w:ind w:left="3479"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3242AA3"/>
    <w:multiLevelType w:val="hybridMultilevel"/>
    <w:tmpl w:val="AEB857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6F042A2"/>
    <w:multiLevelType w:val="hybridMultilevel"/>
    <w:tmpl w:val="FF783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5B3FD4"/>
    <w:multiLevelType w:val="hybridMultilevel"/>
    <w:tmpl w:val="FAEAA494"/>
    <w:lvl w:ilvl="0" w:tplc="A31E31B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967AD0"/>
    <w:multiLevelType w:val="hybridMultilevel"/>
    <w:tmpl w:val="19AC4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1AD2323"/>
    <w:multiLevelType w:val="hybridMultilevel"/>
    <w:tmpl w:val="6F487E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711774C"/>
    <w:multiLevelType w:val="multilevel"/>
    <w:tmpl w:val="C13E13B8"/>
    <w:lvl w:ilvl="0">
      <w:start w:val="1"/>
      <w:numFmt w:val="bullet"/>
      <w:lvlText w:val="●"/>
      <w:lvlJc w:val="left"/>
      <w:pPr>
        <w:ind w:left="436" w:hanging="360"/>
      </w:pPr>
      <w:rPr>
        <w:u w:val="none"/>
      </w:rPr>
    </w:lvl>
    <w:lvl w:ilvl="1">
      <w:start w:val="1"/>
      <w:numFmt w:val="bullet"/>
      <w:lvlText w:val="○"/>
      <w:lvlJc w:val="left"/>
      <w:pPr>
        <w:ind w:left="1156" w:hanging="360"/>
      </w:pPr>
      <w:rPr>
        <w:u w:val="none"/>
      </w:rPr>
    </w:lvl>
    <w:lvl w:ilvl="2">
      <w:start w:val="1"/>
      <w:numFmt w:val="bullet"/>
      <w:lvlText w:val="■"/>
      <w:lvlJc w:val="left"/>
      <w:pPr>
        <w:ind w:left="1876" w:hanging="360"/>
      </w:pPr>
      <w:rPr>
        <w:u w:val="none"/>
      </w:rPr>
    </w:lvl>
    <w:lvl w:ilvl="3">
      <w:start w:val="1"/>
      <w:numFmt w:val="bullet"/>
      <w:lvlText w:val="●"/>
      <w:lvlJc w:val="left"/>
      <w:pPr>
        <w:ind w:left="2596" w:hanging="360"/>
      </w:pPr>
      <w:rPr>
        <w:u w:val="none"/>
      </w:rPr>
    </w:lvl>
    <w:lvl w:ilvl="4">
      <w:start w:val="1"/>
      <w:numFmt w:val="bullet"/>
      <w:lvlText w:val="○"/>
      <w:lvlJc w:val="left"/>
      <w:pPr>
        <w:ind w:left="3316" w:hanging="360"/>
      </w:pPr>
      <w:rPr>
        <w:u w:val="none"/>
      </w:rPr>
    </w:lvl>
    <w:lvl w:ilvl="5">
      <w:start w:val="1"/>
      <w:numFmt w:val="bullet"/>
      <w:lvlText w:val="■"/>
      <w:lvlJc w:val="left"/>
      <w:pPr>
        <w:ind w:left="4036" w:hanging="360"/>
      </w:pPr>
      <w:rPr>
        <w:u w:val="none"/>
      </w:rPr>
    </w:lvl>
    <w:lvl w:ilvl="6">
      <w:start w:val="1"/>
      <w:numFmt w:val="bullet"/>
      <w:lvlText w:val="●"/>
      <w:lvlJc w:val="left"/>
      <w:pPr>
        <w:ind w:left="4756" w:hanging="360"/>
      </w:pPr>
      <w:rPr>
        <w:u w:val="none"/>
      </w:rPr>
    </w:lvl>
    <w:lvl w:ilvl="7">
      <w:start w:val="1"/>
      <w:numFmt w:val="bullet"/>
      <w:lvlText w:val="○"/>
      <w:lvlJc w:val="left"/>
      <w:pPr>
        <w:ind w:left="5476" w:hanging="360"/>
      </w:pPr>
      <w:rPr>
        <w:u w:val="none"/>
      </w:rPr>
    </w:lvl>
    <w:lvl w:ilvl="8">
      <w:start w:val="1"/>
      <w:numFmt w:val="bullet"/>
      <w:lvlText w:val="■"/>
      <w:lvlJc w:val="left"/>
      <w:pPr>
        <w:ind w:left="6196" w:hanging="360"/>
      </w:pPr>
      <w:rPr>
        <w:u w:val="none"/>
      </w:rPr>
    </w:lvl>
  </w:abstractNum>
  <w:abstractNum w:abstractNumId="10" w15:restartNumberingAfterBreak="0">
    <w:nsid w:val="2919582D"/>
    <w:multiLevelType w:val="hybridMultilevel"/>
    <w:tmpl w:val="9E800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206D70"/>
    <w:multiLevelType w:val="hybridMultilevel"/>
    <w:tmpl w:val="B428D3C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3BC7A85"/>
    <w:multiLevelType w:val="multilevel"/>
    <w:tmpl w:val="03C8551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C0A7B11"/>
    <w:multiLevelType w:val="hybridMultilevel"/>
    <w:tmpl w:val="52B207FA"/>
    <w:lvl w:ilvl="0" w:tplc="6AF6CA0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D96379B"/>
    <w:multiLevelType w:val="hybridMultilevel"/>
    <w:tmpl w:val="EAA8B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5F137DF"/>
    <w:multiLevelType w:val="multilevel"/>
    <w:tmpl w:val="28BC2E08"/>
    <w:lvl w:ilvl="0">
      <w:start w:val="1"/>
      <w:numFmt w:val="bullet"/>
      <w:lvlText w:val="●"/>
      <w:lvlJc w:val="left"/>
      <w:pPr>
        <w:ind w:left="436" w:hanging="360"/>
      </w:pPr>
      <w:rPr>
        <w:u w:val="none"/>
      </w:rPr>
    </w:lvl>
    <w:lvl w:ilvl="1">
      <w:start w:val="1"/>
      <w:numFmt w:val="bullet"/>
      <w:lvlText w:val="○"/>
      <w:lvlJc w:val="left"/>
      <w:pPr>
        <w:ind w:left="1156" w:hanging="360"/>
      </w:pPr>
      <w:rPr>
        <w:u w:val="none"/>
      </w:rPr>
    </w:lvl>
    <w:lvl w:ilvl="2">
      <w:start w:val="1"/>
      <w:numFmt w:val="bullet"/>
      <w:lvlText w:val="■"/>
      <w:lvlJc w:val="left"/>
      <w:pPr>
        <w:ind w:left="1876" w:hanging="360"/>
      </w:pPr>
      <w:rPr>
        <w:u w:val="none"/>
      </w:rPr>
    </w:lvl>
    <w:lvl w:ilvl="3">
      <w:start w:val="1"/>
      <w:numFmt w:val="bullet"/>
      <w:lvlText w:val="●"/>
      <w:lvlJc w:val="left"/>
      <w:pPr>
        <w:ind w:left="2596" w:hanging="360"/>
      </w:pPr>
      <w:rPr>
        <w:u w:val="none"/>
      </w:rPr>
    </w:lvl>
    <w:lvl w:ilvl="4">
      <w:start w:val="1"/>
      <w:numFmt w:val="bullet"/>
      <w:lvlText w:val="○"/>
      <w:lvlJc w:val="left"/>
      <w:pPr>
        <w:ind w:left="3316" w:hanging="360"/>
      </w:pPr>
      <w:rPr>
        <w:u w:val="none"/>
      </w:rPr>
    </w:lvl>
    <w:lvl w:ilvl="5">
      <w:start w:val="1"/>
      <w:numFmt w:val="bullet"/>
      <w:lvlText w:val="■"/>
      <w:lvlJc w:val="left"/>
      <w:pPr>
        <w:ind w:left="4036" w:hanging="360"/>
      </w:pPr>
      <w:rPr>
        <w:u w:val="none"/>
      </w:rPr>
    </w:lvl>
    <w:lvl w:ilvl="6">
      <w:start w:val="1"/>
      <w:numFmt w:val="bullet"/>
      <w:lvlText w:val="●"/>
      <w:lvlJc w:val="left"/>
      <w:pPr>
        <w:ind w:left="4756" w:hanging="360"/>
      </w:pPr>
      <w:rPr>
        <w:u w:val="none"/>
      </w:rPr>
    </w:lvl>
    <w:lvl w:ilvl="7">
      <w:start w:val="1"/>
      <w:numFmt w:val="bullet"/>
      <w:lvlText w:val="○"/>
      <w:lvlJc w:val="left"/>
      <w:pPr>
        <w:ind w:left="5476" w:hanging="360"/>
      </w:pPr>
      <w:rPr>
        <w:u w:val="none"/>
      </w:rPr>
    </w:lvl>
    <w:lvl w:ilvl="8">
      <w:start w:val="1"/>
      <w:numFmt w:val="bullet"/>
      <w:lvlText w:val="■"/>
      <w:lvlJc w:val="left"/>
      <w:pPr>
        <w:ind w:left="6196" w:hanging="360"/>
      </w:pPr>
      <w:rPr>
        <w:u w:val="none"/>
      </w:rPr>
    </w:lvl>
  </w:abstractNum>
  <w:abstractNum w:abstractNumId="16" w15:restartNumberingAfterBreak="0">
    <w:nsid w:val="57756717"/>
    <w:multiLevelType w:val="multilevel"/>
    <w:tmpl w:val="62769DDE"/>
    <w:lvl w:ilvl="0">
      <w:start w:val="1"/>
      <w:numFmt w:val="bullet"/>
      <w:lvlText w:val="●"/>
      <w:lvlJc w:val="left"/>
      <w:pPr>
        <w:ind w:left="316" w:hanging="360"/>
      </w:pPr>
      <w:rPr>
        <w:u w:val="none"/>
      </w:rPr>
    </w:lvl>
    <w:lvl w:ilvl="1">
      <w:start w:val="1"/>
      <w:numFmt w:val="bullet"/>
      <w:lvlText w:val="○"/>
      <w:lvlJc w:val="left"/>
      <w:pPr>
        <w:ind w:left="1036" w:hanging="360"/>
      </w:pPr>
      <w:rPr>
        <w:u w:val="none"/>
      </w:rPr>
    </w:lvl>
    <w:lvl w:ilvl="2">
      <w:start w:val="1"/>
      <w:numFmt w:val="bullet"/>
      <w:lvlText w:val="■"/>
      <w:lvlJc w:val="left"/>
      <w:pPr>
        <w:ind w:left="1756" w:hanging="360"/>
      </w:pPr>
      <w:rPr>
        <w:u w:val="none"/>
      </w:rPr>
    </w:lvl>
    <w:lvl w:ilvl="3">
      <w:start w:val="1"/>
      <w:numFmt w:val="bullet"/>
      <w:lvlText w:val="●"/>
      <w:lvlJc w:val="left"/>
      <w:pPr>
        <w:ind w:left="2476" w:hanging="360"/>
      </w:pPr>
      <w:rPr>
        <w:u w:val="none"/>
      </w:rPr>
    </w:lvl>
    <w:lvl w:ilvl="4">
      <w:start w:val="1"/>
      <w:numFmt w:val="bullet"/>
      <w:lvlText w:val="○"/>
      <w:lvlJc w:val="left"/>
      <w:pPr>
        <w:ind w:left="3196" w:hanging="360"/>
      </w:pPr>
      <w:rPr>
        <w:u w:val="none"/>
      </w:rPr>
    </w:lvl>
    <w:lvl w:ilvl="5">
      <w:start w:val="1"/>
      <w:numFmt w:val="bullet"/>
      <w:lvlText w:val="■"/>
      <w:lvlJc w:val="left"/>
      <w:pPr>
        <w:ind w:left="3916" w:hanging="360"/>
      </w:pPr>
      <w:rPr>
        <w:u w:val="none"/>
      </w:rPr>
    </w:lvl>
    <w:lvl w:ilvl="6">
      <w:start w:val="1"/>
      <w:numFmt w:val="bullet"/>
      <w:lvlText w:val="●"/>
      <w:lvlJc w:val="left"/>
      <w:pPr>
        <w:ind w:left="4636" w:hanging="360"/>
      </w:pPr>
      <w:rPr>
        <w:u w:val="none"/>
      </w:rPr>
    </w:lvl>
    <w:lvl w:ilvl="7">
      <w:start w:val="1"/>
      <w:numFmt w:val="bullet"/>
      <w:lvlText w:val="○"/>
      <w:lvlJc w:val="left"/>
      <w:pPr>
        <w:ind w:left="5356" w:hanging="360"/>
      </w:pPr>
      <w:rPr>
        <w:u w:val="none"/>
      </w:rPr>
    </w:lvl>
    <w:lvl w:ilvl="8">
      <w:start w:val="1"/>
      <w:numFmt w:val="bullet"/>
      <w:lvlText w:val="■"/>
      <w:lvlJc w:val="left"/>
      <w:pPr>
        <w:ind w:left="6076" w:hanging="360"/>
      </w:pPr>
      <w:rPr>
        <w:u w:val="none"/>
      </w:rPr>
    </w:lvl>
  </w:abstractNum>
  <w:abstractNum w:abstractNumId="17" w15:restartNumberingAfterBreak="0">
    <w:nsid w:val="5CB25C2C"/>
    <w:multiLevelType w:val="hybridMultilevel"/>
    <w:tmpl w:val="BFCA5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36B4331"/>
    <w:multiLevelType w:val="hybridMultilevel"/>
    <w:tmpl w:val="E656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E63574"/>
    <w:multiLevelType w:val="hybridMultilevel"/>
    <w:tmpl w:val="44A4AAAC"/>
    <w:lvl w:ilvl="0" w:tplc="FDD2FBC0">
      <w:start w:val="1"/>
      <w:numFmt w:val="decimal"/>
      <w:lvlText w:val="%1."/>
      <w:lvlJc w:val="left"/>
      <w:pPr>
        <w:ind w:left="927" w:hanging="360"/>
      </w:pPr>
      <w:rPr>
        <w:rFonts w:asciiTheme="minorHAnsi" w:eastAsiaTheme="minorHAnsi" w:hAnsiTheme="minorHAnsi" w:cstheme="minorBidi"/>
        <w:b w:val="0"/>
        <w:sz w:val="24"/>
        <w:szCs w:val="24"/>
      </w:rPr>
    </w:lvl>
    <w:lvl w:ilvl="1" w:tplc="10090019" w:tentative="1">
      <w:start w:val="1"/>
      <w:numFmt w:val="lowerLetter"/>
      <w:lvlText w:val="%2."/>
      <w:lvlJc w:val="left"/>
      <w:pPr>
        <w:ind w:left="-1112" w:hanging="360"/>
      </w:pPr>
    </w:lvl>
    <w:lvl w:ilvl="2" w:tplc="1009001B" w:tentative="1">
      <w:start w:val="1"/>
      <w:numFmt w:val="lowerRoman"/>
      <w:lvlText w:val="%3."/>
      <w:lvlJc w:val="right"/>
      <w:pPr>
        <w:ind w:left="-392" w:hanging="180"/>
      </w:pPr>
    </w:lvl>
    <w:lvl w:ilvl="3" w:tplc="1009000F" w:tentative="1">
      <w:start w:val="1"/>
      <w:numFmt w:val="decimal"/>
      <w:lvlText w:val="%4."/>
      <w:lvlJc w:val="left"/>
      <w:pPr>
        <w:ind w:left="328" w:hanging="360"/>
      </w:pPr>
    </w:lvl>
    <w:lvl w:ilvl="4" w:tplc="10090019" w:tentative="1">
      <w:start w:val="1"/>
      <w:numFmt w:val="lowerLetter"/>
      <w:lvlText w:val="%5."/>
      <w:lvlJc w:val="left"/>
      <w:pPr>
        <w:ind w:left="1048" w:hanging="360"/>
      </w:pPr>
    </w:lvl>
    <w:lvl w:ilvl="5" w:tplc="1009001B" w:tentative="1">
      <w:start w:val="1"/>
      <w:numFmt w:val="lowerRoman"/>
      <w:lvlText w:val="%6."/>
      <w:lvlJc w:val="right"/>
      <w:pPr>
        <w:ind w:left="1768" w:hanging="180"/>
      </w:pPr>
    </w:lvl>
    <w:lvl w:ilvl="6" w:tplc="1009000F" w:tentative="1">
      <w:start w:val="1"/>
      <w:numFmt w:val="decimal"/>
      <w:lvlText w:val="%7."/>
      <w:lvlJc w:val="left"/>
      <w:pPr>
        <w:ind w:left="2488" w:hanging="360"/>
      </w:pPr>
    </w:lvl>
    <w:lvl w:ilvl="7" w:tplc="10090019" w:tentative="1">
      <w:start w:val="1"/>
      <w:numFmt w:val="lowerLetter"/>
      <w:lvlText w:val="%8."/>
      <w:lvlJc w:val="left"/>
      <w:pPr>
        <w:ind w:left="3208" w:hanging="360"/>
      </w:pPr>
    </w:lvl>
    <w:lvl w:ilvl="8" w:tplc="1009001B" w:tentative="1">
      <w:start w:val="1"/>
      <w:numFmt w:val="lowerRoman"/>
      <w:lvlText w:val="%9."/>
      <w:lvlJc w:val="right"/>
      <w:pPr>
        <w:ind w:left="3928" w:hanging="180"/>
      </w:pPr>
    </w:lvl>
  </w:abstractNum>
  <w:abstractNum w:abstractNumId="20" w15:restartNumberingAfterBreak="0">
    <w:nsid w:val="71824E2C"/>
    <w:multiLevelType w:val="hybridMultilevel"/>
    <w:tmpl w:val="750A654A"/>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1" w15:restartNumberingAfterBreak="0">
    <w:nsid w:val="721613D8"/>
    <w:multiLevelType w:val="hybridMultilevel"/>
    <w:tmpl w:val="F954C60A"/>
    <w:lvl w:ilvl="0" w:tplc="6AF6CA0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2806B8E"/>
    <w:multiLevelType w:val="hybridMultilevel"/>
    <w:tmpl w:val="AA6467BC"/>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23" w15:restartNumberingAfterBreak="0">
    <w:nsid w:val="73513B01"/>
    <w:multiLevelType w:val="hybridMultilevel"/>
    <w:tmpl w:val="CDFCD01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4C73CDD"/>
    <w:multiLevelType w:val="hybridMultilevel"/>
    <w:tmpl w:val="3E98A0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91A2434"/>
    <w:multiLevelType w:val="hybridMultilevel"/>
    <w:tmpl w:val="26028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7DEE74F4"/>
    <w:multiLevelType w:val="hybridMultilevel"/>
    <w:tmpl w:val="E8AA5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8"/>
  </w:num>
  <w:num w:numId="4">
    <w:abstractNumId w:val="12"/>
  </w:num>
  <w:num w:numId="5">
    <w:abstractNumId w:val="19"/>
  </w:num>
  <w:num w:numId="6">
    <w:abstractNumId w:val="0"/>
  </w:num>
  <w:num w:numId="7">
    <w:abstractNumId w:val="1"/>
  </w:num>
  <w:num w:numId="8">
    <w:abstractNumId w:val="15"/>
  </w:num>
  <w:num w:numId="9">
    <w:abstractNumId w:val="16"/>
  </w:num>
  <w:num w:numId="10">
    <w:abstractNumId w:val="9"/>
  </w:num>
  <w:num w:numId="11">
    <w:abstractNumId w:val="2"/>
  </w:num>
  <w:num w:numId="12">
    <w:abstractNumId w:val="10"/>
  </w:num>
  <w:num w:numId="13">
    <w:abstractNumId w:val="22"/>
  </w:num>
  <w:num w:numId="14">
    <w:abstractNumId w:val="18"/>
  </w:num>
  <w:num w:numId="15">
    <w:abstractNumId w:val="26"/>
  </w:num>
  <w:num w:numId="16">
    <w:abstractNumId w:val="13"/>
  </w:num>
  <w:num w:numId="17">
    <w:abstractNumId w:val="23"/>
  </w:num>
  <w:num w:numId="18">
    <w:abstractNumId w:val="11"/>
  </w:num>
  <w:num w:numId="19">
    <w:abstractNumId w:val="21"/>
  </w:num>
  <w:num w:numId="20">
    <w:abstractNumId w:val="20"/>
  </w:num>
  <w:num w:numId="21">
    <w:abstractNumId w:val="5"/>
  </w:num>
  <w:num w:numId="22">
    <w:abstractNumId w:val="17"/>
  </w:num>
  <w:num w:numId="23">
    <w:abstractNumId w:val="24"/>
  </w:num>
  <w:num w:numId="24">
    <w:abstractNumId w:val="4"/>
  </w:num>
  <w:num w:numId="25">
    <w:abstractNumId w:val="6"/>
  </w:num>
  <w:num w:numId="26">
    <w:abstractNumId w:val="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CA" w:vendorID="64" w:dllVersion="131078" w:nlCheck="1" w:checkStyle="0"/>
  <w:activeWritingStyle w:appName="MSWord" w:lang="en-US" w:vendorID="64" w:dllVersion="131078" w:nlCheck="1" w:checkStyle="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36"/>
    <w:rsid w:val="00001B39"/>
    <w:rsid w:val="0000585E"/>
    <w:rsid w:val="000058DE"/>
    <w:rsid w:val="00005D2F"/>
    <w:rsid w:val="000065CF"/>
    <w:rsid w:val="00006C4C"/>
    <w:rsid w:val="0000745F"/>
    <w:rsid w:val="00011BFE"/>
    <w:rsid w:val="000132A4"/>
    <w:rsid w:val="00013CE0"/>
    <w:rsid w:val="0001460C"/>
    <w:rsid w:val="0001673B"/>
    <w:rsid w:val="0001707E"/>
    <w:rsid w:val="000200A0"/>
    <w:rsid w:val="000203FA"/>
    <w:rsid w:val="00020A68"/>
    <w:rsid w:val="00021DF8"/>
    <w:rsid w:val="00022631"/>
    <w:rsid w:val="0002436A"/>
    <w:rsid w:val="00025B31"/>
    <w:rsid w:val="000264A8"/>
    <w:rsid w:val="00027F9B"/>
    <w:rsid w:val="000304B6"/>
    <w:rsid w:val="0003064A"/>
    <w:rsid w:val="00032F30"/>
    <w:rsid w:val="0003373F"/>
    <w:rsid w:val="00034218"/>
    <w:rsid w:val="00042778"/>
    <w:rsid w:val="00043111"/>
    <w:rsid w:val="00043CDE"/>
    <w:rsid w:val="00043DC7"/>
    <w:rsid w:val="00043DF6"/>
    <w:rsid w:val="00043F59"/>
    <w:rsid w:val="00046250"/>
    <w:rsid w:val="00050E72"/>
    <w:rsid w:val="00051536"/>
    <w:rsid w:val="0005256E"/>
    <w:rsid w:val="000539D6"/>
    <w:rsid w:val="000558AD"/>
    <w:rsid w:val="00055FD7"/>
    <w:rsid w:val="000564D6"/>
    <w:rsid w:val="0005791B"/>
    <w:rsid w:val="00057ACC"/>
    <w:rsid w:val="00061560"/>
    <w:rsid w:val="00063856"/>
    <w:rsid w:val="00063DF9"/>
    <w:rsid w:val="00063FBE"/>
    <w:rsid w:val="00064A7D"/>
    <w:rsid w:val="00067308"/>
    <w:rsid w:val="00067B6D"/>
    <w:rsid w:val="00067FBE"/>
    <w:rsid w:val="00071086"/>
    <w:rsid w:val="00072005"/>
    <w:rsid w:val="000722B7"/>
    <w:rsid w:val="00073FF4"/>
    <w:rsid w:val="00074009"/>
    <w:rsid w:val="000743CF"/>
    <w:rsid w:val="00075EA6"/>
    <w:rsid w:val="000810C7"/>
    <w:rsid w:val="0008655D"/>
    <w:rsid w:val="000876F5"/>
    <w:rsid w:val="0009277B"/>
    <w:rsid w:val="00093419"/>
    <w:rsid w:val="00093A23"/>
    <w:rsid w:val="00095039"/>
    <w:rsid w:val="00095B98"/>
    <w:rsid w:val="000A3680"/>
    <w:rsid w:val="000B05A5"/>
    <w:rsid w:val="000B73D0"/>
    <w:rsid w:val="000B7B4B"/>
    <w:rsid w:val="000C0783"/>
    <w:rsid w:val="000C0BD9"/>
    <w:rsid w:val="000C18E9"/>
    <w:rsid w:val="000C2B79"/>
    <w:rsid w:val="000D0764"/>
    <w:rsid w:val="000D0F11"/>
    <w:rsid w:val="000D160E"/>
    <w:rsid w:val="000D1FBE"/>
    <w:rsid w:val="000D4D5F"/>
    <w:rsid w:val="000D4E14"/>
    <w:rsid w:val="000D52D1"/>
    <w:rsid w:val="000D5AC8"/>
    <w:rsid w:val="000D7561"/>
    <w:rsid w:val="000D7BC3"/>
    <w:rsid w:val="000E1958"/>
    <w:rsid w:val="000E2051"/>
    <w:rsid w:val="000E32D9"/>
    <w:rsid w:val="000E6160"/>
    <w:rsid w:val="000E6C98"/>
    <w:rsid w:val="000F183F"/>
    <w:rsid w:val="000F2A0A"/>
    <w:rsid w:val="000F3D53"/>
    <w:rsid w:val="00104B2A"/>
    <w:rsid w:val="001120AB"/>
    <w:rsid w:val="00114844"/>
    <w:rsid w:val="00115628"/>
    <w:rsid w:val="001168CA"/>
    <w:rsid w:val="0012222F"/>
    <w:rsid w:val="001228B7"/>
    <w:rsid w:val="001231D2"/>
    <w:rsid w:val="0012484D"/>
    <w:rsid w:val="0013114D"/>
    <w:rsid w:val="0013204B"/>
    <w:rsid w:val="00132170"/>
    <w:rsid w:val="0013653B"/>
    <w:rsid w:val="0014054C"/>
    <w:rsid w:val="00140ABE"/>
    <w:rsid w:val="0014168D"/>
    <w:rsid w:val="00142279"/>
    <w:rsid w:val="00143182"/>
    <w:rsid w:val="001449F5"/>
    <w:rsid w:val="0015022A"/>
    <w:rsid w:val="0015140B"/>
    <w:rsid w:val="00151898"/>
    <w:rsid w:val="00152258"/>
    <w:rsid w:val="001532CA"/>
    <w:rsid w:val="001545E0"/>
    <w:rsid w:val="00154B43"/>
    <w:rsid w:val="001614D7"/>
    <w:rsid w:val="00162031"/>
    <w:rsid w:val="00167F44"/>
    <w:rsid w:val="00171A62"/>
    <w:rsid w:val="00173A3E"/>
    <w:rsid w:val="0017454E"/>
    <w:rsid w:val="00174BDF"/>
    <w:rsid w:val="001812BC"/>
    <w:rsid w:val="00181F8F"/>
    <w:rsid w:val="00182658"/>
    <w:rsid w:val="0018491B"/>
    <w:rsid w:val="001855E4"/>
    <w:rsid w:val="00185BEE"/>
    <w:rsid w:val="001866B5"/>
    <w:rsid w:val="00187895"/>
    <w:rsid w:val="00187BC2"/>
    <w:rsid w:val="00187E42"/>
    <w:rsid w:val="0019310E"/>
    <w:rsid w:val="001938EA"/>
    <w:rsid w:val="00193FBF"/>
    <w:rsid w:val="00195914"/>
    <w:rsid w:val="001966ED"/>
    <w:rsid w:val="00197619"/>
    <w:rsid w:val="001A08FD"/>
    <w:rsid w:val="001A1B4B"/>
    <w:rsid w:val="001A4FED"/>
    <w:rsid w:val="001A7112"/>
    <w:rsid w:val="001A7BF9"/>
    <w:rsid w:val="001B1520"/>
    <w:rsid w:val="001B3782"/>
    <w:rsid w:val="001B4B26"/>
    <w:rsid w:val="001C0E68"/>
    <w:rsid w:val="001C189E"/>
    <w:rsid w:val="001C2273"/>
    <w:rsid w:val="001C6664"/>
    <w:rsid w:val="001C6B09"/>
    <w:rsid w:val="001D2120"/>
    <w:rsid w:val="001D2BDC"/>
    <w:rsid w:val="001D3D8B"/>
    <w:rsid w:val="001D78AA"/>
    <w:rsid w:val="001D7B73"/>
    <w:rsid w:val="001E1B1F"/>
    <w:rsid w:val="001E25C3"/>
    <w:rsid w:val="001E27E2"/>
    <w:rsid w:val="001E34E1"/>
    <w:rsid w:val="001E71B9"/>
    <w:rsid w:val="001F14B8"/>
    <w:rsid w:val="001F2C5A"/>
    <w:rsid w:val="001F4B0B"/>
    <w:rsid w:val="001F54AB"/>
    <w:rsid w:val="002002B4"/>
    <w:rsid w:val="00200AF4"/>
    <w:rsid w:val="002020FA"/>
    <w:rsid w:val="00202C84"/>
    <w:rsid w:val="00204DDA"/>
    <w:rsid w:val="002059A2"/>
    <w:rsid w:val="00211E5A"/>
    <w:rsid w:val="00212ED6"/>
    <w:rsid w:val="00214242"/>
    <w:rsid w:val="002173FC"/>
    <w:rsid w:val="00221718"/>
    <w:rsid w:val="002220CC"/>
    <w:rsid w:val="00222623"/>
    <w:rsid w:val="002259B4"/>
    <w:rsid w:val="00226DFD"/>
    <w:rsid w:val="00231A79"/>
    <w:rsid w:val="00231B4D"/>
    <w:rsid w:val="002328D5"/>
    <w:rsid w:val="00233074"/>
    <w:rsid w:val="00233EFC"/>
    <w:rsid w:val="00234A91"/>
    <w:rsid w:val="002350CA"/>
    <w:rsid w:val="002425E7"/>
    <w:rsid w:val="00242900"/>
    <w:rsid w:val="0024582D"/>
    <w:rsid w:val="002505E8"/>
    <w:rsid w:val="00250B68"/>
    <w:rsid w:val="00251891"/>
    <w:rsid w:val="00252FD1"/>
    <w:rsid w:val="0025567B"/>
    <w:rsid w:val="00260532"/>
    <w:rsid w:val="00263FC0"/>
    <w:rsid w:val="00265FB9"/>
    <w:rsid w:val="002664B8"/>
    <w:rsid w:val="00266766"/>
    <w:rsid w:val="002725DF"/>
    <w:rsid w:val="00272852"/>
    <w:rsid w:val="0027321F"/>
    <w:rsid w:val="00274653"/>
    <w:rsid w:val="002755AB"/>
    <w:rsid w:val="00280AAC"/>
    <w:rsid w:val="00281289"/>
    <w:rsid w:val="00281518"/>
    <w:rsid w:val="00282FAA"/>
    <w:rsid w:val="00283F7F"/>
    <w:rsid w:val="00284FE4"/>
    <w:rsid w:val="00286ABB"/>
    <w:rsid w:val="00286AFC"/>
    <w:rsid w:val="002879B5"/>
    <w:rsid w:val="0029336E"/>
    <w:rsid w:val="00293C56"/>
    <w:rsid w:val="00295DB6"/>
    <w:rsid w:val="00296F70"/>
    <w:rsid w:val="002A0F48"/>
    <w:rsid w:val="002A0FB2"/>
    <w:rsid w:val="002A3B27"/>
    <w:rsid w:val="002A6935"/>
    <w:rsid w:val="002A7390"/>
    <w:rsid w:val="002A7979"/>
    <w:rsid w:val="002B12E5"/>
    <w:rsid w:val="002B63A4"/>
    <w:rsid w:val="002B72E6"/>
    <w:rsid w:val="002B74D8"/>
    <w:rsid w:val="002C2C63"/>
    <w:rsid w:val="002C3359"/>
    <w:rsid w:val="002C4DAB"/>
    <w:rsid w:val="002C5792"/>
    <w:rsid w:val="002C7508"/>
    <w:rsid w:val="002C7A9F"/>
    <w:rsid w:val="002D3AD5"/>
    <w:rsid w:val="002D488D"/>
    <w:rsid w:val="002E209D"/>
    <w:rsid w:val="002E6741"/>
    <w:rsid w:val="002E6ADD"/>
    <w:rsid w:val="002E6EA3"/>
    <w:rsid w:val="002F3F49"/>
    <w:rsid w:val="002F5396"/>
    <w:rsid w:val="002F571C"/>
    <w:rsid w:val="002F727B"/>
    <w:rsid w:val="00300C46"/>
    <w:rsid w:val="00301F8A"/>
    <w:rsid w:val="00305FE3"/>
    <w:rsid w:val="00306542"/>
    <w:rsid w:val="0030784C"/>
    <w:rsid w:val="0031078B"/>
    <w:rsid w:val="0031682F"/>
    <w:rsid w:val="00317DD3"/>
    <w:rsid w:val="003231F3"/>
    <w:rsid w:val="003232A1"/>
    <w:rsid w:val="00327DC4"/>
    <w:rsid w:val="00331198"/>
    <w:rsid w:val="00331787"/>
    <w:rsid w:val="00331AF5"/>
    <w:rsid w:val="003348C0"/>
    <w:rsid w:val="00335E1C"/>
    <w:rsid w:val="00341118"/>
    <w:rsid w:val="00343A96"/>
    <w:rsid w:val="00345FDA"/>
    <w:rsid w:val="00346E6C"/>
    <w:rsid w:val="00347298"/>
    <w:rsid w:val="003479CC"/>
    <w:rsid w:val="00350FF1"/>
    <w:rsid w:val="0035188B"/>
    <w:rsid w:val="0035310A"/>
    <w:rsid w:val="0035416B"/>
    <w:rsid w:val="00354F83"/>
    <w:rsid w:val="00355683"/>
    <w:rsid w:val="00355CAD"/>
    <w:rsid w:val="0035645F"/>
    <w:rsid w:val="00363E73"/>
    <w:rsid w:val="00364F7A"/>
    <w:rsid w:val="003650E1"/>
    <w:rsid w:val="00367312"/>
    <w:rsid w:val="00370499"/>
    <w:rsid w:val="00370578"/>
    <w:rsid w:val="003706C5"/>
    <w:rsid w:val="00372CCD"/>
    <w:rsid w:val="0037796E"/>
    <w:rsid w:val="00377A63"/>
    <w:rsid w:val="00377E54"/>
    <w:rsid w:val="00382B07"/>
    <w:rsid w:val="003836EF"/>
    <w:rsid w:val="00385178"/>
    <w:rsid w:val="00387004"/>
    <w:rsid w:val="003878F4"/>
    <w:rsid w:val="00390EE7"/>
    <w:rsid w:val="00392CFF"/>
    <w:rsid w:val="00394467"/>
    <w:rsid w:val="00397E01"/>
    <w:rsid w:val="003A030E"/>
    <w:rsid w:val="003A4816"/>
    <w:rsid w:val="003A4D5D"/>
    <w:rsid w:val="003A4EF4"/>
    <w:rsid w:val="003A4FFF"/>
    <w:rsid w:val="003A58E0"/>
    <w:rsid w:val="003A5F57"/>
    <w:rsid w:val="003A7D45"/>
    <w:rsid w:val="003B2620"/>
    <w:rsid w:val="003B282A"/>
    <w:rsid w:val="003B3424"/>
    <w:rsid w:val="003B6109"/>
    <w:rsid w:val="003B73AC"/>
    <w:rsid w:val="003C2F77"/>
    <w:rsid w:val="003C4B2A"/>
    <w:rsid w:val="003C63E1"/>
    <w:rsid w:val="003C65AC"/>
    <w:rsid w:val="003D1449"/>
    <w:rsid w:val="003D26A3"/>
    <w:rsid w:val="003D478D"/>
    <w:rsid w:val="003D4A53"/>
    <w:rsid w:val="003D4BE7"/>
    <w:rsid w:val="003D5DBF"/>
    <w:rsid w:val="003D7734"/>
    <w:rsid w:val="003E33E3"/>
    <w:rsid w:val="003E5042"/>
    <w:rsid w:val="003E5F56"/>
    <w:rsid w:val="003E7E5B"/>
    <w:rsid w:val="003F518D"/>
    <w:rsid w:val="00400D68"/>
    <w:rsid w:val="00401737"/>
    <w:rsid w:val="00401CF4"/>
    <w:rsid w:val="00403A4D"/>
    <w:rsid w:val="00405286"/>
    <w:rsid w:val="004071B6"/>
    <w:rsid w:val="00410727"/>
    <w:rsid w:val="00413384"/>
    <w:rsid w:val="00414BFE"/>
    <w:rsid w:val="0041762D"/>
    <w:rsid w:val="00421FD7"/>
    <w:rsid w:val="00422B15"/>
    <w:rsid w:val="00424A63"/>
    <w:rsid w:val="00425128"/>
    <w:rsid w:val="00426C3D"/>
    <w:rsid w:val="00426E16"/>
    <w:rsid w:val="00430542"/>
    <w:rsid w:val="004318A5"/>
    <w:rsid w:val="00432504"/>
    <w:rsid w:val="0043334B"/>
    <w:rsid w:val="00434146"/>
    <w:rsid w:val="004364BA"/>
    <w:rsid w:val="00442425"/>
    <w:rsid w:val="0044266C"/>
    <w:rsid w:val="00446F3C"/>
    <w:rsid w:val="00446FBA"/>
    <w:rsid w:val="0045002E"/>
    <w:rsid w:val="004501F2"/>
    <w:rsid w:val="00452EDE"/>
    <w:rsid w:val="00452F4C"/>
    <w:rsid w:val="00453DF3"/>
    <w:rsid w:val="00457173"/>
    <w:rsid w:val="004614AD"/>
    <w:rsid w:val="004637A8"/>
    <w:rsid w:val="00464DE6"/>
    <w:rsid w:val="004675AD"/>
    <w:rsid w:val="00467C59"/>
    <w:rsid w:val="004735A5"/>
    <w:rsid w:val="00476125"/>
    <w:rsid w:val="00477048"/>
    <w:rsid w:val="00481739"/>
    <w:rsid w:val="0048725C"/>
    <w:rsid w:val="004876E5"/>
    <w:rsid w:val="0049253E"/>
    <w:rsid w:val="00492EB8"/>
    <w:rsid w:val="004930FE"/>
    <w:rsid w:val="004932C2"/>
    <w:rsid w:val="00495C32"/>
    <w:rsid w:val="004970F8"/>
    <w:rsid w:val="00497768"/>
    <w:rsid w:val="004A1A3C"/>
    <w:rsid w:val="004A2336"/>
    <w:rsid w:val="004A2736"/>
    <w:rsid w:val="004A58BF"/>
    <w:rsid w:val="004A7AC2"/>
    <w:rsid w:val="004B05F4"/>
    <w:rsid w:val="004B1AE6"/>
    <w:rsid w:val="004B23F8"/>
    <w:rsid w:val="004B2516"/>
    <w:rsid w:val="004B2AB3"/>
    <w:rsid w:val="004B3483"/>
    <w:rsid w:val="004B3E12"/>
    <w:rsid w:val="004B4D8E"/>
    <w:rsid w:val="004B54C1"/>
    <w:rsid w:val="004B591D"/>
    <w:rsid w:val="004B60A4"/>
    <w:rsid w:val="004B6310"/>
    <w:rsid w:val="004B7A87"/>
    <w:rsid w:val="004C038E"/>
    <w:rsid w:val="004C3CAB"/>
    <w:rsid w:val="004C55E5"/>
    <w:rsid w:val="004C6817"/>
    <w:rsid w:val="004D0DC2"/>
    <w:rsid w:val="004D1876"/>
    <w:rsid w:val="004D28D5"/>
    <w:rsid w:val="004D3083"/>
    <w:rsid w:val="004D3C49"/>
    <w:rsid w:val="004D3F64"/>
    <w:rsid w:val="004D4BF6"/>
    <w:rsid w:val="004D78AE"/>
    <w:rsid w:val="004D7967"/>
    <w:rsid w:val="004E1DC9"/>
    <w:rsid w:val="004E24E2"/>
    <w:rsid w:val="004E25E1"/>
    <w:rsid w:val="004E32E8"/>
    <w:rsid w:val="004E44B6"/>
    <w:rsid w:val="004E5675"/>
    <w:rsid w:val="004E63BD"/>
    <w:rsid w:val="004E6C85"/>
    <w:rsid w:val="004E7A96"/>
    <w:rsid w:val="004F0DFB"/>
    <w:rsid w:val="004F231C"/>
    <w:rsid w:val="004F309D"/>
    <w:rsid w:val="004F481D"/>
    <w:rsid w:val="004F50EB"/>
    <w:rsid w:val="004F6095"/>
    <w:rsid w:val="004F70D7"/>
    <w:rsid w:val="004F7B39"/>
    <w:rsid w:val="00501624"/>
    <w:rsid w:val="00501C4D"/>
    <w:rsid w:val="00503D92"/>
    <w:rsid w:val="00506D64"/>
    <w:rsid w:val="00507DD0"/>
    <w:rsid w:val="00513353"/>
    <w:rsid w:val="00516C77"/>
    <w:rsid w:val="00517CBE"/>
    <w:rsid w:val="00521609"/>
    <w:rsid w:val="00522992"/>
    <w:rsid w:val="00522E5E"/>
    <w:rsid w:val="00522EE4"/>
    <w:rsid w:val="00524C92"/>
    <w:rsid w:val="00524D6E"/>
    <w:rsid w:val="00526280"/>
    <w:rsid w:val="00532267"/>
    <w:rsid w:val="005326D2"/>
    <w:rsid w:val="00532D49"/>
    <w:rsid w:val="005354C2"/>
    <w:rsid w:val="00535CEC"/>
    <w:rsid w:val="00536FEC"/>
    <w:rsid w:val="00543D58"/>
    <w:rsid w:val="00543E99"/>
    <w:rsid w:val="0054482B"/>
    <w:rsid w:val="00550C4B"/>
    <w:rsid w:val="00552FB4"/>
    <w:rsid w:val="00554FA3"/>
    <w:rsid w:val="00554FC2"/>
    <w:rsid w:val="00555CBA"/>
    <w:rsid w:val="00557AE5"/>
    <w:rsid w:val="00557D27"/>
    <w:rsid w:val="005614BC"/>
    <w:rsid w:val="0056246C"/>
    <w:rsid w:val="0056405B"/>
    <w:rsid w:val="00564BC7"/>
    <w:rsid w:val="00564DA4"/>
    <w:rsid w:val="0056525F"/>
    <w:rsid w:val="00565E2F"/>
    <w:rsid w:val="00565FB3"/>
    <w:rsid w:val="00565FDA"/>
    <w:rsid w:val="00566001"/>
    <w:rsid w:val="00567032"/>
    <w:rsid w:val="00567C27"/>
    <w:rsid w:val="00567E60"/>
    <w:rsid w:val="00570B12"/>
    <w:rsid w:val="00570BDE"/>
    <w:rsid w:val="005712C8"/>
    <w:rsid w:val="00572140"/>
    <w:rsid w:val="00577931"/>
    <w:rsid w:val="00580001"/>
    <w:rsid w:val="00582FF6"/>
    <w:rsid w:val="0058528E"/>
    <w:rsid w:val="00585EF6"/>
    <w:rsid w:val="0058630A"/>
    <w:rsid w:val="00591CB1"/>
    <w:rsid w:val="00593B1C"/>
    <w:rsid w:val="00597284"/>
    <w:rsid w:val="005A3C2B"/>
    <w:rsid w:val="005A3F68"/>
    <w:rsid w:val="005A41A0"/>
    <w:rsid w:val="005A4F5D"/>
    <w:rsid w:val="005A5695"/>
    <w:rsid w:val="005A58EA"/>
    <w:rsid w:val="005A69C4"/>
    <w:rsid w:val="005B20FB"/>
    <w:rsid w:val="005B343C"/>
    <w:rsid w:val="005B4C16"/>
    <w:rsid w:val="005B4D5A"/>
    <w:rsid w:val="005B69BF"/>
    <w:rsid w:val="005B6F71"/>
    <w:rsid w:val="005C06AD"/>
    <w:rsid w:val="005C2EEE"/>
    <w:rsid w:val="005C39D1"/>
    <w:rsid w:val="005C5874"/>
    <w:rsid w:val="005C6BB2"/>
    <w:rsid w:val="005C76DC"/>
    <w:rsid w:val="005C78E1"/>
    <w:rsid w:val="005D0A45"/>
    <w:rsid w:val="005D2450"/>
    <w:rsid w:val="005D2A3D"/>
    <w:rsid w:val="005D5A26"/>
    <w:rsid w:val="005D63BA"/>
    <w:rsid w:val="005E1515"/>
    <w:rsid w:val="005E385E"/>
    <w:rsid w:val="005E5CF0"/>
    <w:rsid w:val="005F0683"/>
    <w:rsid w:val="005F1D51"/>
    <w:rsid w:val="005F5A7E"/>
    <w:rsid w:val="0060063B"/>
    <w:rsid w:val="00601BD1"/>
    <w:rsid w:val="006021C6"/>
    <w:rsid w:val="00602877"/>
    <w:rsid w:val="006048AB"/>
    <w:rsid w:val="00605FE1"/>
    <w:rsid w:val="00606026"/>
    <w:rsid w:val="00606519"/>
    <w:rsid w:val="00606B0A"/>
    <w:rsid w:val="0061348A"/>
    <w:rsid w:val="0061495D"/>
    <w:rsid w:val="006158D3"/>
    <w:rsid w:val="006179A5"/>
    <w:rsid w:val="00623F23"/>
    <w:rsid w:val="00630B7A"/>
    <w:rsid w:val="006310AC"/>
    <w:rsid w:val="006322DA"/>
    <w:rsid w:val="00632A01"/>
    <w:rsid w:val="00633420"/>
    <w:rsid w:val="00633603"/>
    <w:rsid w:val="00634997"/>
    <w:rsid w:val="00635AC1"/>
    <w:rsid w:val="00640259"/>
    <w:rsid w:val="00640ED6"/>
    <w:rsid w:val="00642862"/>
    <w:rsid w:val="00642EB2"/>
    <w:rsid w:val="0064444B"/>
    <w:rsid w:val="00644916"/>
    <w:rsid w:val="00645C05"/>
    <w:rsid w:val="0064658F"/>
    <w:rsid w:val="00646879"/>
    <w:rsid w:val="0064752A"/>
    <w:rsid w:val="00647E3C"/>
    <w:rsid w:val="00651222"/>
    <w:rsid w:val="00652492"/>
    <w:rsid w:val="00653413"/>
    <w:rsid w:val="00655EEF"/>
    <w:rsid w:val="00655FBA"/>
    <w:rsid w:val="006568E0"/>
    <w:rsid w:val="00656AD8"/>
    <w:rsid w:val="00656EFA"/>
    <w:rsid w:val="0066098B"/>
    <w:rsid w:val="006650E5"/>
    <w:rsid w:val="006656B6"/>
    <w:rsid w:val="006658F3"/>
    <w:rsid w:val="006669B5"/>
    <w:rsid w:val="006701ED"/>
    <w:rsid w:val="0067069A"/>
    <w:rsid w:val="006733B5"/>
    <w:rsid w:val="00674658"/>
    <w:rsid w:val="006816C5"/>
    <w:rsid w:val="00682D99"/>
    <w:rsid w:val="006867FB"/>
    <w:rsid w:val="00690F67"/>
    <w:rsid w:val="006926B2"/>
    <w:rsid w:val="00692AEE"/>
    <w:rsid w:val="00692DD0"/>
    <w:rsid w:val="00693590"/>
    <w:rsid w:val="006958D4"/>
    <w:rsid w:val="00696D7C"/>
    <w:rsid w:val="006974CF"/>
    <w:rsid w:val="006A0E1D"/>
    <w:rsid w:val="006A22EB"/>
    <w:rsid w:val="006A47B4"/>
    <w:rsid w:val="006A491F"/>
    <w:rsid w:val="006A725A"/>
    <w:rsid w:val="006B340F"/>
    <w:rsid w:val="006B3491"/>
    <w:rsid w:val="006B3661"/>
    <w:rsid w:val="006B399B"/>
    <w:rsid w:val="006B656C"/>
    <w:rsid w:val="006B66C8"/>
    <w:rsid w:val="006C29DC"/>
    <w:rsid w:val="006C447B"/>
    <w:rsid w:val="006D0267"/>
    <w:rsid w:val="006D0A77"/>
    <w:rsid w:val="006D3094"/>
    <w:rsid w:val="006D47F0"/>
    <w:rsid w:val="006D5550"/>
    <w:rsid w:val="006E0909"/>
    <w:rsid w:val="006E2140"/>
    <w:rsid w:val="006E2B7D"/>
    <w:rsid w:val="006E4758"/>
    <w:rsid w:val="006E4991"/>
    <w:rsid w:val="006E5D28"/>
    <w:rsid w:val="006E5E5A"/>
    <w:rsid w:val="006E63E6"/>
    <w:rsid w:val="006E7E30"/>
    <w:rsid w:val="006F1EFD"/>
    <w:rsid w:val="006F22B1"/>
    <w:rsid w:val="006F54AA"/>
    <w:rsid w:val="00702E9C"/>
    <w:rsid w:val="00702FAD"/>
    <w:rsid w:val="0070377D"/>
    <w:rsid w:val="00707AF7"/>
    <w:rsid w:val="00710738"/>
    <w:rsid w:val="00711790"/>
    <w:rsid w:val="007118C3"/>
    <w:rsid w:val="00711D89"/>
    <w:rsid w:val="0071592A"/>
    <w:rsid w:val="007171A1"/>
    <w:rsid w:val="00722C6B"/>
    <w:rsid w:val="00724373"/>
    <w:rsid w:val="007246BF"/>
    <w:rsid w:val="00724E36"/>
    <w:rsid w:val="007272B4"/>
    <w:rsid w:val="007301A9"/>
    <w:rsid w:val="00731181"/>
    <w:rsid w:val="00732A55"/>
    <w:rsid w:val="00733FF0"/>
    <w:rsid w:val="00734110"/>
    <w:rsid w:val="00741BBF"/>
    <w:rsid w:val="007433AF"/>
    <w:rsid w:val="00743D89"/>
    <w:rsid w:val="00744F4B"/>
    <w:rsid w:val="00745FEE"/>
    <w:rsid w:val="0075202D"/>
    <w:rsid w:val="007548A9"/>
    <w:rsid w:val="0076098A"/>
    <w:rsid w:val="00761A55"/>
    <w:rsid w:val="00761FA8"/>
    <w:rsid w:val="0076243F"/>
    <w:rsid w:val="00766E16"/>
    <w:rsid w:val="007672E3"/>
    <w:rsid w:val="00767AFC"/>
    <w:rsid w:val="007700CC"/>
    <w:rsid w:val="007704BD"/>
    <w:rsid w:val="00771D0B"/>
    <w:rsid w:val="00772A48"/>
    <w:rsid w:val="00777AF1"/>
    <w:rsid w:val="00777DD6"/>
    <w:rsid w:val="00782675"/>
    <w:rsid w:val="00786767"/>
    <w:rsid w:val="00787859"/>
    <w:rsid w:val="00791B9F"/>
    <w:rsid w:val="00791C64"/>
    <w:rsid w:val="007952AB"/>
    <w:rsid w:val="00796A35"/>
    <w:rsid w:val="00796DE2"/>
    <w:rsid w:val="007A1729"/>
    <w:rsid w:val="007A2FAB"/>
    <w:rsid w:val="007A3185"/>
    <w:rsid w:val="007A6096"/>
    <w:rsid w:val="007B3DBC"/>
    <w:rsid w:val="007B4A65"/>
    <w:rsid w:val="007B7031"/>
    <w:rsid w:val="007C170A"/>
    <w:rsid w:val="007C181C"/>
    <w:rsid w:val="007C41BE"/>
    <w:rsid w:val="007C6EBA"/>
    <w:rsid w:val="007D281D"/>
    <w:rsid w:val="007D468E"/>
    <w:rsid w:val="007D47C3"/>
    <w:rsid w:val="007D5B45"/>
    <w:rsid w:val="007D5FC8"/>
    <w:rsid w:val="007D656A"/>
    <w:rsid w:val="007D6E7F"/>
    <w:rsid w:val="007E234C"/>
    <w:rsid w:val="007E2B3B"/>
    <w:rsid w:val="007E2E49"/>
    <w:rsid w:val="007E3561"/>
    <w:rsid w:val="007E69E0"/>
    <w:rsid w:val="007F1581"/>
    <w:rsid w:val="007F262C"/>
    <w:rsid w:val="00801559"/>
    <w:rsid w:val="00802BC6"/>
    <w:rsid w:val="008035DD"/>
    <w:rsid w:val="00803CD1"/>
    <w:rsid w:val="00804712"/>
    <w:rsid w:val="008052A6"/>
    <w:rsid w:val="00806423"/>
    <w:rsid w:val="0081230E"/>
    <w:rsid w:val="0081352F"/>
    <w:rsid w:val="0081444B"/>
    <w:rsid w:val="00817705"/>
    <w:rsid w:val="00817E80"/>
    <w:rsid w:val="008231E2"/>
    <w:rsid w:val="00823410"/>
    <w:rsid w:val="0082517B"/>
    <w:rsid w:val="0082734B"/>
    <w:rsid w:val="00830CAD"/>
    <w:rsid w:val="00832642"/>
    <w:rsid w:val="008346C6"/>
    <w:rsid w:val="0083644B"/>
    <w:rsid w:val="00836B4E"/>
    <w:rsid w:val="00836DC3"/>
    <w:rsid w:val="008435B3"/>
    <w:rsid w:val="00845B9E"/>
    <w:rsid w:val="008462B6"/>
    <w:rsid w:val="00850572"/>
    <w:rsid w:val="00851D70"/>
    <w:rsid w:val="00851D8E"/>
    <w:rsid w:val="008539E4"/>
    <w:rsid w:val="00855FAF"/>
    <w:rsid w:val="00860A06"/>
    <w:rsid w:val="0086154E"/>
    <w:rsid w:val="00864093"/>
    <w:rsid w:val="00864FB1"/>
    <w:rsid w:val="00865A86"/>
    <w:rsid w:val="0086678A"/>
    <w:rsid w:val="008676F2"/>
    <w:rsid w:val="008707EB"/>
    <w:rsid w:val="0087224C"/>
    <w:rsid w:val="008738ED"/>
    <w:rsid w:val="00873F3C"/>
    <w:rsid w:val="00875322"/>
    <w:rsid w:val="00875EE7"/>
    <w:rsid w:val="00876B58"/>
    <w:rsid w:val="00876BA6"/>
    <w:rsid w:val="00877B9B"/>
    <w:rsid w:val="00877EA4"/>
    <w:rsid w:val="0088046C"/>
    <w:rsid w:val="0088160E"/>
    <w:rsid w:val="008824DC"/>
    <w:rsid w:val="00882B43"/>
    <w:rsid w:val="00883B87"/>
    <w:rsid w:val="008858CC"/>
    <w:rsid w:val="00891343"/>
    <w:rsid w:val="0089205E"/>
    <w:rsid w:val="008924F6"/>
    <w:rsid w:val="00892850"/>
    <w:rsid w:val="00892EAE"/>
    <w:rsid w:val="00892FD3"/>
    <w:rsid w:val="008953C1"/>
    <w:rsid w:val="008A04AF"/>
    <w:rsid w:val="008A201D"/>
    <w:rsid w:val="008A5CBA"/>
    <w:rsid w:val="008B178F"/>
    <w:rsid w:val="008B2AB7"/>
    <w:rsid w:val="008B4651"/>
    <w:rsid w:val="008B6797"/>
    <w:rsid w:val="008B793B"/>
    <w:rsid w:val="008C221B"/>
    <w:rsid w:val="008C3A8F"/>
    <w:rsid w:val="008C492F"/>
    <w:rsid w:val="008C526B"/>
    <w:rsid w:val="008D0149"/>
    <w:rsid w:val="008D1476"/>
    <w:rsid w:val="008D14B9"/>
    <w:rsid w:val="008D35B5"/>
    <w:rsid w:val="008D4C42"/>
    <w:rsid w:val="008D6930"/>
    <w:rsid w:val="008D6F48"/>
    <w:rsid w:val="008E0115"/>
    <w:rsid w:val="008E0171"/>
    <w:rsid w:val="008E02C2"/>
    <w:rsid w:val="008E0BD0"/>
    <w:rsid w:val="008E0F6F"/>
    <w:rsid w:val="008E1DF9"/>
    <w:rsid w:val="008E25D7"/>
    <w:rsid w:val="008E58CF"/>
    <w:rsid w:val="008E6185"/>
    <w:rsid w:val="008E6222"/>
    <w:rsid w:val="008E70D8"/>
    <w:rsid w:val="008E7EBD"/>
    <w:rsid w:val="008F3630"/>
    <w:rsid w:val="008F4813"/>
    <w:rsid w:val="008F53FD"/>
    <w:rsid w:val="008F5C6A"/>
    <w:rsid w:val="008F6166"/>
    <w:rsid w:val="00900BD1"/>
    <w:rsid w:val="00902254"/>
    <w:rsid w:val="00902A13"/>
    <w:rsid w:val="0090379F"/>
    <w:rsid w:val="00904926"/>
    <w:rsid w:val="00906166"/>
    <w:rsid w:val="00911505"/>
    <w:rsid w:val="00912107"/>
    <w:rsid w:val="009123DD"/>
    <w:rsid w:val="00912FBB"/>
    <w:rsid w:val="00914945"/>
    <w:rsid w:val="009167A6"/>
    <w:rsid w:val="00917770"/>
    <w:rsid w:val="00924687"/>
    <w:rsid w:val="00925024"/>
    <w:rsid w:val="00930A53"/>
    <w:rsid w:val="00933A15"/>
    <w:rsid w:val="00935CED"/>
    <w:rsid w:val="009361E5"/>
    <w:rsid w:val="00936F66"/>
    <w:rsid w:val="00941176"/>
    <w:rsid w:val="009430A5"/>
    <w:rsid w:val="00944642"/>
    <w:rsid w:val="009550B8"/>
    <w:rsid w:val="0096118E"/>
    <w:rsid w:val="00965F2C"/>
    <w:rsid w:val="00970B4E"/>
    <w:rsid w:val="009714E2"/>
    <w:rsid w:val="00971EB7"/>
    <w:rsid w:val="0097298C"/>
    <w:rsid w:val="0097392C"/>
    <w:rsid w:val="00975B04"/>
    <w:rsid w:val="009807FA"/>
    <w:rsid w:val="00981554"/>
    <w:rsid w:val="00981BFE"/>
    <w:rsid w:val="00982EB9"/>
    <w:rsid w:val="00983C1E"/>
    <w:rsid w:val="0098525F"/>
    <w:rsid w:val="00986430"/>
    <w:rsid w:val="009865BF"/>
    <w:rsid w:val="00987D9C"/>
    <w:rsid w:val="00992A37"/>
    <w:rsid w:val="00994638"/>
    <w:rsid w:val="00994E8B"/>
    <w:rsid w:val="00994EFF"/>
    <w:rsid w:val="00995FF7"/>
    <w:rsid w:val="009A08B5"/>
    <w:rsid w:val="009A0986"/>
    <w:rsid w:val="009A48B4"/>
    <w:rsid w:val="009A4D3E"/>
    <w:rsid w:val="009B11DE"/>
    <w:rsid w:val="009B3924"/>
    <w:rsid w:val="009B47BD"/>
    <w:rsid w:val="009B49A0"/>
    <w:rsid w:val="009C0B43"/>
    <w:rsid w:val="009C180E"/>
    <w:rsid w:val="009C6A89"/>
    <w:rsid w:val="009D1EAC"/>
    <w:rsid w:val="009D2229"/>
    <w:rsid w:val="009D256B"/>
    <w:rsid w:val="009D3CE3"/>
    <w:rsid w:val="009D4F9A"/>
    <w:rsid w:val="009E0705"/>
    <w:rsid w:val="009E0C3B"/>
    <w:rsid w:val="009F0F00"/>
    <w:rsid w:val="009F124A"/>
    <w:rsid w:val="009F1506"/>
    <w:rsid w:val="009F1D07"/>
    <w:rsid w:val="009F3F50"/>
    <w:rsid w:val="009F4B69"/>
    <w:rsid w:val="009F564B"/>
    <w:rsid w:val="009F692A"/>
    <w:rsid w:val="009F7D7D"/>
    <w:rsid w:val="00A0080F"/>
    <w:rsid w:val="00A0331F"/>
    <w:rsid w:val="00A05791"/>
    <w:rsid w:val="00A06FC2"/>
    <w:rsid w:val="00A12CEC"/>
    <w:rsid w:val="00A153F8"/>
    <w:rsid w:val="00A21886"/>
    <w:rsid w:val="00A22556"/>
    <w:rsid w:val="00A24296"/>
    <w:rsid w:val="00A264A3"/>
    <w:rsid w:val="00A26FF6"/>
    <w:rsid w:val="00A30700"/>
    <w:rsid w:val="00A3075C"/>
    <w:rsid w:val="00A33149"/>
    <w:rsid w:val="00A44E4B"/>
    <w:rsid w:val="00A4500B"/>
    <w:rsid w:val="00A51ED5"/>
    <w:rsid w:val="00A56B84"/>
    <w:rsid w:val="00A57EC6"/>
    <w:rsid w:val="00A57FBE"/>
    <w:rsid w:val="00A610C9"/>
    <w:rsid w:val="00A63659"/>
    <w:rsid w:val="00A63E81"/>
    <w:rsid w:val="00A72F79"/>
    <w:rsid w:val="00A8255C"/>
    <w:rsid w:val="00A83672"/>
    <w:rsid w:val="00A847F0"/>
    <w:rsid w:val="00A85C11"/>
    <w:rsid w:val="00A86195"/>
    <w:rsid w:val="00A872B8"/>
    <w:rsid w:val="00A87345"/>
    <w:rsid w:val="00A91627"/>
    <w:rsid w:val="00A92C33"/>
    <w:rsid w:val="00A93648"/>
    <w:rsid w:val="00A93738"/>
    <w:rsid w:val="00A93B38"/>
    <w:rsid w:val="00A94865"/>
    <w:rsid w:val="00A9494B"/>
    <w:rsid w:val="00A96182"/>
    <w:rsid w:val="00AA06AF"/>
    <w:rsid w:val="00AA41E6"/>
    <w:rsid w:val="00AA4A4C"/>
    <w:rsid w:val="00AA50C8"/>
    <w:rsid w:val="00AB15BB"/>
    <w:rsid w:val="00AB19C6"/>
    <w:rsid w:val="00AB19E5"/>
    <w:rsid w:val="00AB3429"/>
    <w:rsid w:val="00AB5447"/>
    <w:rsid w:val="00AB64BA"/>
    <w:rsid w:val="00AC4C2B"/>
    <w:rsid w:val="00AC7D65"/>
    <w:rsid w:val="00AD0AA5"/>
    <w:rsid w:val="00AD1591"/>
    <w:rsid w:val="00AD58BE"/>
    <w:rsid w:val="00AD7422"/>
    <w:rsid w:val="00AD7509"/>
    <w:rsid w:val="00AE007D"/>
    <w:rsid w:val="00AE7DC6"/>
    <w:rsid w:val="00AF0C0C"/>
    <w:rsid w:val="00AF1AE8"/>
    <w:rsid w:val="00AF42F0"/>
    <w:rsid w:val="00AF4DD6"/>
    <w:rsid w:val="00AF5D6F"/>
    <w:rsid w:val="00AF5D79"/>
    <w:rsid w:val="00B01227"/>
    <w:rsid w:val="00B02149"/>
    <w:rsid w:val="00B02152"/>
    <w:rsid w:val="00B035F3"/>
    <w:rsid w:val="00B06995"/>
    <w:rsid w:val="00B07D26"/>
    <w:rsid w:val="00B1068D"/>
    <w:rsid w:val="00B10F42"/>
    <w:rsid w:val="00B11270"/>
    <w:rsid w:val="00B12066"/>
    <w:rsid w:val="00B12610"/>
    <w:rsid w:val="00B14BD6"/>
    <w:rsid w:val="00B16710"/>
    <w:rsid w:val="00B16DCF"/>
    <w:rsid w:val="00B16F0E"/>
    <w:rsid w:val="00B1727A"/>
    <w:rsid w:val="00B21396"/>
    <w:rsid w:val="00B23EC3"/>
    <w:rsid w:val="00B34D58"/>
    <w:rsid w:val="00B36ADA"/>
    <w:rsid w:val="00B426C3"/>
    <w:rsid w:val="00B44019"/>
    <w:rsid w:val="00B479CE"/>
    <w:rsid w:val="00B50CB7"/>
    <w:rsid w:val="00B51D94"/>
    <w:rsid w:val="00B52315"/>
    <w:rsid w:val="00B579BB"/>
    <w:rsid w:val="00B61EBA"/>
    <w:rsid w:val="00B635E8"/>
    <w:rsid w:val="00B642CA"/>
    <w:rsid w:val="00B64BA7"/>
    <w:rsid w:val="00B6593C"/>
    <w:rsid w:val="00B65974"/>
    <w:rsid w:val="00B65AAF"/>
    <w:rsid w:val="00B70A74"/>
    <w:rsid w:val="00B70B5B"/>
    <w:rsid w:val="00B70BEF"/>
    <w:rsid w:val="00B7470D"/>
    <w:rsid w:val="00B762B3"/>
    <w:rsid w:val="00B7679A"/>
    <w:rsid w:val="00B770E7"/>
    <w:rsid w:val="00B80D47"/>
    <w:rsid w:val="00B81907"/>
    <w:rsid w:val="00B903FE"/>
    <w:rsid w:val="00B9147C"/>
    <w:rsid w:val="00B92445"/>
    <w:rsid w:val="00B92541"/>
    <w:rsid w:val="00B93964"/>
    <w:rsid w:val="00B953DA"/>
    <w:rsid w:val="00BA0FC0"/>
    <w:rsid w:val="00BA2B91"/>
    <w:rsid w:val="00BA2F26"/>
    <w:rsid w:val="00BA5968"/>
    <w:rsid w:val="00BA5FDB"/>
    <w:rsid w:val="00BA667B"/>
    <w:rsid w:val="00BB0DBB"/>
    <w:rsid w:val="00BB1BE6"/>
    <w:rsid w:val="00BB4482"/>
    <w:rsid w:val="00BB6295"/>
    <w:rsid w:val="00BB6302"/>
    <w:rsid w:val="00BC0936"/>
    <w:rsid w:val="00BC3D67"/>
    <w:rsid w:val="00BD2C22"/>
    <w:rsid w:val="00BD3847"/>
    <w:rsid w:val="00BD3B28"/>
    <w:rsid w:val="00BD655A"/>
    <w:rsid w:val="00BD6E33"/>
    <w:rsid w:val="00BE04EF"/>
    <w:rsid w:val="00BE0795"/>
    <w:rsid w:val="00BE0A75"/>
    <w:rsid w:val="00BE5B8C"/>
    <w:rsid w:val="00BE662F"/>
    <w:rsid w:val="00BF151B"/>
    <w:rsid w:val="00BF2BEE"/>
    <w:rsid w:val="00BF3DB7"/>
    <w:rsid w:val="00BF71AB"/>
    <w:rsid w:val="00C00F6E"/>
    <w:rsid w:val="00C0467C"/>
    <w:rsid w:val="00C06FEC"/>
    <w:rsid w:val="00C143D5"/>
    <w:rsid w:val="00C1524E"/>
    <w:rsid w:val="00C16F03"/>
    <w:rsid w:val="00C17A19"/>
    <w:rsid w:val="00C20633"/>
    <w:rsid w:val="00C20DE0"/>
    <w:rsid w:val="00C210B3"/>
    <w:rsid w:val="00C21B1B"/>
    <w:rsid w:val="00C2322F"/>
    <w:rsid w:val="00C31BE3"/>
    <w:rsid w:val="00C32FDE"/>
    <w:rsid w:val="00C34652"/>
    <w:rsid w:val="00C36B93"/>
    <w:rsid w:val="00C36F07"/>
    <w:rsid w:val="00C373FD"/>
    <w:rsid w:val="00C37C46"/>
    <w:rsid w:val="00C42DC3"/>
    <w:rsid w:val="00C45492"/>
    <w:rsid w:val="00C463B9"/>
    <w:rsid w:val="00C477BD"/>
    <w:rsid w:val="00C516B5"/>
    <w:rsid w:val="00C51BDD"/>
    <w:rsid w:val="00C52B61"/>
    <w:rsid w:val="00C54445"/>
    <w:rsid w:val="00C5609D"/>
    <w:rsid w:val="00C579AD"/>
    <w:rsid w:val="00C60E68"/>
    <w:rsid w:val="00C62B72"/>
    <w:rsid w:val="00C63F99"/>
    <w:rsid w:val="00C63FC1"/>
    <w:rsid w:val="00C647F6"/>
    <w:rsid w:val="00C66041"/>
    <w:rsid w:val="00C725B4"/>
    <w:rsid w:val="00C74057"/>
    <w:rsid w:val="00C74EBA"/>
    <w:rsid w:val="00C7549E"/>
    <w:rsid w:val="00C773C0"/>
    <w:rsid w:val="00C81CFB"/>
    <w:rsid w:val="00C83173"/>
    <w:rsid w:val="00C83E95"/>
    <w:rsid w:val="00C84C2E"/>
    <w:rsid w:val="00C85A72"/>
    <w:rsid w:val="00C85C2A"/>
    <w:rsid w:val="00C86606"/>
    <w:rsid w:val="00C86C7B"/>
    <w:rsid w:val="00C87F35"/>
    <w:rsid w:val="00C90046"/>
    <w:rsid w:val="00C9206D"/>
    <w:rsid w:val="00C93E94"/>
    <w:rsid w:val="00C941AC"/>
    <w:rsid w:val="00C94D34"/>
    <w:rsid w:val="00C95155"/>
    <w:rsid w:val="00C95528"/>
    <w:rsid w:val="00C96F17"/>
    <w:rsid w:val="00CA0A1F"/>
    <w:rsid w:val="00CA3099"/>
    <w:rsid w:val="00CA4EBC"/>
    <w:rsid w:val="00CA7E0D"/>
    <w:rsid w:val="00CB2C52"/>
    <w:rsid w:val="00CB325E"/>
    <w:rsid w:val="00CB76BD"/>
    <w:rsid w:val="00CC031F"/>
    <w:rsid w:val="00CC25B2"/>
    <w:rsid w:val="00CC3557"/>
    <w:rsid w:val="00CC4DCE"/>
    <w:rsid w:val="00CC4DF2"/>
    <w:rsid w:val="00CC4E09"/>
    <w:rsid w:val="00CC4FD4"/>
    <w:rsid w:val="00CC53F4"/>
    <w:rsid w:val="00CC636B"/>
    <w:rsid w:val="00CD0963"/>
    <w:rsid w:val="00CD3A0A"/>
    <w:rsid w:val="00CD4389"/>
    <w:rsid w:val="00CD4D59"/>
    <w:rsid w:val="00CD7820"/>
    <w:rsid w:val="00CD7885"/>
    <w:rsid w:val="00CD7DE4"/>
    <w:rsid w:val="00CE3568"/>
    <w:rsid w:val="00CE3F37"/>
    <w:rsid w:val="00CE44A7"/>
    <w:rsid w:val="00CE7BB9"/>
    <w:rsid w:val="00CE7C7A"/>
    <w:rsid w:val="00CF0CEC"/>
    <w:rsid w:val="00CF0DEB"/>
    <w:rsid w:val="00CF1DB1"/>
    <w:rsid w:val="00CF2078"/>
    <w:rsid w:val="00CF4265"/>
    <w:rsid w:val="00CF4F50"/>
    <w:rsid w:val="00CF5B4F"/>
    <w:rsid w:val="00CF6826"/>
    <w:rsid w:val="00CF6BA0"/>
    <w:rsid w:val="00D01261"/>
    <w:rsid w:val="00D01541"/>
    <w:rsid w:val="00D02283"/>
    <w:rsid w:val="00D10701"/>
    <w:rsid w:val="00D11711"/>
    <w:rsid w:val="00D13023"/>
    <w:rsid w:val="00D133B5"/>
    <w:rsid w:val="00D17AF8"/>
    <w:rsid w:val="00D23856"/>
    <w:rsid w:val="00D23B71"/>
    <w:rsid w:val="00D25556"/>
    <w:rsid w:val="00D30FBA"/>
    <w:rsid w:val="00D312F4"/>
    <w:rsid w:val="00D31D9F"/>
    <w:rsid w:val="00D3345A"/>
    <w:rsid w:val="00D36308"/>
    <w:rsid w:val="00D467A0"/>
    <w:rsid w:val="00D508F0"/>
    <w:rsid w:val="00D509C6"/>
    <w:rsid w:val="00D5139E"/>
    <w:rsid w:val="00D54129"/>
    <w:rsid w:val="00D54BBF"/>
    <w:rsid w:val="00D574F4"/>
    <w:rsid w:val="00D60010"/>
    <w:rsid w:val="00D65A49"/>
    <w:rsid w:val="00D661F8"/>
    <w:rsid w:val="00D71150"/>
    <w:rsid w:val="00D726D0"/>
    <w:rsid w:val="00D74724"/>
    <w:rsid w:val="00D75141"/>
    <w:rsid w:val="00D77ABC"/>
    <w:rsid w:val="00D80DEB"/>
    <w:rsid w:val="00D8269A"/>
    <w:rsid w:val="00D841AC"/>
    <w:rsid w:val="00D84924"/>
    <w:rsid w:val="00D86483"/>
    <w:rsid w:val="00D869DF"/>
    <w:rsid w:val="00D87025"/>
    <w:rsid w:val="00D911C9"/>
    <w:rsid w:val="00D939C1"/>
    <w:rsid w:val="00D97580"/>
    <w:rsid w:val="00D9792E"/>
    <w:rsid w:val="00DA0A5C"/>
    <w:rsid w:val="00DA1B12"/>
    <w:rsid w:val="00DA229C"/>
    <w:rsid w:val="00DA2FEE"/>
    <w:rsid w:val="00DA7E40"/>
    <w:rsid w:val="00DB1E1A"/>
    <w:rsid w:val="00DB1ECD"/>
    <w:rsid w:val="00DB4218"/>
    <w:rsid w:val="00DB500D"/>
    <w:rsid w:val="00DB6BCC"/>
    <w:rsid w:val="00DC05E2"/>
    <w:rsid w:val="00DC06DE"/>
    <w:rsid w:val="00DC31D1"/>
    <w:rsid w:val="00DC382E"/>
    <w:rsid w:val="00DC6CDD"/>
    <w:rsid w:val="00DD0035"/>
    <w:rsid w:val="00DD234E"/>
    <w:rsid w:val="00DD3295"/>
    <w:rsid w:val="00DD3D50"/>
    <w:rsid w:val="00DD5683"/>
    <w:rsid w:val="00DD7AF6"/>
    <w:rsid w:val="00DE1E73"/>
    <w:rsid w:val="00DE7876"/>
    <w:rsid w:val="00DE7B29"/>
    <w:rsid w:val="00E0068B"/>
    <w:rsid w:val="00E04803"/>
    <w:rsid w:val="00E061AD"/>
    <w:rsid w:val="00E062BE"/>
    <w:rsid w:val="00E10258"/>
    <w:rsid w:val="00E107AE"/>
    <w:rsid w:val="00E1131D"/>
    <w:rsid w:val="00E11D46"/>
    <w:rsid w:val="00E129E1"/>
    <w:rsid w:val="00E133C8"/>
    <w:rsid w:val="00E14523"/>
    <w:rsid w:val="00E15CE5"/>
    <w:rsid w:val="00E160F2"/>
    <w:rsid w:val="00E16840"/>
    <w:rsid w:val="00E216A8"/>
    <w:rsid w:val="00E21C23"/>
    <w:rsid w:val="00E23D4D"/>
    <w:rsid w:val="00E265B2"/>
    <w:rsid w:val="00E277E8"/>
    <w:rsid w:val="00E31C52"/>
    <w:rsid w:val="00E356E5"/>
    <w:rsid w:val="00E36A02"/>
    <w:rsid w:val="00E36C07"/>
    <w:rsid w:val="00E37ED9"/>
    <w:rsid w:val="00E408F8"/>
    <w:rsid w:val="00E42C76"/>
    <w:rsid w:val="00E44E9C"/>
    <w:rsid w:val="00E4520B"/>
    <w:rsid w:val="00E4548D"/>
    <w:rsid w:val="00E45A53"/>
    <w:rsid w:val="00E45F2E"/>
    <w:rsid w:val="00E46421"/>
    <w:rsid w:val="00E46942"/>
    <w:rsid w:val="00E47386"/>
    <w:rsid w:val="00E47787"/>
    <w:rsid w:val="00E47FAB"/>
    <w:rsid w:val="00E47FDB"/>
    <w:rsid w:val="00E50A7D"/>
    <w:rsid w:val="00E51CAB"/>
    <w:rsid w:val="00E528A1"/>
    <w:rsid w:val="00E528B1"/>
    <w:rsid w:val="00E52C7A"/>
    <w:rsid w:val="00E53ABA"/>
    <w:rsid w:val="00E53C5E"/>
    <w:rsid w:val="00E53DEA"/>
    <w:rsid w:val="00E556B0"/>
    <w:rsid w:val="00E55BC8"/>
    <w:rsid w:val="00E560DC"/>
    <w:rsid w:val="00E575F5"/>
    <w:rsid w:val="00E579E1"/>
    <w:rsid w:val="00E64CB4"/>
    <w:rsid w:val="00E71905"/>
    <w:rsid w:val="00E73CCF"/>
    <w:rsid w:val="00E73FC3"/>
    <w:rsid w:val="00E75887"/>
    <w:rsid w:val="00E80CDC"/>
    <w:rsid w:val="00E82EB9"/>
    <w:rsid w:val="00E84767"/>
    <w:rsid w:val="00E85081"/>
    <w:rsid w:val="00E94336"/>
    <w:rsid w:val="00E94E56"/>
    <w:rsid w:val="00EA2DB8"/>
    <w:rsid w:val="00EB1E64"/>
    <w:rsid w:val="00EB2BBA"/>
    <w:rsid w:val="00EB6480"/>
    <w:rsid w:val="00EB7A58"/>
    <w:rsid w:val="00EC4368"/>
    <w:rsid w:val="00ED08D1"/>
    <w:rsid w:val="00EE003E"/>
    <w:rsid w:val="00EE65C2"/>
    <w:rsid w:val="00EE6C6B"/>
    <w:rsid w:val="00EF026C"/>
    <w:rsid w:val="00EF3479"/>
    <w:rsid w:val="00EF47CD"/>
    <w:rsid w:val="00F03A66"/>
    <w:rsid w:val="00F05604"/>
    <w:rsid w:val="00F07EFE"/>
    <w:rsid w:val="00F113AA"/>
    <w:rsid w:val="00F13410"/>
    <w:rsid w:val="00F178BE"/>
    <w:rsid w:val="00F23FD7"/>
    <w:rsid w:val="00F341C4"/>
    <w:rsid w:val="00F36F9E"/>
    <w:rsid w:val="00F412FB"/>
    <w:rsid w:val="00F4182A"/>
    <w:rsid w:val="00F41953"/>
    <w:rsid w:val="00F4652A"/>
    <w:rsid w:val="00F467FA"/>
    <w:rsid w:val="00F47494"/>
    <w:rsid w:val="00F5289C"/>
    <w:rsid w:val="00F53A55"/>
    <w:rsid w:val="00F54237"/>
    <w:rsid w:val="00F5454B"/>
    <w:rsid w:val="00F56155"/>
    <w:rsid w:val="00F60B5E"/>
    <w:rsid w:val="00F630C9"/>
    <w:rsid w:val="00F63ECD"/>
    <w:rsid w:val="00F673DF"/>
    <w:rsid w:val="00F678B3"/>
    <w:rsid w:val="00F720E2"/>
    <w:rsid w:val="00F802B7"/>
    <w:rsid w:val="00F82812"/>
    <w:rsid w:val="00F82C6A"/>
    <w:rsid w:val="00F83C99"/>
    <w:rsid w:val="00F8556B"/>
    <w:rsid w:val="00F85DDA"/>
    <w:rsid w:val="00F86744"/>
    <w:rsid w:val="00F86CD8"/>
    <w:rsid w:val="00F86EB5"/>
    <w:rsid w:val="00F878B8"/>
    <w:rsid w:val="00F87E27"/>
    <w:rsid w:val="00F94504"/>
    <w:rsid w:val="00FA386E"/>
    <w:rsid w:val="00FA3A26"/>
    <w:rsid w:val="00FB017E"/>
    <w:rsid w:val="00FB1E2A"/>
    <w:rsid w:val="00FB207F"/>
    <w:rsid w:val="00FB3748"/>
    <w:rsid w:val="00FB78D2"/>
    <w:rsid w:val="00FC12A8"/>
    <w:rsid w:val="00FC1E73"/>
    <w:rsid w:val="00FC3600"/>
    <w:rsid w:val="00FC767D"/>
    <w:rsid w:val="00FD38AE"/>
    <w:rsid w:val="00FD41D7"/>
    <w:rsid w:val="00FD5346"/>
    <w:rsid w:val="00FD733B"/>
    <w:rsid w:val="00FE0C19"/>
    <w:rsid w:val="00FE0CCC"/>
    <w:rsid w:val="00FE1236"/>
    <w:rsid w:val="00FE517E"/>
    <w:rsid w:val="00FE56C1"/>
    <w:rsid w:val="00FE58F0"/>
    <w:rsid w:val="00FF0EA1"/>
    <w:rsid w:val="00FF3D88"/>
    <w:rsid w:val="00FF77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EF29AD9"/>
  <w15:chartTrackingRefBased/>
  <w15:docId w15:val="{2F0D81CD-AF3A-48A8-B8AE-37F97BBF7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24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42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4B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83E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83E9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15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53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924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42F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E7E5B"/>
    <w:pPr>
      <w:spacing w:after="0" w:line="240" w:lineRule="auto"/>
      <w:ind w:left="720"/>
      <w:contextualSpacing/>
    </w:pPr>
    <w:rPr>
      <w:rFonts w:eastAsiaTheme="minorEastAsia"/>
      <w:sz w:val="24"/>
      <w:szCs w:val="24"/>
    </w:rPr>
  </w:style>
  <w:style w:type="paragraph" w:styleId="NoSpacing">
    <w:name w:val="No Spacing"/>
    <w:link w:val="NoSpacingChar"/>
    <w:uiPriority w:val="1"/>
    <w:qFormat/>
    <w:rsid w:val="004930F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30FE"/>
    <w:rPr>
      <w:rFonts w:eastAsiaTheme="minorEastAsia"/>
      <w:lang w:val="en-US"/>
    </w:rPr>
  </w:style>
  <w:style w:type="character" w:styleId="Hyperlink">
    <w:name w:val="Hyperlink"/>
    <w:basedOn w:val="DefaultParagraphFont"/>
    <w:uiPriority w:val="99"/>
    <w:unhideWhenUsed/>
    <w:rsid w:val="0029336E"/>
    <w:rPr>
      <w:color w:val="0563C1" w:themeColor="hyperlink"/>
      <w:u w:val="single"/>
    </w:rPr>
  </w:style>
  <w:style w:type="character" w:customStyle="1" w:styleId="UnresolvedMention1">
    <w:name w:val="Unresolved Mention1"/>
    <w:basedOn w:val="DefaultParagraphFont"/>
    <w:uiPriority w:val="99"/>
    <w:semiHidden/>
    <w:unhideWhenUsed/>
    <w:rsid w:val="00E53ABA"/>
    <w:rPr>
      <w:color w:val="605E5C"/>
      <w:shd w:val="clear" w:color="auto" w:fill="E1DFDD"/>
    </w:rPr>
  </w:style>
  <w:style w:type="character" w:customStyle="1" w:styleId="Heading3Char">
    <w:name w:val="Heading 3 Char"/>
    <w:basedOn w:val="DefaultParagraphFont"/>
    <w:link w:val="Heading3"/>
    <w:uiPriority w:val="9"/>
    <w:rsid w:val="00B14BD6"/>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B14BD6"/>
    <w:pPr>
      <w:outlineLvl w:val="9"/>
    </w:pPr>
    <w:rPr>
      <w:lang w:val="en-US"/>
    </w:rPr>
  </w:style>
  <w:style w:type="paragraph" w:styleId="TOC1">
    <w:name w:val="toc 1"/>
    <w:basedOn w:val="Normal"/>
    <w:next w:val="Normal"/>
    <w:autoRedefine/>
    <w:uiPriority w:val="39"/>
    <w:unhideWhenUsed/>
    <w:rsid w:val="00B14BD6"/>
    <w:pPr>
      <w:spacing w:after="100"/>
    </w:pPr>
  </w:style>
  <w:style w:type="paragraph" w:styleId="TOC2">
    <w:name w:val="toc 2"/>
    <w:basedOn w:val="Normal"/>
    <w:next w:val="Normal"/>
    <w:autoRedefine/>
    <w:uiPriority w:val="39"/>
    <w:unhideWhenUsed/>
    <w:rsid w:val="00B14BD6"/>
    <w:pPr>
      <w:spacing w:after="100"/>
      <w:ind w:left="220"/>
    </w:pPr>
  </w:style>
  <w:style w:type="paragraph" w:styleId="TOC3">
    <w:name w:val="toc 3"/>
    <w:basedOn w:val="Normal"/>
    <w:next w:val="Normal"/>
    <w:autoRedefine/>
    <w:uiPriority w:val="39"/>
    <w:unhideWhenUsed/>
    <w:rsid w:val="00E47386"/>
    <w:pPr>
      <w:spacing w:after="100"/>
      <w:ind w:left="440"/>
    </w:pPr>
  </w:style>
  <w:style w:type="table" w:styleId="TableGrid">
    <w:name w:val="Table Grid"/>
    <w:basedOn w:val="TableNormal"/>
    <w:uiPriority w:val="39"/>
    <w:rsid w:val="005D0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5D0A4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Header">
    <w:name w:val="header"/>
    <w:basedOn w:val="Normal"/>
    <w:link w:val="HeaderChar"/>
    <w:uiPriority w:val="99"/>
    <w:unhideWhenUsed/>
    <w:rsid w:val="008D6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930"/>
  </w:style>
  <w:style w:type="paragraph" w:styleId="Footer">
    <w:name w:val="footer"/>
    <w:basedOn w:val="Normal"/>
    <w:link w:val="FooterChar"/>
    <w:uiPriority w:val="99"/>
    <w:unhideWhenUsed/>
    <w:rsid w:val="008D6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930"/>
  </w:style>
  <w:style w:type="table" w:styleId="ListTable3-Accent2">
    <w:name w:val="List Table 3 Accent 2"/>
    <w:basedOn w:val="TableNormal"/>
    <w:uiPriority w:val="48"/>
    <w:rsid w:val="00766E16"/>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Default">
    <w:name w:val="Default"/>
    <w:rsid w:val="00FE517E"/>
    <w:pPr>
      <w:autoSpaceDE w:val="0"/>
      <w:autoSpaceDN w:val="0"/>
      <w:adjustRightInd w:val="0"/>
      <w:spacing w:after="0" w:line="240" w:lineRule="auto"/>
    </w:pPr>
    <w:rPr>
      <w:rFonts w:ascii="Sylfaen" w:hAnsi="Sylfaen" w:cs="Sylfaen"/>
      <w:color w:val="000000"/>
      <w:sz w:val="24"/>
      <w:szCs w:val="24"/>
    </w:rPr>
  </w:style>
  <w:style w:type="character" w:customStyle="1" w:styleId="Heading4Char">
    <w:name w:val="Heading 4 Char"/>
    <w:basedOn w:val="DefaultParagraphFont"/>
    <w:link w:val="Heading4"/>
    <w:uiPriority w:val="9"/>
    <w:rsid w:val="00C83E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83E95"/>
    <w:rPr>
      <w:rFonts w:asciiTheme="majorHAnsi" w:eastAsiaTheme="majorEastAsia" w:hAnsiTheme="majorHAnsi" w:cstheme="majorBidi"/>
      <w:color w:val="2F5496" w:themeColor="accent1" w:themeShade="BF"/>
    </w:rPr>
  </w:style>
  <w:style w:type="table" w:styleId="ListTable4-Accent4">
    <w:name w:val="List Table 4 Accent 4"/>
    <w:basedOn w:val="TableNormal"/>
    <w:uiPriority w:val="49"/>
    <w:rsid w:val="00987D9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Emphasis">
    <w:name w:val="Emphasis"/>
    <w:basedOn w:val="DefaultParagraphFont"/>
    <w:uiPriority w:val="20"/>
    <w:qFormat/>
    <w:rsid w:val="00D841AC"/>
    <w:rPr>
      <w:i/>
      <w:iCs/>
    </w:rPr>
  </w:style>
  <w:style w:type="table" w:styleId="GridTable6Colorful-Accent4">
    <w:name w:val="Grid Table 6 Colorful Accent 4"/>
    <w:basedOn w:val="TableNormal"/>
    <w:uiPriority w:val="51"/>
    <w:rsid w:val="003D14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aption">
    <w:name w:val="caption"/>
    <w:basedOn w:val="Normal"/>
    <w:next w:val="Normal"/>
    <w:uiPriority w:val="35"/>
    <w:unhideWhenUsed/>
    <w:qFormat/>
    <w:rsid w:val="00C85C2A"/>
    <w:pPr>
      <w:spacing w:after="200" w:line="240" w:lineRule="auto"/>
    </w:pPr>
    <w:rPr>
      <w:i/>
      <w:iCs/>
      <w:color w:val="44546A" w:themeColor="text2"/>
      <w:sz w:val="18"/>
      <w:szCs w:val="18"/>
    </w:rPr>
  </w:style>
  <w:style w:type="table" w:styleId="GridTable1Light-Accent5">
    <w:name w:val="Grid Table 1 Light Accent 5"/>
    <w:basedOn w:val="TableNormal"/>
    <w:uiPriority w:val="46"/>
    <w:rsid w:val="0090616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7159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892850"/>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1">
    <w:name w:val="List Table 3 Accent 1"/>
    <w:basedOn w:val="TableNormal"/>
    <w:uiPriority w:val="48"/>
    <w:rsid w:val="0089285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6Colorful-Accent5">
    <w:name w:val="Grid Table 6 Colorful Accent 5"/>
    <w:basedOn w:val="TableNormal"/>
    <w:uiPriority w:val="51"/>
    <w:rsid w:val="00414BF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6">
    <w:name w:val="Grid Table 1 Light Accent 6"/>
    <w:basedOn w:val="TableNormal"/>
    <w:uiPriority w:val="46"/>
    <w:rsid w:val="008E02C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9115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505"/>
    <w:rPr>
      <w:rFonts w:ascii="Segoe UI" w:hAnsi="Segoe UI" w:cs="Segoe UI"/>
      <w:sz w:val="18"/>
      <w:szCs w:val="18"/>
    </w:rPr>
  </w:style>
  <w:style w:type="paragraph" w:customStyle="1" w:styleId="Normal1">
    <w:name w:val="Normal1"/>
    <w:rsid w:val="005B4D5A"/>
    <w:pPr>
      <w:spacing w:before="240" w:after="120" w:line="240" w:lineRule="auto"/>
    </w:pPr>
    <w:rPr>
      <w:rFonts w:ascii="Calibri" w:eastAsia="Calibri" w:hAnsi="Calibri" w:cs="Calibri"/>
      <w:sz w:val="24"/>
      <w:szCs w:val="24"/>
      <w:lang w:val="en-US"/>
    </w:rPr>
  </w:style>
  <w:style w:type="table" w:customStyle="1" w:styleId="GridTable4-Accent11">
    <w:name w:val="Grid Table 4 - Accent 11"/>
    <w:basedOn w:val="TableNormal"/>
    <w:uiPriority w:val="49"/>
    <w:rsid w:val="00413384"/>
    <w:pPr>
      <w:spacing w:before="240" w:after="0" w:line="240" w:lineRule="auto"/>
    </w:pPr>
    <w:rPr>
      <w:rFonts w:ascii="Calibri" w:eastAsia="Calibri" w:hAnsi="Calibri" w:cs="Calibri"/>
      <w:color w:val="222A35" w:themeColor="text2" w:themeShade="80"/>
      <w:sz w:val="24"/>
      <w:szCs w:val="24"/>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rsid w:val="00413384"/>
    <w:pPr>
      <w:spacing w:before="100" w:beforeAutospacing="1" w:after="100" w:afterAutospacing="1" w:line="240" w:lineRule="auto"/>
    </w:pPr>
    <w:rPr>
      <w:rFonts w:ascii="Times New Roman" w:eastAsia="Times New Roman" w:hAnsi="Times New Roman" w:cs="Times New Roman"/>
      <w:noProof/>
      <w:sz w:val="24"/>
      <w:lang w:val="en-US"/>
    </w:rPr>
  </w:style>
  <w:style w:type="character" w:styleId="CommentReference">
    <w:name w:val="annotation reference"/>
    <w:basedOn w:val="DefaultParagraphFont"/>
    <w:uiPriority w:val="99"/>
    <w:semiHidden/>
    <w:unhideWhenUsed/>
    <w:rsid w:val="00AD7422"/>
    <w:rPr>
      <w:sz w:val="16"/>
      <w:szCs w:val="16"/>
    </w:rPr>
  </w:style>
  <w:style w:type="paragraph" w:styleId="CommentText">
    <w:name w:val="annotation text"/>
    <w:basedOn w:val="Normal"/>
    <w:link w:val="CommentTextChar"/>
    <w:uiPriority w:val="99"/>
    <w:semiHidden/>
    <w:unhideWhenUsed/>
    <w:rsid w:val="00AD7422"/>
    <w:pPr>
      <w:spacing w:line="240" w:lineRule="auto"/>
    </w:pPr>
    <w:rPr>
      <w:sz w:val="20"/>
      <w:szCs w:val="20"/>
    </w:rPr>
  </w:style>
  <w:style w:type="character" w:customStyle="1" w:styleId="CommentTextChar">
    <w:name w:val="Comment Text Char"/>
    <w:basedOn w:val="DefaultParagraphFont"/>
    <w:link w:val="CommentText"/>
    <w:uiPriority w:val="99"/>
    <w:semiHidden/>
    <w:rsid w:val="00AD7422"/>
    <w:rPr>
      <w:sz w:val="20"/>
      <w:szCs w:val="20"/>
    </w:rPr>
  </w:style>
  <w:style w:type="paragraph" w:styleId="CommentSubject">
    <w:name w:val="annotation subject"/>
    <w:basedOn w:val="CommentText"/>
    <w:next w:val="CommentText"/>
    <w:link w:val="CommentSubjectChar"/>
    <w:uiPriority w:val="99"/>
    <w:semiHidden/>
    <w:unhideWhenUsed/>
    <w:rsid w:val="00AD7422"/>
    <w:rPr>
      <w:b/>
      <w:bCs/>
    </w:rPr>
  </w:style>
  <w:style w:type="character" w:customStyle="1" w:styleId="CommentSubjectChar">
    <w:name w:val="Comment Subject Char"/>
    <w:basedOn w:val="CommentTextChar"/>
    <w:link w:val="CommentSubject"/>
    <w:uiPriority w:val="99"/>
    <w:semiHidden/>
    <w:rsid w:val="00AD7422"/>
    <w:rPr>
      <w:b/>
      <w:bCs/>
      <w:sz w:val="20"/>
      <w:szCs w:val="20"/>
    </w:rPr>
  </w:style>
  <w:style w:type="character" w:styleId="FollowedHyperlink">
    <w:name w:val="FollowedHyperlink"/>
    <w:basedOn w:val="DefaultParagraphFont"/>
    <w:uiPriority w:val="99"/>
    <w:semiHidden/>
    <w:unhideWhenUsed/>
    <w:rsid w:val="00FD733B"/>
    <w:rPr>
      <w:color w:val="954F72" w:themeColor="followedHyperlink"/>
      <w:u w:val="single"/>
    </w:rPr>
  </w:style>
  <w:style w:type="table" w:styleId="GridTable4-Accent4">
    <w:name w:val="Grid Table 4 Accent 4"/>
    <w:basedOn w:val="TableNormal"/>
    <w:uiPriority w:val="49"/>
    <w:rsid w:val="00CD788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B70B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0">
      <w:bodyDiv w:val="1"/>
      <w:marLeft w:val="0"/>
      <w:marRight w:val="0"/>
      <w:marTop w:val="0"/>
      <w:marBottom w:val="0"/>
      <w:divBdr>
        <w:top w:val="none" w:sz="0" w:space="0" w:color="auto"/>
        <w:left w:val="none" w:sz="0" w:space="0" w:color="auto"/>
        <w:bottom w:val="none" w:sz="0" w:space="0" w:color="auto"/>
        <w:right w:val="none" w:sz="0" w:space="0" w:color="auto"/>
      </w:divBdr>
    </w:div>
    <w:div w:id="16079343">
      <w:bodyDiv w:val="1"/>
      <w:marLeft w:val="0"/>
      <w:marRight w:val="0"/>
      <w:marTop w:val="0"/>
      <w:marBottom w:val="0"/>
      <w:divBdr>
        <w:top w:val="none" w:sz="0" w:space="0" w:color="auto"/>
        <w:left w:val="none" w:sz="0" w:space="0" w:color="auto"/>
        <w:bottom w:val="none" w:sz="0" w:space="0" w:color="auto"/>
        <w:right w:val="none" w:sz="0" w:space="0" w:color="auto"/>
      </w:divBdr>
    </w:div>
    <w:div w:id="94595024">
      <w:bodyDiv w:val="1"/>
      <w:marLeft w:val="0"/>
      <w:marRight w:val="0"/>
      <w:marTop w:val="0"/>
      <w:marBottom w:val="0"/>
      <w:divBdr>
        <w:top w:val="none" w:sz="0" w:space="0" w:color="auto"/>
        <w:left w:val="none" w:sz="0" w:space="0" w:color="auto"/>
        <w:bottom w:val="none" w:sz="0" w:space="0" w:color="auto"/>
        <w:right w:val="none" w:sz="0" w:space="0" w:color="auto"/>
      </w:divBdr>
    </w:div>
    <w:div w:id="143666429">
      <w:bodyDiv w:val="1"/>
      <w:marLeft w:val="0"/>
      <w:marRight w:val="0"/>
      <w:marTop w:val="0"/>
      <w:marBottom w:val="0"/>
      <w:divBdr>
        <w:top w:val="none" w:sz="0" w:space="0" w:color="auto"/>
        <w:left w:val="none" w:sz="0" w:space="0" w:color="auto"/>
        <w:bottom w:val="none" w:sz="0" w:space="0" w:color="auto"/>
        <w:right w:val="none" w:sz="0" w:space="0" w:color="auto"/>
      </w:divBdr>
    </w:div>
    <w:div w:id="209533658">
      <w:bodyDiv w:val="1"/>
      <w:marLeft w:val="0"/>
      <w:marRight w:val="0"/>
      <w:marTop w:val="0"/>
      <w:marBottom w:val="0"/>
      <w:divBdr>
        <w:top w:val="none" w:sz="0" w:space="0" w:color="auto"/>
        <w:left w:val="none" w:sz="0" w:space="0" w:color="auto"/>
        <w:bottom w:val="none" w:sz="0" w:space="0" w:color="auto"/>
        <w:right w:val="none" w:sz="0" w:space="0" w:color="auto"/>
      </w:divBdr>
    </w:div>
    <w:div w:id="246113375">
      <w:bodyDiv w:val="1"/>
      <w:marLeft w:val="0"/>
      <w:marRight w:val="0"/>
      <w:marTop w:val="0"/>
      <w:marBottom w:val="0"/>
      <w:divBdr>
        <w:top w:val="none" w:sz="0" w:space="0" w:color="auto"/>
        <w:left w:val="none" w:sz="0" w:space="0" w:color="auto"/>
        <w:bottom w:val="none" w:sz="0" w:space="0" w:color="auto"/>
        <w:right w:val="none" w:sz="0" w:space="0" w:color="auto"/>
      </w:divBdr>
    </w:div>
    <w:div w:id="297036794">
      <w:bodyDiv w:val="1"/>
      <w:marLeft w:val="0"/>
      <w:marRight w:val="0"/>
      <w:marTop w:val="0"/>
      <w:marBottom w:val="0"/>
      <w:divBdr>
        <w:top w:val="none" w:sz="0" w:space="0" w:color="auto"/>
        <w:left w:val="none" w:sz="0" w:space="0" w:color="auto"/>
        <w:bottom w:val="none" w:sz="0" w:space="0" w:color="auto"/>
        <w:right w:val="none" w:sz="0" w:space="0" w:color="auto"/>
      </w:divBdr>
    </w:div>
    <w:div w:id="658076826">
      <w:bodyDiv w:val="1"/>
      <w:marLeft w:val="0"/>
      <w:marRight w:val="0"/>
      <w:marTop w:val="0"/>
      <w:marBottom w:val="0"/>
      <w:divBdr>
        <w:top w:val="none" w:sz="0" w:space="0" w:color="auto"/>
        <w:left w:val="none" w:sz="0" w:space="0" w:color="auto"/>
        <w:bottom w:val="none" w:sz="0" w:space="0" w:color="auto"/>
        <w:right w:val="none" w:sz="0" w:space="0" w:color="auto"/>
      </w:divBdr>
    </w:div>
    <w:div w:id="671445527">
      <w:bodyDiv w:val="1"/>
      <w:marLeft w:val="0"/>
      <w:marRight w:val="0"/>
      <w:marTop w:val="0"/>
      <w:marBottom w:val="0"/>
      <w:divBdr>
        <w:top w:val="none" w:sz="0" w:space="0" w:color="auto"/>
        <w:left w:val="none" w:sz="0" w:space="0" w:color="auto"/>
        <w:bottom w:val="none" w:sz="0" w:space="0" w:color="auto"/>
        <w:right w:val="none" w:sz="0" w:space="0" w:color="auto"/>
      </w:divBdr>
    </w:div>
    <w:div w:id="695619112">
      <w:bodyDiv w:val="1"/>
      <w:marLeft w:val="0"/>
      <w:marRight w:val="0"/>
      <w:marTop w:val="0"/>
      <w:marBottom w:val="0"/>
      <w:divBdr>
        <w:top w:val="none" w:sz="0" w:space="0" w:color="auto"/>
        <w:left w:val="none" w:sz="0" w:space="0" w:color="auto"/>
        <w:bottom w:val="none" w:sz="0" w:space="0" w:color="auto"/>
        <w:right w:val="none" w:sz="0" w:space="0" w:color="auto"/>
      </w:divBdr>
    </w:div>
    <w:div w:id="698625626">
      <w:bodyDiv w:val="1"/>
      <w:marLeft w:val="0"/>
      <w:marRight w:val="0"/>
      <w:marTop w:val="0"/>
      <w:marBottom w:val="0"/>
      <w:divBdr>
        <w:top w:val="none" w:sz="0" w:space="0" w:color="auto"/>
        <w:left w:val="none" w:sz="0" w:space="0" w:color="auto"/>
        <w:bottom w:val="none" w:sz="0" w:space="0" w:color="auto"/>
        <w:right w:val="none" w:sz="0" w:space="0" w:color="auto"/>
      </w:divBdr>
    </w:div>
    <w:div w:id="773549949">
      <w:bodyDiv w:val="1"/>
      <w:marLeft w:val="0"/>
      <w:marRight w:val="0"/>
      <w:marTop w:val="0"/>
      <w:marBottom w:val="0"/>
      <w:divBdr>
        <w:top w:val="none" w:sz="0" w:space="0" w:color="auto"/>
        <w:left w:val="none" w:sz="0" w:space="0" w:color="auto"/>
        <w:bottom w:val="none" w:sz="0" w:space="0" w:color="auto"/>
        <w:right w:val="none" w:sz="0" w:space="0" w:color="auto"/>
      </w:divBdr>
    </w:div>
    <w:div w:id="905142052">
      <w:bodyDiv w:val="1"/>
      <w:marLeft w:val="0"/>
      <w:marRight w:val="0"/>
      <w:marTop w:val="0"/>
      <w:marBottom w:val="0"/>
      <w:divBdr>
        <w:top w:val="none" w:sz="0" w:space="0" w:color="auto"/>
        <w:left w:val="none" w:sz="0" w:space="0" w:color="auto"/>
        <w:bottom w:val="none" w:sz="0" w:space="0" w:color="auto"/>
        <w:right w:val="none" w:sz="0" w:space="0" w:color="auto"/>
      </w:divBdr>
    </w:div>
    <w:div w:id="994601612">
      <w:bodyDiv w:val="1"/>
      <w:marLeft w:val="0"/>
      <w:marRight w:val="0"/>
      <w:marTop w:val="0"/>
      <w:marBottom w:val="0"/>
      <w:divBdr>
        <w:top w:val="none" w:sz="0" w:space="0" w:color="auto"/>
        <w:left w:val="none" w:sz="0" w:space="0" w:color="auto"/>
        <w:bottom w:val="none" w:sz="0" w:space="0" w:color="auto"/>
        <w:right w:val="none" w:sz="0" w:space="0" w:color="auto"/>
      </w:divBdr>
    </w:div>
    <w:div w:id="1077946892">
      <w:bodyDiv w:val="1"/>
      <w:marLeft w:val="0"/>
      <w:marRight w:val="0"/>
      <w:marTop w:val="0"/>
      <w:marBottom w:val="0"/>
      <w:divBdr>
        <w:top w:val="none" w:sz="0" w:space="0" w:color="auto"/>
        <w:left w:val="none" w:sz="0" w:space="0" w:color="auto"/>
        <w:bottom w:val="none" w:sz="0" w:space="0" w:color="auto"/>
        <w:right w:val="none" w:sz="0" w:space="0" w:color="auto"/>
      </w:divBdr>
    </w:div>
    <w:div w:id="1194687085">
      <w:bodyDiv w:val="1"/>
      <w:marLeft w:val="0"/>
      <w:marRight w:val="0"/>
      <w:marTop w:val="0"/>
      <w:marBottom w:val="0"/>
      <w:divBdr>
        <w:top w:val="none" w:sz="0" w:space="0" w:color="auto"/>
        <w:left w:val="none" w:sz="0" w:space="0" w:color="auto"/>
        <w:bottom w:val="none" w:sz="0" w:space="0" w:color="auto"/>
        <w:right w:val="none" w:sz="0" w:space="0" w:color="auto"/>
      </w:divBdr>
    </w:div>
    <w:div w:id="1298336982">
      <w:bodyDiv w:val="1"/>
      <w:marLeft w:val="0"/>
      <w:marRight w:val="0"/>
      <w:marTop w:val="0"/>
      <w:marBottom w:val="0"/>
      <w:divBdr>
        <w:top w:val="none" w:sz="0" w:space="0" w:color="auto"/>
        <w:left w:val="none" w:sz="0" w:space="0" w:color="auto"/>
        <w:bottom w:val="none" w:sz="0" w:space="0" w:color="auto"/>
        <w:right w:val="none" w:sz="0" w:space="0" w:color="auto"/>
      </w:divBdr>
    </w:div>
    <w:div w:id="1413426165">
      <w:bodyDiv w:val="1"/>
      <w:marLeft w:val="0"/>
      <w:marRight w:val="0"/>
      <w:marTop w:val="0"/>
      <w:marBottom w:val="0"/>
      <w:divBdr>
        <w:top w:val="none" w:sz="0" w:space="0" w:color="auto"/>
        <w:left w:val="none" w:sz="0" w:space="0" w:color="auto"/>
        <w:bottom w:val="none" w:sz="0" w:space="0" w:color="auto"/>
        <w:right w:val="none" w:sz="0" w:space="0" w:color="auto"/>
      </w:divBdr>
    </w:div>
    <w:div w:id="1485707875">
      <w:bodyDiv w:val="1"/>
      <w:marLeft w:val="0"/>
      <w:marRight w:val="0"/>
      <w:marTop w:val="0"/>
      <w:marBottom w:val="0"/>
      <w:divBdr>
        <w:top w:val="none" w:sz="0" w:space="0" w:color="auto"/>
        <w:left w:val="none" w:sz="0" w:space="0" w:color="auto"/>
        <w:bottom w:val="none" w:sz="0" w:space="0" w:color="auto"/>
        <w:right w:val="none" w:sz="0" w:space="0" w:color="auto"/>
      </w:divBdr>
    </w:div>
    <w:div w:id="1586962334">
      <w:bodyDiv w:val="1"/>
      <w:marLeft w:val="0"/>
      <w:marRight w:val="0"/>
      <w:marTop w:val="0"/>
      <w:marBottom w:val="0"/>
      <w:divBdr>
        <w:top w:val="none" w:sz="0" w:space="0" w:color="auto"/>
        <w:left w:val="none" w:sz="0" w:space="0" w:color="auto"/>
        <w:bottom w:val="none" w:sz="0" w:space="0" w:color="auto"/>
        <w:right w:val="none" w:sz="0" w:space="0" w:color="auto"/>
      </w:divBdr>
    </w:div>
    <w:div w:id="1614747089">
      <w:bodyDiv w:val="1"/>
      <w:marLeft w:val="0"/>
      <w:marRight w:val="0"/>
      <w:marTop w:val="0"/>
      <w:marBottom w:val="0"/>
      <w:divBdr>
        <w:top w:val="none" w:sz="0" w:space="0" w:color="auto"/>
        <w:left w:val="none" w:sz="0" w:space="0" w:color="auto"/>
        <w:bottom w:val="none" w:sz="0" w:space="0" w:color="auto"/>
        <w:right w:val="none" w:sz="0" w:space="0" w:color="auto"/>
      </w:divBdr>
    </w:div>
    <w:div w:id="1618680028">
      <w:bodyDiv w:val="1"/>
      <w:marLeft w:val="0"/>
      <w:marRight w:val="0"/>
      <w:marTop w:val="0"/>
      <w:marBottom w:val="0"/>
      <w:divBdr>
        <w:top w:val="none" w:sz="0" w:space="0" w:color="auto"/>
        <w:left w:val="none" w:sz="0" w:space="0" w:color="auto"/>
        <w:bottom w:val="none" w:sz="0" w:space="0" w:color="auto"/>
        <w:right w:val="none" w:sz="0" w:space="0" w:color="auto"/>
      </w:divBdr>
    </w:div>
    <w:div w:id="1682664848">
      <w:bodyDiv w:val="1"/>
      <w:marLeft w:val="0"/>
      <w:marRight w:val="0"/>
      <w:marTop w:val="0"/>
      <w:marBottom w:val="0"/>
      <w:divBdr>
        <w:top w:val="none" w:sz="0" w:space="0" w:color="auto"/>
        <w:left w:val="none" w:sz="0" w:space="0" w:color="auto"/>
        <w:bottom w:val="none" w:sz="0" w:space="0" w:color="auto"/>
        <w:right w:val="none" w:sz="0" w:space="0" w:color="auto"/>
      </w:divBdr>
    </w:div>
    <w:div w:id="1692560303">
      <w:bodyDiv w:val="1"/>
      <w:marLeft w:val="0"/>
      <w:marRight w:val="0"/>
      <w:marTop w:val="0"/>
      <w:marBottom w:val="0"/>
      <w:divBdr>
        <w:top w:val="none" w:sz="0" w:space="0" w:color="auto"/>
        <w:left w:val="none" w:sz="0" w:space="0" w:color="auto"/>
        <w:bottom w:val="none" w:sz="0" w:space="0" w:color="auto"/>
        <w:right w:val="none" w:sz="0" w:space="0" w:color="auto"/>
      </w:divBdr>
    </w:div>
    <w:div w:id="1702046656">
      <w:bodyDiv w:val="1"/>
      <w:marLeft w:val="0"/>
      <w:marRight w:val="0"/>
      <w:marTop w:val="0"/>
      <w:marBottom w:val="0"/>
      <w:divBdr>
        <w:top w:val="none" w:sz="0" w:space="0" w:color="auto"/>
        <w:left w:val="none" w:sz="0" w:space="0" w:color="auto"/>
        <w:bottom w:val="none" w:sz="0" w:space="0" w:color="auto"/>
        <w:right w:val="none" w:sz="0" w:space="0" w:color="auto"/>
      </w:divBdr>
    </w:div>
    <w:div w:id="1772965696">
      <w:bodyDiv w:val="1"/>
      <w:marLeft w:val="0"/>
      <w:marRight w:val="0"/>
      <w:marTop w:val="0"/>
      <w:marBottom w:val="0"/>
      <w:divBdr>
        <w:top w:val="none" w:sz="0" w:space="0" w:color="auto"/>
        <w:left w:val="none" w:sz="0" w:space="0" w:color="auto"/>
        <w:bottom w:val="none" w:sz="0" w:space="0" w:color="auto"/>
        <w:right w:val="none" w:sz="0" w:space="0" w:color="auto"/>
      </w:divBdr>
    </w:div>
    <w:div w:id="1790391168">
      <w:bodyDiv w:val="1"/>
      <w:marLeft w:val="0"/>
      <w:marRight w:val="0"/>
      <w:marTop w:val="0"/>
      <w:marBottom w:val="0"/>
      <w:divBdr>
        <w:top w:val="none" w:sz="0" w:space="0" w:color="auto"/>
        <w:left w:val="none" w:sz="0" w:space="0" w:color="auto"/>
        <w:bottom w:val="none" w:sz="0" w:space="0" w:color="auto"/>
        <w:right w:val="none" w:sz="0" w:space="0" w:color="auto"/>
      </w:divBdr>
    </w:div>
    <w:div w:id="1869173954">
      <w:bodyDiv w:val="1"/>
      <w:marLeft w:val="0"/>
      <w:marRight w:val="0"/>
      <w:marTop w:val="0"/>
      <w:marBottom w:val="0"/>
      <w:divBdr>
        <w:top w:val="none" w:sz="0" w:space="0" w:color="auto"/>
        <w:left w:val="none" w:sz="0" w:space="0" w:color="auto"/>
        <w:bottom w:val="none" w:sz="0" w:space="0" w:color="auto"/>
        <w:right w:val="none" w:sz="0" w:space="0" w:color="auto"/>
      </w:divBdr>
    </w:div>
    <w:div w:id="1876772781">
      <w:bodyDiv w:val="1"/>
      <w:marLeft w:val="0"/>
      <w:marRight w:val="0"/>
      <w:marTop w:val="0"/>
      <w:marBottom w:val="0"/>
      <w:divBdr>
        <w:top w:val="none" w:sz="0" w:space="0" w:color="auto"/>
        <w:left w:val="none" w:sz="0" w:space="0" w:color="auto"/>
        <w:bottom w:val="none" w:sz="0" w:space="0" w:color="auto"/>
        <w:right w:val="none" w:sz="0" w:space="0" w:color="auto"/>
      </w:divBdr>
    </w:div>
    <w:div w:id="193392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microsoft.com/office/2007/relationships/diagramDrawing" Target="diagrams/drawing1.xml"/><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hyperlink" Target="https://www.canada.ca/en/national-seniors-council/programs/publications-reports/2017/review-social-isolation-seniors.html" TargetMode="External"/><Relationship Id="rId34" Type="http://schemas.openxmlformats.org/officeDocument/2006/relationships/image" Target="media/image18.png"/><Relationship Id="rId42" Type="http://schemas.openxmlformats.org/officeDocument/2006/relationships/diagramData" Target="diagrams/data2.xml"/><Relationship Id="rId47" Type="http://schemas.openxmlformats.org/officeDocument/2006/relationships/image" Target="media/image22.emf"/><Relationship Id="rId50" Type="http://schemas.openxmlformats.org/officeDocument/2006/relationships/oleObject" Target="embeddings/oleObject2.bin"/><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diagramColors" Target="diagrams/colors1.xml"/><Relationship Id="rId33" Type="http://schemas.openxmlformats.org/officeDocument/2006/relationships/image" Target="media/image17.jpeg"/><Relationship Id="rId38" Type="http://schemas.openxmlformats.org/officeDocument/2006/relationships/image" Target="media/image20.png"/><Relationship Id="rId46"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covia.org/services/well-connected/" TargetMode="External"/><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diagramColors" Target="diagrams/colors2.xm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image" Target="media/image12.png"/><Relationship Id="rId49" Type="http://schemas.openxmlformats.org/officeDocument/2006/relationships/image" Target="media/image23.emf"/><Relationship Id="rId57"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diagramQuickStyle" Target="diagrams/quickStyle2.xml"/><Relationship Id="rId52"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image" Target="media/image14.PNG"/><Relationship Id="rId43" Type="http://schemas.openxmlformats.org/officeDocument/2006/relationships/diagramLayout" Target="diagrams/layout2.xml"/><Relationship Id="rId48"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image" Target="media/image24.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921787-3D7A-42CF-9263-E3659BF9E367}" type="doc">
      <dgm:prSet loTypeId="urn:microsoft.com/office/officeart/2009/3/layout/DescendingProcess" loCatId="process" qsTypeId="urn:microsoft.com/office/officeart/2005/8/quickstyle/simple1" qsCatId="simple" csTypeId="urn:microsoft.com/office/officeart/2005/8/colors/colorful1" csCatId="colorful" phldr="1"/>
      <dgm:spPr/>
    </dgm:pt>
    <dgm:pt modelId="{7F795552-EC3E-41DB-B151-A21BFB7A59CF}">
      <dgm:prSet phldrT="[Text]"/>
      <dgm:spPr/>
      <dgm:t>
        <a:bodyPr/>
        <a:lstStyle/>
        <a:p>
          <a:r>
            <a:rPr lang="en-CA"/>
            <a:t>Securing Technology</a:t>
          </a:r>
        </a:p>
      </dgm:t>
    </dgm:pt>
    <dgm:pt modelId="{055CA066-D6AF-4582-82D9-21DDF6FB4DA0}" type="parTrans" cxnId="{2464915B-998E-4C15-8FE4-0880DB116C89}">
      <dgm:prSet/>
      <dgm:spPr/>
      <dgm:t>
        <a:bodyPr/>
        <a:lstStyle/>
        <a:p>
          <a:endParaRPr lang="en-CA"/>
        </a:p>
      </dgm:t>
    </dgm:pt>
    <dgm:pt modelId="{3918FA0B-EE27-4228-9583-E9076FFC14CA}" type="sibTrans" cxnId="{2464915B-998E-4C15-8FE4-0880DB116C89}">
      <dgm:prSet/>
      <dgm:spPr/>
      <dgm:t>
        <a:bodyPr/>
        <a:lstStyle/>
        <a:p>
          <a:endParaRPr lang="en-CA"/>
        </a:p>
      </dgm:t>
    </dgm:pt>
    <dgm:pt modelId="{D325468B-61E9-4E63-8820-A2E91C227548}">
      <dgm:prSet phldrT="[Text]"/>
      <dgm:spPr/>
      <dgm:t>
        <a:bodyPr/>
        <a:lstStyle/>
        <a:p>
          <a:r>
            <a:rPr lang="en-CA"/>
            <a:t>Topic &amp; Facilitation Selection</a:t>
          </a:r>
        </a:p>
      </dgm:t>
    </dgm:pt>
    <dgm:pt modelId="{64D81ABD-25D7-466E-8FA3-BAC26C1CD009}" type="parTrans" cxnId="{C18EF8BD-FD2E-4B71-B8E2-6498F76D4B74}">
      <dgm:prSet/>
      <dgm:spPr/>
      <dgm:t>
        <a:bodyPr/>
        <a:lstStyle/>
        <a:p>
          <a:endParaRPr lang="en-CA"/>
        </a:p>
      </dgm:t>
    </dgm:pt>
    <dgm:pt modelId="{1CF8C682-ABF1-42CC-8602-8E3E2A4F4E31}" type="sibTrans" cxnId="{C18EF8BD-FD2E-4B71-B8E2-6498F76D4B74}">
      <dgm:prSet/>
      <dgm:spPr/>
      <dgm:t>
        <a:bodyPr/>
        <a:lstStyle/>
        <a:p>
          <a:endParaRPr lang="en-CA"/>
        </a:p>
      </dgm:t>
    </dgm:pt>
    <dgm:pt modelId="{2970BD90-E990-47BE-AA6D-307735B40F89}">
      <dgm:prSet phldrT="[Text]"/>
      <dgm:spPr/>
      <dgm:t>
        <a:bodyPr/>
        <a:lstStyle/>
        <a:p>
          <a:r>
            <a:rPr lang="en-CA"/>
            <a:t>Participant Recruitment Methods</a:t>
          </a:r>
        </a:p>
      </dgm:t>
    </dgm:pt>
    <dgm:pt modelId="{634C246F-6856-4DB1-95F1-8CAC24EA5B5D}" type="parTrans" cxnId="{BE18C270-8453-448B-9F6C-CEB031CA3133}">
      <dgm:prSet/>
      <dgm:spPr/>
      <dgm:t>
        <a:bodyPr/>
        <a:lstStyle/>
        <a:p>
          <a:endParaRPr lang="en-CA"/>
        </a:p>
      </dgm:t>
    </dgm:pt>
    <dgm:pt modelId="{A3F33380-2757-4CC4-A8E6-AD51E66D9AB3}" type="sibTrans" cxnId="{BE18C270-8453-448B-9F6C-CEB031CA3133}">
      <dgm:prSet/>
      <dgm:spPr/>
      <dgm:t>
        <a:bodyPr/>
        <a:lstStyle/>
        <a:p>
          <a:endParaRPr lang="en-CA"/>
        </a:p>
      </dgm:t>
    </dgm:pt>
    <dgm:pt modelId="{27382B3E-E2B7-4BEB-811C-B018370898CC}">
      <dgm:prSet phldrT="[Text]"/>
      <dgm:spPr/>
      <dgm:t>
        <a:bodyPr/>
        <a:lstStyle/>
        <a:p>
          <a:r>
            <a:rPr lang="en-CA"/>
            <a:t>Presenter Recruitment</a:t>
          </a:r>
        </a:p>
      </dgm:t>
    </dgm:pt>
    <dgm:pt modelId="{B43AA246-DFEE-4C6B-AD1E-0E47121BD6A3}" type="parTrans" cxnId="{5C0BB880-3A28-4988-ABAD-D2B65E90F406}">
      <dgm:prSet/>
      <dgm:spPr/>
      <dgm:t>
        <a:bodyPr/>
        <a:lstStyle/>
        <a:p>
          <a:endParaRPr lang="en-CA"/>
        </a:p>
      </dgm:t>
    </dgm:pt>
    <dgm:pt modelId="{02F6830E-6E47-4C1A-AFCD-D33755350CED}" type="sibTrans" cxnId="{5C0BB880-3A28-4988-ABAD-D2B65E90F406}">
      <dgm:prSet/>
      <dgm:spPr/>
      <dgm:t>
        <a:bodyPr/>
        <a:lstStyle/>
        <a:p>
          <a:endParaRPr lang="en-CA"/>
        </a:p>
      </dgm:t>
    </dgm:pt>
    <dgm:pt modelId="{861CF9A1-3BF4-44BF-9787-527D504D6987}">
      <dgm:prSet phldrT="[Text]"/>
      <dgm:spPr/>
      <dgm:t>
        <a:bodyPr/>
        <a:lstStyle/>
        <a:p>
          <a:r>
            <a:rPr lang="en-CA"/>
            <a:t>Pilot Sessions</a:t>
          </a:r>
        </a:p>
      </dgm:t>
    </dgm:pt>
    <dgm:pt modelId="{717959AB-BD0A-45F5-B165-CB39C21521A2}" type="parTrans" cxnId="{8AFF3E66-4BC2-45EA-A106-78024A324B2A}">
      <dgm:prSet/>
      <dgm:spPr/>
      <dgm:t>
        <a:bodyPr/>
        <a:lstStyle/>
        <a:p>
          <a:endParaRPr lang="en-CA"/>
        </a:p>
      </dgm:t>
    </dgm:pt>
    <dgm:pt modelId="{49C315B2-7733-48F7-BE6A-02AAC478E324}" type="sibTrans" cxnId="{8AFF3E66-4BC2-45EA-A106-78024A324B2A}">
      <dgm:prSet/>
      <dgm:spPr/>
      <dgm:t>
        <a:bodyPr/>
        <a:lstStyle/>
        <a:p>
          <a:endParaRPr lang="en-CA"/>
        </a:p>
      </dgm:t>
    </dgm:pt>
    <dgm:pt modelId="{341A4662-AD9A-4BDC-8054-AA78371B2B7B}">
      <dgm:prSet phldrT="[Text]"/>
      <dgm:spPr/>
      <dgm:t>
        <a:bodyPr/>
        <a:lstStyle/>
        <a:p>
          <a:endParaRPr lang="en-US"/>
        </a:p>
      </dgm:t>
    </dgm:pt>
    <dgm:pt modelId="{A99E645E-A7CE-44F2-B3AF-AD244598F8F5}" type="parTrans" cxnId="{297EE372-CDB9-4C88-A361-78DF5082E01E}">
      <dgm:prSet/>
      <dgm:spPr/>
      <dgm:t>
        <a:bodyPr/>
        <a:lstStyle/>
        <a:p>
          <a:endParaRPr lang="en-CA"/>
        </a:p>
      </dgm:t>
    </dgm:pt>
    <dgm:pt modelId="{A6025E5C-1BA5-4875-A09C-3B8EE77E784F}" type="sibTrans" cxnId="{297EE372-CDB9-4C88-A361-78DF5082E01E}">
      <dgm:prSet/>
      <dgm:spPr/>
      <dgm:t>
        <a:bodyPr/>
        <a:lstStyle/>
        <a:p>
          <a:endParaRPr lang="en-CA"/>
        </a:p>
      </dgm:t>
    </dgm:pt>
    <dgm:pt modelId="{5468F9F8-B4BE-4168-940B-EFB68B9172F6}">
      <dgm:prSet phldrT="[Text]"/>
      <dgm:spPr/>
      <dgm:t>
        <a:bodyPr/>
        <a:lstStyle/>
        <a:p>
          <a:r>
            <a:rPr lang="en-CA"/>
            <a:t>Decide on Scope of Project</a:t>
          </a:r>
        </a:p>
      </dgm:t>
    </dgm:pt>
    <dgm:pt modelId="{BABDA129-567D-43D1-BB5C-0A8DC130A66F}" type="parTrans" cxnId="{8F4B8446-10B6-4C49-9A2B-4406DB7B46FB}">
      <dgm:prSet/>
      <dgm:spPr/>
      <dgm:t>
        <a:bodyPr/>
        <a:lstStyle/>
        <a:p>
          <a:endParaRPr lang="en-CA"/>
        </a:p>
      </dgm:t>
    </dgm:pt>
    <dgm:pt modelId="{97CCDDB0-5D93-4343-8D4A-E4D22F07CA0F}" type="sibTrans" cxnId="{8F4B8446-10B6-4C49-9A2B-4406DB7B46FB}">
      <dgm:prSet/>
      <dgm:spPr/>
      <dgm:t>
        <a:bodyPr/>
        <a:lstStyle/>
        <a:p>
          <a:endParaRPr lang="en-CA"/>
        </a:p>
      </dgm:t>
    </dgm:pt>
    <dgm:pt modelId="{6D6CED53-65CC-48A7-ABAD-C716D7D8EBEE}">
      <dgm:prSet phldrT="[Text]"/>
      <dgm:spPr/>
      <dgm:t>
        <a:bodyPr/>
        <a:lstStyle/>
        <a:p>
          <a:r>
            <a:rPr lang="en-CA"/>
            <a:t>Establishment of Staff &amp; Roles</a:t>
          </a:r>
        </a:p>
      </dgm:t>
    </dgm:pt>
    <dgm:pt modelId="{10BC283D-425D-4536-B862-601732A88365}" type="parTrans" cxnId="{98AAE81D-2E65-4B65-8393-E53D7E1D9773}">
      <dgm:prSet/>
      <dgm:spPr/>
      <dgm:t>
        <a:bodyPr/>
        <a:lstStyle/>
        <a:p>
          <a:endParaRPr lang="en-US"/>
        </a:p>
      </dgm:t>
    </dgm:pt>
    <dgm:pt modelId="{19398F99-C5F8-46E4-94AF-FE8DD55AFA77}" type="sibTrans" cxnId="{98AAE81D-2E65-4B65-8393-E53D7E1D9773}">
      <dgm:prSet/>
      <dgm:spPr/>
      <dgm:t>
        <a:bodyPr/>
        <a:lstStyle/>
        <a:p>
          <a:endParaRPr lang="en-US"/>
        </a:p>
      </dgm:t>
    </dgm:pt>
    <dgm:pt modelId="{951D8FE1-91F6-4BF6-B993-80F7760E9530}" type="pres">
      <dgm:prSet presAssocID="{87921787-3D7A-42CF-9263-E3659BF9E367}" presName="Name0" presStyleCnt="0">
        <dgm:presLayoutVars>
          <dgm:chMax val="7"/>
          <dgm:chPref val="5"/>
        </dgm:presLayoutVars>
      </dgm:prSet>
      <dgm:spPr/>
    </dgm:pt>
    <dgm:pt modelId="{4D12CD81-262F-4E9D-A4FD-6A9B0E66E809}" type="pres">
      <dgm:prSet presAssocID="{87921787-3D7A-42CF-9263-E3659BF9E367}" presName="arrowNode" presStyleLbl="node1" presStyleIdx="0" presStyleCnt="1"/>
      <dgm:spPr/>
    </dgm:pt>
    <dgm:pt modelId="{01BFAC14-0001-4037-989C-C202B6622945}" type="pres">
      <dgm:prSet presAssocID="{5468F9F8-B4BE-4168-940B-EFB68B9172F6}" presName="txNode1" presStyleLbl="revTx" presStyleIdx="0" presStyleCnt="7">
        <dgm:presLayoutVars>
          <dgm:bulletEnabled val="1"/>
        </dgm:presLayoutVars>
      </dgm:prSet>
      <dgm:spPr/>
      <dgm:t>
        <a:bodyPr/>
        <a:lstStyle/>
        <a:p>
          <a:endParaRPr lang="en-US"/>
        </a:p>
      </dgm:t>
    </dgm:pt>
    <dgm:pt modelId="{7F6A13B7-315F-4D0E-9ED1-814C5CF076F0}" type="pres">
      <dgm:prSet presAssocID="{6D6CED53-65CC-48A7-ABAD-C716D7D8EBEE}" presName="txNode2" presStyleLbl="revTx" presStyleIdx="1" presStyleCnt="7">
        <dgm:presLayoutVars>
          <dgm:bulletEnabled val="1"/>
        </dgm:presLayoutVars>
      </dgm:prSet>
      <dgm:spPr/>
      <dgm:t>
        <a:bodyPr/>
        <a:lstStyle/>
        <a:p>
          <a:endParaRPr lang="en-US"/>
        </a:p>
      </dgm:t>
    </dgm:pt>
    <dgm:pt modelId="{E9B3268F-DF05-4A3B-8653-83575B135012}" type="pres">
      <dgm:prSet presAssocID="{19398F99-C5F8-46E4-94AF-FE8DD55AFA77}" presName="dotNode2" presStyleCnt="0"/>
      <dgm:spPr/>
    </dgm:pt>
    <dgm:pt modelId="{EF8C68E7-BF3B-4954-8B4A-1D070A830243}" type="pres">
      <dgm:prSet presAssocID="{19398F99-C5F8-46E4-94AF-FE8DD55AFA77}" presName="dotRepeatNode" presStyleLbl="fgShp" presStyleIdx="0" presStyleCnt="5"/>
      <dgm:spPr/>
      <dgm:t>
        <a:bodyPr/>
        <a:lstStyle/>
        <a:p>
          <a:endParaRPr lang="en-US"/>
        </a:p>
      </dgm:t>
    </dgm:pt>
    <dgm:pt modelId="{FE8FEBB3-DDC5-4BA0-BC81-7196E0086C8D}" type="pres">
      <dgm:prSet presAssocID="{7F795552-EC3E-41DB-B151-A21BFB7A59CF}" presName="txNode3" presStyleLbl="revTx" presStyleIdx="2" presStyleCnt="7">
        <dgm:presLayoutVars>
          <dgm:bulletEnabled val="1"/>
        </dgm:presLayoutVars>
      </dgm:prSet>
      <dgm:spPr/>
      <dgm:t>
        <a:bodyPr/>
        <a:lstStyle/>
        <a:p>
          <a:endParaRPr lang="en-US"/>
        </a:p>
      </dgm:t>
    </dgm:pt>
    <dgm:pt modelId="{2CB7B60A-DF81-43B4-97BC-4CFDA0AE0AD6}" type="pres">
      <dgm:prSet presAssocID="{3918FA0B-EE27-4228-9583-E9076FFC14CA}" presName="dotNode3" presStyleCnt="0"/>
      <dgm:spPr/>
    </dgm:pt>
    <dgm:pt modelId="{D9190251-40E3-41BB-A697-560945FAD882}" type="pres">
      <dgm:prSet presAssocID="{3918FA0B-EE27-4228-9583-E9076FFC14CA}" presName="dotRepeatNode" presStyleLbl="fgShp" presStyleIdx="1" presStyleCnt="5"/>
      <dgm:spPr/>
      <dgm:t>
        <a:bodyPr/>
        <a:lstStyle/>
        <a:p>
          <a:endParaRPr lang="en-US"/>
        </a:p>
      </dgm:t>
    </dgm:pt>
    <dgm:pt modelId="{11B635A2-E875-4FF8-B011-233E5A1E8618}" type="pres">
      <dgm:prSet presAssocID="{2970BD90-E990-47BE-AA6D-307735B40F89}" presName="txNode4" presStyleLbl="revTx" presStyleIdx="3" presStyleCnt="7">
        <dgm:presLayoutVars>
          <dgm:bulletEnabled val="1"/>
        </dgm:presLayoutVars>
      </dgm:prSet>
      <dgm:spPr/>
      <dgm:t>
        <a:bodyPr/>
        <a:lstStyle/>
        <a:p>
          <a:endParaRPr lang="en-US"/>
        </a:p>
      </dgm:t>
    </dgm:pt>
    <dgm:pt modelId="{BAA6FFAE-3040-4528-B126-789C2F69BF09}" type="pres">
      <dgm:prSet presAssocID="{A3F33380-2757-4CC4-A8E6-AD51E66D9AB3}" presName="dotNode4" presStyleCnt="0"/>
      <dgm:spPr/>
    </dgm:pt>
    <dgm:pt modelId="{2D309074-09ED-4639-A55E-8ED46A846A81}" type="pres">
      <dgm:prSet presAssocID="{A3F33380-2757-4CC4-A8E6-AD51E66D9AB3}" presName="dotRepeatNode" presStyleLbl="fgShp" presStyleIdx="2" presStyleCnt="5"/>
      <dgm:spPr/>
      <dgm:t>
        <a:bodyPr/>
        <a:lstStyle/>
        <a:p>
          <a:endParaRPr lang="en-US"/>
        </a:p>
      </dgm:t>
    </dgm:pt>
    <dgm:pt modelId="{D3602590-C41F-4138-A87D-D398B0381F39}" type="pres">
      <dgm:prSet presAssocID="{D325468B-61E9-4E63-8820-A2E91C227548}" presName="txNode5" presStyleLbl="revTx" presStyleIdx="4" presStyleCnt="7">
        <dgm:presLayoutVars>
          <dgm:bulletEnabled val="1"/>
        </dgm:presLayoutVars>
      </dgm:prSet>
      <dgm:spPr/>
      <dgm:t>
        <a:bodyPr/>
        <a:lstStyle/>
        <a:p>
          <a:endParaRPr lang="en-US"/>
        </a:p>
      </dgm:t>
    </dgm:pt>
    <dgm:pt modelId="{9454E825-0E9D-47C6-873C-9F41E149C35E}" type="pres">
      <dgm:prSet presAssocID="{1CF8C682-ABF1-42CC-8602-8E3E2A4F4E31}" presName="dotNode5" presStyleCnt="0"/>
      <dgm:spPr/>
    </dgm:pt>
    <dgm:pt modelId="{C979FC0B-A75F-448B-AC4F-5E89850105A8}" type="pres">
      <dgm:prSet presAssocID="{1CF8C682-ABF1-42CC-8602-8E3E2A4F4E31}" presName="dotRepeatNode" presStyleLbl="fgShp" presStyleIdx="3" presStyleCnt="5"/>
      <dgm:spPr/>
      <dgm:t>
        <a:bodyPr/>
        <a:lstStyle/>
        <a:p>
          <a:endParaRPr lang="en-US"/>
        </a:p>
      </dgm:t>
    </dgm:pt>
    <dgm:pt modelId="{1C839A08-D8A6-42CD-8129-9E160BBEF9AA}" type="pres">
      <dgm:prSet presAssocID="{27382B3E-E2B7-4BEB-811C-B018370898CC}" presName="txNode6" presStyleLbl="revTx" presStyleIdx="5" presStyleCnt="7">
        <dgm:presLayoutVars>
          <dgm:bulletEnabled val="1"/>
        </dgm:presLayoutVars>
      </dgm:prSet>
      <dgm:spPr/>
      <dgm:t>
        <a:bodyPr/>
        <a:lstStyle/>
        <a:p>
          <a:endParaRPr lang="en-US"/>
        </a:p>
      </dgm:t>
    </dgm:pt>
    <dgm:pt modelId="{F57E7D67-8174-4A34-B7D2-3AB4D0CDA712}" type="pres">
      <dgm:prSet presAssocID="{02F6830E-6E47-4C1A-AFCD-D33755350CED}" presName="dotNode6" presStyleCnt="0"/>
      <dgm:spPr/>
    </dgm:pt>
    <dgm:pt modelId="{AE763106-345D-468E-9DEB-7C7483AB1AA5}" type="pres">
      <dgm:prSet presAssocID="{02F6830E-6E47-4C1A-AFCD-D33755350CED}" presName="dotRepeatNode" presStyleLbl="fgShp" presStyleIdx="4" presStyleCnt="5"/>
      <dgm:spPr/>
      <dgm:t>
        <a:bodyPr/>
        <a:lstStyle/>
        <a:p>
          <a:endParaRPr lang="en-US"/>
        </a:p>
      </dgm:t>
    </dgm:pt>
    <dgm:pt modelId="{94AEBBDA-FB7D-4D09-9D8F-36A197C92A9F}" type="pres">
      <dgm:prSet presAssocID="{861CF9A1-3BF4-44BF-9787-527D504D6987}" presName="txNode7" presStyleLbl="revTx" presStyleIdx="6" presStyleCnt="7">
        <dgm:presLayoutVars>
          <dgm:bulletEnabled val="1"/>
        </dgm:presLayoutVars>
      </dgm:prSet>
      <dgm:spPr/>
      <dgm:t>
        <a:bodyPr/>
        <a:lstStyle/>
        <a:p>
          <a:endParaRPr lang="en-US"/>
        </a:p>
      </dgm:t>
    </dgm:pt>
  </dgm:ptLst>
  <dgm:cxnLst>
    <dgm:cxn modelId="{664447D7-9841-4A7D-9ABF-D6B98B0DB53F}" type="presOf" srcId="{02F6830E-6E47-4C1A-AFCD-D33755350CED}" destId="{AE763106-345D-468E-9DEB-7C7483AB1AA5}" srcOrd="0" destOrd="0" presId="urn:microsoft.com/office/officeart/2009/3/layout/DescendingProcess"/>
    <dgm:cxn modelId="{F4EAC5FF-C11F-48B7-B0D3-B17713AF4C8C}" type="presOf" srcId="{861CF9A1-3BF4-44BF-9787-527D504D6987}" destId="{94AEBBDA-FB7D-4D09-9D8F-36A197C92A9F}" srcOrd="0" destOrd="0" presId="urn:microsoft.com/office/officeart/2009/3/layout/DescendingProcess"/>
    <dgm:cxn modelId="{C18EF8BD-FD2E-4B71-B8E2-6498F76D4B74}" srcId="{87921787-3D7A-42CF-9263-E3659BF9E367}" destId="{D325468B-61E9-4E63-8820-A2E91C227548}" srcOrd="4" destOrd="0" parTransId="{64D81ABD-25D7-466E-8FA3-BAC26C1CD009}" sibTransId="{1CF8C682-ABF1-42CC-8602-8E3E2A4F4E31}"/>
    <dgm:cxn modelId="{6D24FD50-6E8B-4827-A166-61A08C45215F}" type="presOf" srcId="{D325468B-61E9-4E63-8820-A2E91C227548}" destId="{D3602590-C41F-4138-A87D-D398B0381F39}" srcOrd="0" destOrd="0" presId="urn:microsoft.com/office/officeart/2009/3/layout/DescendingProcess"/>
    <dgm:cxn modelId="{297EE372-CDB9-4C88-A361-78DF5082E01E}" srcId="{87921787-3D7A-42CF-9263-E3659BF9E367}" destId="{341A4662-AD9A-4BDC-8054-AA78371B2B7B}" srcOrd="7" destOrd="0" parTransId="{A99E645E-A7CE-44F2-B3AF-AD244598F8F5}" sibTransId="{A6025E5C-1BA5-4875-A09C-3B8EE77E784F}"/>
    <dgm:cxn modelId="{5C0BB880-3A28-4988-ABAD-D2B65E90F406}" srcId="{87921787-3D7A-42CF-9263-E3659BF9E367}" destId="{27382B3E-E2B7-4BEB-811C-B018370898CC}" srcOrd="5" destOrd="0" parTransId="{B43AA246-DFEE-4C6B-AD1E-0E47121BD6A3}" sibTransId="{02F6830E-6E47-4C1A-AFCD-D33755350CED}"/>
    <dgm:cxn modelId="{8DF9DAC4-1F02-4CF3-B5E5-D2B8D0D81EFB}" type="presOf" srcId="{2970BD90-E990-47BE-AA6D-307735B40F89}" destId="{11B635A2-E875-4FF8-B011-233E5A1E8618}" srcOrd="0" destOrd="0" presId="urn:microsoft.com/office/officeart/2009/3/layout/DescendingProcess"/>
    <dgm:cxn modelId="{9DF6C09D-79C4-432B-B91B-694894F7C907}" type="presOf" srcId="{6D6CED53-65CC-48A7-ABAD-C716D7D8EBEE}" destId="{7F6A13B7-315F-4D0E-9ED1-814C5CF076F0}" srcOrd="0" destOrd="0" presId="urn:microsoft.com/office/officeart/2009/3/layout/DescendingProcess"/>
    <dgm:cxn modelId="{98AAE81D-2E65-4B65-8393-E53D7E1D9773}" srcId="{87921787-3D7A-42CF-9263-E3659BF9E367}" destId="{6D6CED53-65CC-48A7-ABAD-C716D7D8EBEE}" srcOrd="1" destOrd="0" parTransId="{10BC283D-425D-4536-B862-601732A88365}" sibTransId="{19398F99-C5F8-46E4-94AF-FE8DD55AFA77}"/>
    <dgm:cxn modelId="{BE18C270-8453-448B-9F6C-CEB031CA3133}" srcId="{87921787-3D7A-42CF-9263-E3659BF9E367}" destId="{2970BD90-E990-47BE-AA6D-307735B40F89}" srcOrd="3" destOrd="0" parTransId="{634C246F-6856-4DB1-95F1-8CAC24EA5B5D}" sibTransId="{A3F33380-2757-4CC4-A8E6-AD51E66D9AB3}"/>
    <dgm:cxn modelId="{904898F2-2FD3-4A42-BDF0-FA0D8E8E4BF9}" type="presOf" srcId="{3918FA0B-EE27-4228-9583-E9076FFC14CA}" destId="{D9190251-40E3-41BB-A697-560945FAD882}" srcOrd="0" destOrd="0" presId="urn:microsoft.com/office/officeart/2009/3/layout/DescendingProcess"/>
    <dgm:cxn modelId="{8AFF3E66-4BC2-45EA-A106-78024A324B2A}" srcId="{87921787-3D7A-42CF-9263-E3659BF9E367}" destId="{861CF9A1-3BF4-44BF-9787-527D504D6987}" srcOrd="6" destOrd="0" parTransId="{717959AB-BD0A-45F5-B165-CB39C21521A2}" sibTransId="{49C315B2-7733-48F7-BE6A-02AAC478E324}"/>
    <dgm:cxn modelId="{A11A90A3-326B-46FF-AE89-DAD9B902DF5C}" type="presOf" srcId="{1CF8C682-ABF1-42CC-8602-8E3E2A4F4E31}" destId="{C979FC0B-A75F-448B-AC4F-5E89850105A8}" srcOrd="0" destOrd="0" presId="urn:microsoft.com/office/officeart/2009/3/layout/DescendingProcess"/>
    <dgm:cxn modelId="{A446BFC2-6788-4FB1-972C-2DA68C1A6050}" type="presOf" srcId="{27382B3E-E2B7-4BEB-811C-B018370898CC}" destId="{1C839A08-D8A6-42CD-8129-9E160BBEF9AA}" srcOrd="0" destOrd="0" presId="urn:microsoft.com/office/officeart/2009/3/layout/DescendingProcess"/>
    <dgm:cxn modelId="{385196EC-0284-4401-AFE6-E7EDBAECFBB4}" type="presOf" srcId="{A3F33380-2757-4CC4-A8E6-AD51E66D9AB3}" destId="{2D309074-09ED-4639-A55E-8ED46A846A81}" srcOrd="0" destOrd="0" presId="urn:microsoft.com/office/officeart/2009/3/layout/DescendingProcess"/>
    <dgm:cxn modelId="{99606C8F-BC92-4693-95DD-17E6576EC908}" type="presOf" srcId="{19398F99-C5F8-46E4-94AF-FE8DD55AFA77}" destId="{EF8C68E7-BF3B-4954-8B4A-1D070A830243}" srcOrd="0" destOrd="0" presId="urn:microsoft.com/office/officeart/2009/3/layout/DescendingProcess"/>
    <dgm:cxn modelId="{9A497D3E-DF81-4941-8484-B6806C67A661}" type="presOf" srcId="{5468F9F8-B4BE-4168-940B-EFB68B9172F6}" destId="{01BFAC14-0001-4037-989C-C202B6622945}" srcOrd="0" destOrd="0" presId="urn:microsoft.com/office/officeart/2009/3/layout/DescendingProcess"/>
    <dgm:cxn modelId="{1FA44772-12C4-44F6-9FD9-60DCF2AA5F12}" type="presOf" srcId="{7F795552-EC3E-41DB-B151-A21BFB7A59CF}" destId="{FE8FEBB3-DDC5-4BA0-BC81-7196E0086C8D}" srcOrd="0" destOrd="0" presId="urn:microsoft.com/office/officeart/2009/3/layout/DescendingProcess"/>
    <dgm:cxn modelId="{8F4B8446-10B6-4C49-9A2B-4406DB7B46FB}" srcId="{87921787-3D7A-42CF-9263-E3659BF9E367}" destId="{5468F9F8-B4BE-4168-940B-EFB68B9172F6}" srcOrd="0" destOrd="0" parTransId="{BABDA129-567D-43D1-BB5C-0A8DC130A66F}" sibTransId="{97CCDDB0-5D93-4343-8D4A-E4D22F07CA0F}"/>
    <dgm:cxn modelId="{D9A536EA-B2BF-451D-A1B3-5EC4625C93E0}" type="presOf" srcId="{87921787-3D7A-42CF-9263-E3659BF9E367}" destId="{951D8FE1-91F6-4BF6-B993-80F7760E9530}" srcOrd="0" destOrd="0" presId="urn:microsoft.com/office/officeart/2009/3/layout/DescendingProcess"/>
    <dgm:cxn modelId="{2464915B-998E-4C15-8FE4-0880DB116C89}" srcId="{87921787-3D7A-42CF-9263-E3659BF9E367}" destId="{7F795552-EC3E-41DB-B151-A21BFB7A59CF}" srcOrd="2" destOrd="0" parTransId="{055CA066-D6AF-4582-82D9-21DDF6FB4DA0}" sibTransId="{3918FA0B-EE27-4228-9583-E9076FFC14CA}"/>
    <dgm:cxn modelId="{E17115B3-92F8-4105-B212-87685E9E5CCA}" type="presParOf" srcId="{951D8FE1-91F6-4BF6-B993-80F7760E9530}" destId="{4D12CD81-262F-4E9D-A4FD-6A9B0E66E809}" srcOrd="0" destOrd="0" presId="urn:microsoft.com/office/officeart/2009/3/layout/DescendingProcess"/>
    <dgm:cxn modelId="{FEA5D085-F1BA-43E7-86D5-0606E9374171}" type="presParOf" srcId="{951D8FE1-91F6-4BF6-B993-80F7760E9530}" destId="{01BFAC14-0001-4037-989C-C202B6622945}" srcOrd="1" destOrd="0" presId="urn:microsoft.com/office/officeart/2009/3/layout/DescendingProcess"/>
    <dgm:cxn modelId="{D9BBC4E1-4ED6-41D5-ACE6-EB5BB3FFFC53}" type="presParOf" srcId="{951D8FE1-91F6-4BF6-B993-80F7760E9530}" destId="{7F6A13B7-315F-4D0E-9ED1-814C5CF076F0}" srcOrd="2" destOrd="0" presId="urn:microsoft.com/office/officeart/2009/3/layout/DescendingProcess"/>
    <dgm:cxn modelId="{5BF9A84F-8C1E-41B6-8936-06325F8E2CF1}" type="presParOf" srcId="{951D8FE1-91F6-4BF6-B993-80F7760E9530}" destId="{E9B3268F-DF05-4A3B-8653-83575B135012}" srcOrd="3" destOrd="0" presId="urn:microsoft.com/office/officeart/2009/3/layout/DescendingProcess"/>
    <dgm:cxn modelId="{F47D7604-14AD-4224-AB91-1EBB4EE69BA4}" type="presParOf" srcId="{E9B3268F-DF05-4A3B-8653-83575B135012}" destId="{EF8C68E7-BF3B-4954-8B4A-1D070A830243}" srcOrd="0" destOrd="0" presId="urn:microsoft.com/office/officeart/2009/3/layout/DescendingProcess"/>
    <dgm:cxn modelId="{8E731EA5-1CE9-419E-8A3D-81722580A53B}" type="presParOf" srcId="{951D8FE1-91F6-4BF6-B993-80F7760E9530}" destId="{FE8FEBB3-DDC5-4BA0-BC81-7196E0086C8D}" srcOrd="4" destOrd="0" presId="urn:microsoft.com/office/officeart/2009/3/layout/DescendingProcess"/>
    <dgm:cxn modelId="{E9F0722E-EAC7-4AD4-8D39-F99D5EB16021}" type="presParOf" srcId="{951D8FE1-91F6-4BF6-B993-80F7760E9530}" destId="{2CB7B60A-DF81-43B4-97BC-4CFDA0AE0AD6}" srcOrd="5" destOrd="0" presId="urn:microsoft.com/office/officeart/2009/3/layout/DescendingProcess"/>
    <dgm:cxn modelId="{0BC3965B-44B7-43EB-9A4B-38A728F86424}" type="presParOf" srcId="{2CB7B60A-DF81-43B4-97BC-4CFDA0AE0AD6}" destId="{D9190251-40E3-41BB-A697-560945FAD882}" srcOrd="0" destOrd="0" presId="urn:microsoft.com/office/officeart/2009/3/layout/DescendingProcess"/>
    <dgm:cxn modelId="{265A6563-1894-4F0E-9B1C-7995B2BE2D13}" type="presParOf" srcId="{951D8FE1-91F6-4BF6-B993-80F7760E9530}" destId="{11B635A2-E875-4FF8-B011-233E5A1E8618}" srcOrd="6" destOrd="0" presId="urn:microsoft.com/office/officeart/2009/3/layout/DescendingProcess"/>
    <dgm:cxn modelId="{CE873CAB-14BB-414E-9AD6-FC832140B075}" type="presParOf" srcId="{951D8FE1-91F6-4BF6-B993-80F7760E9530}" destId="{BAA6FFAE-3040-4528-B126-789C2F69BF09}" srcOrd="7" destOrd="0" presId="urn:microsoft.com/office/officeart/2009/3/layout/DescendingProcess"/>
    <dgm:cxn modelId="{7CEF86AB-3518-4393-A0AA-33332AA8F837}" type="presParOf" srcId="{BAA6FFAE-3040-4528-B126-789C2F69BF09}" destId="{2D309074-09ED-4639-A55E-8ED46A846A81}" srcOrd="0" destOrd="0" presId="urn:microsoft.com/office/officeart/2009/3/layout/DescendingProcess"/>
    <dgm:cxn modelId="{FB258F09-88FA-4BB9-AF36-1BB0AD7E9A0F}" type="presParOf" srcId="{951D8FE1-91F6-4BF6-B993-80F7760E9530}" destId="{D3602590-C41F-4138-A87D-D398B0381F39}" srcOrd="8" destOrd="0" presId="urn:microsoft.com/office/officeart/2009/3/layout/DescendingProcess"/>
    <dgm:cxn modelId="{A8BE541B-0EC9-488A-BCA5-2D803E757586}" type="presParOf" srcId="{951D8FE1-91F6-4BF6-B993-80F7760E9530}" destId="{9454E825-0E9D-47C6-873C-9F41E149C35E}" srcOrd="9" destOrd="0" presId="urn:microsoft.com/office/officeart/2009/3/layout/DescendingProcess"/>
    <dgm:cxn modelId="{BCB4ADE9-7FCB-47BA-B67B-80961ACE102A}" type="presParOf" srcId="{9454E825-0E9D-47C6-873C-9F41E149C35E}" destId="{C979FC0B-A75F-448B-AC4F-5E89850105A8}" srcOrd="0" destOrd="0" presId="urn:microsoft.com/office/officeart/2009/3/layout/DescendingProcess"/>
    <dgm:cxn modelId="{4D967E27-C27B-4672-BD79-DC1597C65D65}" type="presParOf" srcId="{951D8FE1-91F6-4BF6-B993-80F7760E9530}" destId="{1C839A08-D8A6-42CD-8129-9E160BBEF9AA}" srcOrd="10" destOrd="0" presId="urn:microsoft.com/office/officeart/2009/3/layout/DescendingProcess"/>
    <dgm:cxn modelId="{A5B01B8F-4DB5-4000-BE93-CE6BEE5F2535}" type="presParOf" srcId="{951D8FE1-91F6-4BF6-B993-80F7760E9530}" destId="{F57E7D67-8174-4A34-B7D2-3AB4D0CDA712}" srcOrd="11" destOrd="0" presId="urn:microsoft.com/office/officeart/2009/3/layout/DescendingProcess"/>
    <dgm:cxn modelId="{16CF9EF4-70CE-47F3-AA33-D039A3DC6EDD}" type="presParOf" srcId="{F57E7D67-8174-4A34-B7D2-3AB4D0CDA712}" destId="{AE763106-345D-468E-9DEB-7C7483AB1AA5}" srcOrd="0" destOrd="0" presId="urn:microsoft.com/office/officeart/2009/3/layout/DescendingProcess"/>
    <dgm:cxn modelId="{F07AA801-55AE-4796-B023-4EA45C2C0DAB}" type="presParOf" srcId="{951D8FE1-91F6-4BF6-B993-80F7760E9530}" destId="{94AEBBDA-FB7D-4D09-9D8F-36A197C92A9F}" srcOrd="12" destOrd="0" presId="urn:microsoft.com/office/officeart/2009/3/layout/Descending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CEAECF-8BBA-4295-B690-0E7F0DA87154}"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n-CA"/>
        </a:p>
      </dgm:t>
    </dgm:pt>
    <dgm:pt modelId="{9EE101B8-5DC5-444C-B884-77753FB49710}">
      <dgm:prSet phldrT="[Text]"/>
      <dgm:spPr/>
      <dgm:t>
        <a:bodyPr/>
        <a:lstStyle/>
        <a:p>
          <a:r>
            <a:rPr lang="en-CA"/>
            <a:t>New Idea</a:t>
          </a:r>
        </a:p>
      </dgm:t>
    </dgm:pt>
    <dgm:pt modelId="{EF6E0588-061C-48E5-B787-A664F12DBEA7}" type="parTrans" cxnId="{4AFB7933-E528-4E81-B58A-A6BBFE649F19}">
      <dgm:prSet/>
      <dgm:spPr/>
      <dgm:t>
        <a:bodyPr/>
        <a:lstStyle/>
        <a:p>
          <a:endParaRPr lang="en-CA"/>
        </a:p>
      </dgm:t>
    </dgm:pt>
    <dgm:pt modelId="{D42664FA-BFC7-4AAC-9775-812B62D72269}" type="sibTrans" cxnId="{4AFB7933-E528-4E81-B58A-A6BBFE649F19}">
      <dgm:prSet/>
      <dgm:spPr/>
      <dgm:t>
        <a:bodyPr/>
        <a:lstStyle/>
        <a:p>
          <a:endParaRPr lang="en-CA"/>
        </a:p>
      </dgm:t>
    </dgm:pt>
    <dgm:pt modelId="{5FD66629-F97A-4183-8B4B-940EB0666225}">
      <dgm:prSet phldrT="[Text]"/>
      <dgm:spPr/>
      <dgm:t>
        <a:bodyPr/>
        <a:lstStyle/>
        <a:p>
          <a:r>
            <a:rPr lang="en-CA"/>
            <a:t>Testing Implementation</a:t>
          </a:r>
        </a:p>
      </dgm:t>
    </dgm:pt>
    <dgm:pt modelId="{B6DC5233-E27A-4520-88F8-FD7F8219B5D8}" type="parTrans" cxnId="{54101336-D231-4C81-9C92-18FC6A042F3B}">
      <dgm:prSet/>
      <dgm:spPr/>
      <dgm:t>
        <a:bodyPr/>
        <a:lstStyle/>
        <a:p>
          <a:endParaRPr lang="en-CA"/>
        </a:p>
      </dgm:t>
    </dgm:pt>
    <dgm:pt modelId="{4DF35802-1C66-49CA-9074-C67AE4954F1B}" type="sibTrans" cxnId="{54101336-D231-4C81-9C92-18FC6A042F3B}">
      <dgm:prSet/>
      <dgm:spPr/>
      <dgm:t>
        <a:bodyPr/>
        <a:lstStyle/>
        <a:p>
          <a:endParaRPr lang="en-CA"/>
        </a:p>
      </dgm:t>
    </dgm:pt>
    <dgm:pt modelId="{8A1A3643-E825-4C66-B099-34376F90BC51}">
      <dgm:prSet phldrT="[Text]"/>
      <dgm:spPr/>
      <dgm:t>
        <a:bodyPr/>
        <a:lstStyle/>
        <a:p>
          <a:r>
            <a:rPr lang="en-CA"/>
            <a:t>Gather Feedback</a:t>
          </a:r>
        </a:p>
      </dgm:t>
    </dgm:pt>
    <dgm:pt modelId="{767929DC-C9F7-4E53-BA71-EF2D4A1D3ACF}" type="parTrans" cxnId="{BB4BC189-6D80-446C-B3E1-3AACC4048AE9}">
      <dgm:prSet/>
      <dgm:spPr/>
      <dgm:t>
        <a:bodyPr/>
        <a:lstStyle/>
        <a:p>
          <a:endParaRPr lang="en-CA"/>
        </a:p>
      </dgm:t>
    </dgm:pt>
    <dgm:pt modelId="{2F516865-239D-486B-A049-7E66A0CE561A}" type="sibTrans" cxnId="{BB4BC189-6D80-446C-B3E1-3AACC4048AE9}">
      <dgm:prSet/>
      <dgm:spPr/>
      <dgm:t>
        <a:bodyPr/>
        <a:lstStyle/>
        <a:p>
          <a:endParaRPr lang="en-CA"/>
        </a:p>
      </dgm:t>
    </dgm:pt>
    <dgm:pt modelId="{476684E5-B119-4350-89B5-AE02FBA905BB}">
      <dgm:prSet phldrT="[Text]"/>
      <dgm:spPr/>
      <dgm:t>
        <a:bodyPr/>
        <a:lstStyle/>
        <a:p>
          <a:r>
            <a:rPr lang="en-CA"/>
            <a:t>Sense Making</a:t>
          </a:r>
        </a:p>
      </dgm:t>
    </dgm:pt>
    <dgm:pt modelId="{9803A974-D0C2-48DE-8D18-23F70B6A1869}" type="parTrans" cxnId="{B4004268-A168-440D-A0CF-41238F2779DB}">
      <dgm:prSet/>
      <dgm:spPr/>
      <dgm:t>
        <a:bodyPr/>
        <a:lstStyle/>
        <a:p>
          <a:endParaRPr lang="en-CA"/>
        </a:p>
      </dgm:t>
    </dgm:pt>
    <dgm:pt modelId="{79FDD8CD-3C51-4195-A79B-EC05CA41A34F}" type="sibTrans" cxnId="{B4004268-A168-440D-A0CF-41238F2779DB}">
      <dgm:prSet/>
      <dgm:spPr/>
      <dgm:t>
        <a:bodyPr/>
        <a:lstStyle/>
        <a:p>
          <a:endParaRPr lang="en-CA"/>
        </a:p>
      </dgm:t>
    </dgm:pt>
    <dgm:pt modelId="{D2AB482C-3ED8-4F87-B5F7-9719DDC881E5}">
      <dgm:prSet phldrT="[Text]"/>
      <dgm:spPr/>
      <dgm:t>
        <a:bodyPr/>
        <a:lstStyle/>
        <a:p>
          <a:r>
            <a:rPr lang="en-CA"/>
            <a:t>Modifying Elements</a:t>
          </a:r>
        </a:p>
      </dgm:t>
    </dgm:pt>
    <dgm:pt modelId="{924B23AC-6B26-454C-AE8D-8B852AE9FB57}" type="parTrans" cxnId="{B8FA31E1-3B52-4D8B-868B-7E3E9215253F}">
      <dgm:prSet/>
      <dgm:spPr/>
      <dgm:t>
        <a:bodyPr/>
        <a:lstStyle/>
        <a:p>
          <a:endParaRPr lang="en-CA"/>
        </a:p>
      </dgm:t>
    </dgm:pt>
    <dgm:pt modelId="{44CB8BE5-0842-4484-9E98-AF63F0A9B547}" type="sibTrans" cxnId="{B8FA31E1-3B52-4D8B-868B-7E3E9215253F}">
      <dgm:prSet/>
      <dgm:spPr/>
      <dgm:t>
        <a:bodyPr/>
        <a:lstStyle/>
        <a:p>
          <a:endParaRPr lang="en-CA"/>
        </a:p>
      </dgm:t>
    </dgm:pt>
    <dgm:pt modelId="{8A44B36C-BEC5-4716-93BD-E5BA49678626}" type="pres">
      <dgm:prSet presAssocID="{3ECEAECF-8BBA-4295-B690-0E7F0DA87154}" presName="Name0" presStyleCnt="0">
        <dgm:presLayoutVars>
          <dgm:dir/>
          <dgm:resizeHandles val="exact"/>
        </dgm:presLayoutVars>
      </dgm:prSet>
      <dgm:spPr/>
      <dgm:t>
        <a:bodyPr/>
        <a:lstStyle/>
        <a:p>
          <a:endParaRPr lang="en-US"/>
        </a:p>
      </dgm:t>
    </dgm:pt>
    <dgm:pt modelId="{EE9464BA-DCEB-44B1-966C-920E0A6F8043}" type="pres">
      <dgm:prSet presAssocID="{3ECEAECF-8BBA-4295-B690-0E7F0DA87154}" presName="cycle" presStyleCnt="0"/>
      <dgm:spPr/>
    </dgm:pt>
    <dgm:pt modelId="{B3284487-AB8C-4A0F-B8F0-261C078D04CF}" type="pres">
      <dgm:prSet presAssocID="{9EE101B8-5DC5-444C-B884-77753FB49710}" presName="nodeFirstNode" presStyleLbl="node1" presStyleIdx="0" presStyleCnt="5">
        <dgm:presLayoutVars>
          <dgm:bulletEnabled val="1"/>
        </dgm:presLayoutVars>
      </dgm:prSet>
      <dgm:spPr/>
      <dgm:t>
        <a:bodyPr/>
        <a:lstStyle/>
        <a:p>
          <a:endParaRPr lang="en-US"/>
        </a:p>
      </dgm:t>
    </dgm:pt>
    <dgm:pt modelId="{01112A9E-CA08-498B-83F6-F327C8038F7A}" type="pres">
      <dgm:prSet presAssocID="{D42664FA-BFC7-4AAC-9775-812B62D72269}" presName="sibTransFirstNode" presStyleLbl="bgShp" presStyleIdx="0" presStyleCnt="1"/>
      <dgm:spPr/>
      <dgm:t>
        <a:bodyPr/>
        <a:lstStyle/>
        <a:p>
          <a:endParaRPr lang="en-US"/>
        </a:p>
      </dgm:t>
    </dgm:pt>
    <dgm:pt modelId="{B7661EDC-B787-4F84-8B6E-33DE47BE40AA}" type="pres">
      <dgm:prSet presAssocID="{5FD66629-F97A-4183-8B4B-940EB0666225}" presName="nodeFollowingNodes" presStyleLbl="node1" presStyleIdx="1" presStyleCnt="5">
        <dgm:presLayoutVars>
          <dgm:bulletEnabled val="1"/>
        </dgm:presLayoutVars>
      </dgm:prSet>
      <dgm:spPr/>
      <dgm:t>
        <a:bodyPr/>
        <a:lstStyle/>
        <a:p>
          <a:endParaRPr lang="en-US"/>
        </a:p>
      </dgm:t>
    </dgm:pt>
    <dgm:pt modelId="{6ADEC8F0-5ED5-4DB4-8BB6-EF79D0919CF0}" type="pres">
      <dgm:prSet presAssocID="{8A1A3643-E825-4C66-B099-34376F90BC51}" presName="nodeFollowingNodes" presStyleLbl="node1" presStyleIdx="2" presStyleCnt="5">
        <dgm:presLayoutVars>
          <dgm:bulletEnabled val="1"/>
        </dgm:presLayoutVars>
      </dgm:prSet>
      <dgm:spPr/>
      <dgm:t>
        <a:bodyPr/>
        <a:lstStyle/>
        <a:p>
          <a:endParaRPr lang="en-US"/>
        </a:p>
      </dgm:t>
    </dgm:pt>
    <dgm:pt modelId="{599506A9-D5F0-4E18-99E5-39362093D739}" type="pres">
      <dgm:prSet presAssocID="{476684E5-B119-4350-89B5-AE02FBA905BB}" presName="nodeFollowingNodes" presStyleLbl="node1" presStyleIdx="3" presStyleCnt="5">
        <dgm:presLayoutVars>
          <dgm:bulletEnabled val="1"/>
        </dgm:presLayoutVars>
      </dgm:prSet>
      <dgm:spPr/>
      <dgm:t>
        <a:bodyPr/>
        <a:lstStyle/>
        <a:p>
          <a:endParaRPr lang="en-US"/>
        </a:p>
      </dgm:t>
    </dgm:pt>
    <dgm:pt modelId="{8AF8457E-9853-4527-9D07-5BB763D96223}" type="pres">
      <dgm:prSet presAssocID="{D2AB482C-3ED8-4F87-B5F7-9719DDC881E5}" presName="nodeFollowingNodes" presStyleLbl="node1" presStyleIdx="4" presStyleCnt="5">
        <dgm:presLayoutVars>
          <dgm:bulletEnabled val="1"/>
        </dgm:presLayoutVars>
      </dgm:prSet>
      <dgm:spPr/>
      <dgm:t>
        <a:bodyPr/>
        <a:lstStyle/>
        <a:p>
          <a:endParaRPr lang="en-US"/>
        </a:p>
      </dgm:t>
    </dgm:pt>
  </dgm:ptLst>
  <dgm:cxnLst>
    <dgm:cxn modelId="{02B4EEA0-34BE-4D34-A265-433BFC8A89DD}" type="presOf" srcId="{3ECEAECF-8BBA-4295-B690-0E7F0DA87154}" destId="{8A44B36C-BEC5-4716-93BD-E5BA49678626}" srcOrd="0" destOrd="0" presId="urn:microsoft.com/office/officeart/2005/8/layout/cycle3"/>
    <dgm:cxn modelId="{BB4BC189-6D80-446C-B3E1-3AACC4048AE9}" srcId="{3ECEAECF-8BBA-4295-B690-0E7F0DA87154}" destId="{8A1A3643-E825-4C66-B099-34376F90BC51}" srcOrd="2" destOrd="0" parTransId="{767929DC-C9F7-4E53-BA71-EF2D4A1D3ACF}" sibTransId="{2F516865-239D-486B-A049-7E66A0CE561A}"/>
    <dgm:cxn modelId="{202824C5-3DC3-4021-8D67-89E1FC3DAAD6}" type="presOf" srcId="{5FD66629-F97A-4183-8B4B-940EB0666225}" destId="{B7661EDC-B787-4F84-8B6E-33DE47BE40AA}" srcOrd="0" destOrd="0" presId="urn:microsoft.com/office/officeart/2005/8/layout/cycle3"/>
    <dgm:cxn modelId="{54101336-D231-4C81-9C92-18FC6A042F3B}" srcId="{3ECEAECF-8BBA-4295-B690-0E7F0DA87154}" destId="{5FD66629-F97A-4183-8B4B-940EB0666225}" srcOrd="1" destOrd="0" parTransId="{B6DC5233-E27A-4520-88F8-FD7F8219B5D8}" sibTransId="{4DF35802-1C66-49CA-9074-C67AE4954F1B}"/>
    <dgm:cxn modelId="{4AFB7933-E528-4E81-B58A-A6BBFE649F19}" srcId="{3ECEAECF-8BBA-4295-B690-0E7F0DA87154}" destId="{9EE101B8-5DC5-444C-B884-77753FB49710}" srcOrd="0" destOrd="0" parTransId="{EF6E0588-061C-48E5-B787-A664F12DBEA7}" sibTransId="{D42664FA-BFC7-4AAC-9775-812B62D72269}"/>
    <dgm:cxn modelId="{431F9D2B-EFE8-40C4-B7D7-432587644CA4}" type="presOf" srcId="{8A1A3643-E825-4C66-B099-34376F90BC51}" destId="{6ADEC8F0-5ED5-4DB4-8BB6-EF79D0919CF0}" srcOrd="0" destOrd="0" presId="urn:microsoft.com/office/officeart/2005/8/layout/cycle3"/>
    <dgm:cxn modelId="{B4004268-A168-440D-A0CF-41238F2779DB}" srcId="{3ECEAECF-8BBA-4295-B690-0E7F0DA87154}" destId="{476684E5-B119-4350-89B5-AE02FBA905BB}" srcOrd="3" destOrd="0" parTransId="{9803A974-D0C2-48DE-8D18-23F70B6A1869}" sibTransId="{79FDD8CD-3C51-4195-A79B-EC05CA41A34F}"/>
    <dgm:cxn modelId="{5D02A38F-4DB6-4C77-B5B4-387C5566D5D3}" type="presOf" srcId="{D2AB482C-3ED8-4F87-B5F7-9719DDC881E5}" destId="{8AF8457E-9853-4527-9D07-5BB763D96223}" srcOrd="0" destOrd="0" presId="urn:microsoft.com/office/officeart/2005/8/layout/cycle3"/>
    <dgm:cxn modelId="{B8FA31E1-3B52-4D8B-868B-7E3E9215253F}" srcId="{3ECEAECF-8BBA-4295-B690-0E7F0DA87154}" destId="{D2AB482C-3ED8-4F87-B5F7-9719DDC881E5}" srcOrd="4" destOrd="0" parTransId="{924B23AC-6B26-454C-AE8D-8B852AE9FB57}" sibTransId="{44CB8BE5-0842-4484-9E98-AF63F0A9B547}"/>
    <dgm:cxn modelId="{1D51BEFE-AF5B-4966-9B4A-654651D439D3}" type="presOf" srcId="{D42664FA-BFC7-4AAC-9775-812B62D72269}" destId="{01112A9E-CA08-498B-83F6-F327C8038F7A}" srcOrd="0" destOrd="0" presId="urn:microsoft.com/office/officeart/2005/8/layout/cycle3"/>
    <dgm:cxn modelId="{F088BD6A-A5FB-432F-82B8-786D7E554030}" type="presOf" srcId="{9EE101B8-5DC5-444C-B884-77753FB49710}" destId="{B3284487-AB8C-4A0F-B8F0-261C078D04CF}" srcOrd="0" destOrd="0" presId="urn:microsoft.com/office/officeart/2005/8/layout/cycle3"/>
    <dgm:cxn modelId="{DE9FC051-7D53-49B1-9B5A-E595CBE0B78B}" type="presOf" srcId="{476684E5-B119-4350-89B5-AE02FBA905BB}" destId="{599506A9-D5F0-4E18-99E5-39362093D739}" srcOrd="0" destOrd="0" presId="urn:microsoft.com/office/officeart/2005/8/layout/cycle3"/>
    <dgm:cxn modelId="{2E4C9140-E383-4884-A7CE-55E2D863B3C7}" type="presParOf" srcId="{8A44B36C-BEC5-4716-93BD-E5BA49678626}" destId="{EE9464BA-DCEB-44B1-966C-920E0A6F8043}" srcOrd="0" destOrd="0" presId="urn:microsoft.com/office/officeart/2005/8/layout/cycle3"/>
    <dgm:cxn modelId="{F5000080-9CDB-409F-9470-AAD552034376}" type="presParOf" srcId="{EE9464BA-DCEB-44B1-966C-920E0A6F8043}" destId="{B3284487-AB8C-4A0F-B8F0-261C078D04CF}" srcOrd="0" destOrd="0" presId="urn:microsoft.com/office/officeart/2005/8/layout/cycle3"/>
    <dgm:cxn modelId="{F035E9FD-1FFE-42C8-A0A2-1F896260F922}" type="presParOf" srcId="{EE9464BA-DCEB-44B1-966C-920E0A6F8043}" destId="{01112A9E-CA08-498B-83F6-F327C8038F7A}" srcOrd="1" destOrd="0" presId="urn:microsoft.com/office/officeart/2005/8/layout/cycle3"/>
    <dgm:cxn modelId="{7EC66D27-940B-4682-BB26-3B2BECBD1DD6}" type="presParOf" srcId="{EE9464BA-DCEB-44B1-966C-920E0A6F8043}" destId="{B7661EDC-B787-4F84-8B6E-33DE47BE40AA}" srcOrd="2" destOrd="0" presId="urn:microsoft.com/office/officeart/2005/8/layout/cycle3"/>
    <dgm:cxn modelId="{651F2E73-6148-4012-A756-4B12B2FA2941}" type="presParOf" srcId="{EE9464BA-DCEB-44B1-966C-920E0A6F8043}" destId="{6ADEC8F0-5ED5-4DB4-8BB6-EF79D0919CF0}" srcOrd="3" destOrd="0" presId="urn:microsoft.com/office/officeart/2005/8/layout/cycle3"/>
    <dgm:cxn modelId="{0C4185BB-27F8-46D8-8348-5EEC6B71DC18}" type="presParOf" srcId="{EE9464BA-DCEB-44B1-966C-920E0A6F8043}" destId="{599506A9-D5F0-4E18-99E5-39362093D739}" srcOrd="4" destOrd="0" presId="urn:microsoft.com/office/officeart/2005/8/layout/cycle3"/>
    <dgm:cxn modelId="{1D92B7E3-EF6A-4F38-967E-CDD56FFA914D}" type="presParOf" srcId="{EE9464BA-DCEB-44B1-966C-920E0A6F8043}" destId="{8AF8457E-9853-4527-9D07-5BB763D96223}" srcOrd="5" destOrd="0" presId="urn:microsoft.com/office/officeart/2005/8/layout/cycle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2CD81-262F-4E9D-A4FD-6A9B0E66E809}">
      <dsp:nvSpPr>
        <dsp:cNvPr id="0" name=""/>
        <dsp:cNvSpPr/>
      </dsp:nvSpPr>
      <dsp:spPr>
        <a:xfrm rot="4396374">
          <a:off x="328724" y="1947765"/>
          <a:ext cx="4903626" cy="3419668"/>
        </a:xfrm>
        <a:prstGeom prst="swooshArrow">
          <a:avLst>
            <a:gd name="adj1" fmla="val 16310"/>
            <a:gd name="adj2" fmla="val 313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8C68E7-BF3B-4954-8B4A-1D070A830243}">
      <dsp:nvSpPr>
        <dsp:cNvPr id="0" name=""/>
        <dsp:cNvSpPr/>
      </dsp:nvSpPr>
      <dsp:spPr>
        <a:xfrm>
          <a:off x="2000056" y="2285224"/>
          <a:ext cx="123831" cy="123831"/>
        </a:xfrm>
        <a:prstGeom prst="ellipse">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190251-40E3-41BB-A697-560945FAD882}">
      <dsp:nvSpPr>
        <dsp:cNvPr id="0" name=""/>
        <dsp:cNvSpPr/>
      </dsp:nvSpPr>
      <dsp:spPr>
        <a:xfrm>
          <a:off x="2593654" y="2700458"/>
          <a:ext cx="123831" cy="123831"/>
        </a:xfrm>
        <a:prstGeom prst="ellipse">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309074-09ED-4639-A55E-8ED46A846A81}">
      <dsp:nvSpPr>
        <dsp:cNvPr id="0" name=""/>
        <dsp:cNvSpPr/>
      </dsp:nvSpPr>
      <dsp:spPr>
        <a:xfrm>
          <a:off x="3093526" y="3184425"/>
          <a:ext cx="123831" cy="123831"/>
        </a:xfrm>
        <a:prstGeom prst="ellipse">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BFAC14-0001-4037-989C-C202B6622945}">
      <dsp:nvSpPr>
        <dsp:cNvPr id="0" name=""/>
        <dsp:cNvSpPr/>
      </dsp:nvSpPr>
      <dsp:spPr>
        <a:xfrm>
          <a:off x="0" y="817418"/>
          <a:ext cx="2311908" cy="908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lvl="0" algn="ctr" defTabSz="933450">
            <a:lnSpc>
              <a:spcPct val="90000"/>
            </a:lnSpc>
            <a:spcBef>
              <a:spcPct val="0"/>
            </a:spcBef>
            <a:spcAft>
              <a:spcPct val="35000"/>
            </a:spcAft>
          </a:pPr>
          <a:r>
            <a:rPr lang="en-CA" sz="2100" kern="1200"/>
            <a:t>Decide on Scope of Project</a:t>
          </a:r>
        </a:p>
      </dsp:txBody>
      <dsp:txXfrm>
        <a:off x="0" y="817418"/>
        <a:ext cx="2311908" cy="908858"/>
      </dsp:txXfrm>
    </dsp:sp>
    <dsp:sp modelId="{7F6A13B7-315F-4D0E-9ED1-814C5CF076F0}">
      <dsp:nvSpPr>
        <dsp:cNvPr id="0" name=""/>
        <dsp:cNvSpPr/>
      </dsp:nvSpPr>
      <dsp:spPr>
        <a:xfrm>
          <a:off x="2749296" y="1892711"/>
          <a:ext cx="3499103" cy="908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933450">
            <a:lnSpc>
              <a:spcPct val="90000"/>
            </a:lnSpc>
            <a:spcBef>
              <a:spcPct val="0"/>
            </a:spcBef>
            <a:spcAft>
              <a:spcPct val="35000"/>
            </a:spcAft>
          </a:pPr>
          <a:r>
            <a:rPr lang="en-CA" sz="2100" kern="1200"/>
            <a:t>Establishment of Staff &amp; Roles</a:t>
          </a:r>
        </a:p>
      </dsp:txBody>
      <dsp:txXfrm>
        <a:off x="2749296" y="1892711"/>
        <a:ext cx="3499103" cy="908858"/>
      </dsp:txXfrm>
    </dsp:sp>
    <dsp:sp modelId="{FE8FEBB3-DDC5-4BA0-BC81-7196E0086C8D}">
      <dsp:nvSpPr>
        <dsp:cNvPr id="0" name=""/>
        <dsp:cNvSpPr/>
      </dsp:nvSpPr>
      <dsp:spPr>
        <a:xfrm>
          <a:off x="0" y="2307945"/>
          <a:ext cx="2061972" cy="908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r" defTabSz="933450">
            <a:lnSpc>
              <a:spcPct val="90000"/>
            </a:lnSpc>
            <a:spcBef>
              <a:spcPct val="0"/>
            </a:spcBef>
            <a:spcAft>
              <a:spcPct val="35000"/>
            </a:spcAft>
          </a:pPr>
          <a:r>
            <a:rPr lang="en-CA" sz="2100" kern="1200"/>
            <a:t>Securing Technology</a:t>
          </a:r>
        </a:p>
      </dsp:txBody>
      <dsp:txXfrm>
        <a:off x="0" y="2307945"/>
        <a:ext cx="2061972" cy="908858"/>
      </dsp:txXfrm>
    </dsp:sp>
    <dsp:sp modelId="{C979FC0B-A75F-448B-AC4F-5E89850105A8}">
      <dsp:nvSpPr>
        <dsp:cNvPr id="0" name=""/>
        <dsp:cNvSpPr/>
      </dsp:nvSpPr>
      <dsp:spPr>
        <a:xfrm>
          <a:off x="3525915" y="3719515"/>
          <a:ext cx="123831" cy="123831"/>
        </a:xfrm>
        <a:prstGeom prst="ellipse">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B635A2-E875-4FF8-B011-233E5A1E8618}">
      <dsp:nvSpPr>
        <dsp:cNvPr id="0" name=""/>
        <dsp:cNvSpPr/>
      </dsp:nvSpPr>
      <dsp:spPr>
        <a:xfrm>
          <a:off x="3811524" y="2791912"/>
          <a:ext cx="2436875" cy="908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933450">
            <a:lnSpc>
              <a:spcPct val="90000"/>
            </a:lnSpc>
            <a:spcBef>
              <a:spcPct val="0"/>
            </a:spcBef>
            <a:spcAft>
              <a:spcPct val="35000"/>
            </a:spcAft>
          </a:pPr>
          <a:r>
            <a:rPr lang="en-CA" sz="2100" kern="1200"/>
            <a:t>Participant Recruitment Methods</a:t>
          </a:r>
        </a:p>
      </dsp:txBody>
      <dsp:txXfrm>
        <a:off x="3811524" y="2791912"/>
        <a:ext cx="2436875" cy="908858"/>
      </dsp:txXfrm>
    </dsp:sp>
    <dsp:sp modelId="{D3602590-C41F-4138-A87D-D398B0381F39}">
      <dsp:nvSpPr>
        <dsp:cNvPr id="0" name=""/>
        <dsp:cNvSpPr/>
      </dsp:nvSpPr>
      <dsp:spPr>
        <a:xfrm>
          <a:off x="0" y="3327002"/>
          <a:ext cx="3124200" cy="908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r" defTabSz="933450">
            <a:lnSpc>
              <a:spcPct val="90000"/>
            </a:lnSpc>
            <a:spcBef>
              <a:spcPct val="0"/>
            </a:spcBef>
            <a:spcAft>
              <a:spcPct val="35000"/>
            </a:spcAft>
          </a:pPr>
          <a:r>
            <a:rPr lang="en-CA" sz="2100" kern="1200"/>
            <a:t>Topic &amp; Facilitation Selection</a:t>
          </a:r>
        </a:p>
      </dsp:txBody>
      <dsp:txXfrm>
        <a:off x="0" y="3327002"/>
        <a:ext cx="3124200" cy="908858"/>
      </dsp:txXfrm>
    </dsp:sp>
    <dsp:sp modelId="{AE763106-345D-468E-9DEB-7C7483AB1AA5}">
      <dsp:nvSpPr>
        <dsp:cNvPr id="0" name=""/>
        <dsp:cNvSpPr/>
      </dsp:nvSpPr>
      <dsp:spPr>
        <a:xfrm>
          <a:off x="3874576" y="4265398"/>
          <a:ext cx="123831" cy="123831"/>
        </a:xfrm>
        <a:prstGeom prst="ellipse">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839A08-D8A6-42CD-8129-9E160BBEF9AA}">
      <dsp:nvSpPr>
        <dsp:cNvPr id="0" name=""/>
        <dsp:cNvSpPr/>
      </dsp:nvSpPr>
      <dsp:spPr>
        <a:xfrm>
          <a:off x="4436364" y="3872885"/>
          <a:ext cx="1812035" cy="908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933450">
            <a:lnSpc>
              <a:spcPct val="90000"/>
            </a:lnSpc>
            <a:spcBef>
              <a:spcPct val="0"/>
            </a:spcBef>
            <a:spcAft>
              <a:spcPct val="35000"/>
            </a:spcAft>
          </a:pPr>
          <a:r>
            <a:rPr lang="en-CA" sz="2100" kern="1200"/>
            <a:t>Presenter Recruitment</a:t>
          </a:r>
        </a:p>
      </dsp:txBody>
      <dsp:txXfrm>
        <a:off x="4436364" y="3872885"/>
        <a:ext cx="1812035" cy="908858"/>
      </dsp:txXfrm>
    </dsp:sp>
    <dsp:sp modelId="{94AEBBDA-FB7D-4D09-9D8F-36A197C92A9F}">
      <dsp:nvSpPr>
        <dsp:cNvPr id="0" name=""/>
        <dsp:cNvSpPr/>
      </dsp:nvSpPr>
      <dsp:spPr>
        <a:xfrm>
          <a:off x="3124200" y="5588923"/>
          <a:ext cx="3124200" cy="908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ctr" defTabSz="933450">
            <a:lnSpc>
              <a:spcPct val="90000"/>
            </a:lnSpc>
            <a:spcBef>
              <a:spcPct val="0"/>
            </a:spcBef>
            <a:spcAft>
              <a:spcPct val="35000"/>
            </a:spcAft>
          </a:pPr>
          <a:r>
            <a:rPr lang="en-CA" sz="2100" kern="1200"/>
            <a:t>Pilot Sessions</a:t>
          </a:r>
        </a:p>
      </dsp:txBody>
      <dsp:txXfrm>
        <a:off x="3124200" y="5588923"/>
        <a:ext cx="3124200" cy="9088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112A9E-CA08-498B-83F6-F327C8038F7A}">
      <dsp:nvSpPr>
        <dsp:cNvPr id="0" name=""/>
        <dsp:cNvSpPr/>
      </dsp:nvSpPr>
      <dsp:spPr>
        <a:xfrm>
          <a:off x="568027" y="-10719"/>
          <a:ext cx="2426294" cy="2426294"/>
        </a:xfrm>
        <a:prstGeom prst="circularArrow">
          <a:avLst>
            <a:gd name="adj1" fmla="val 5544"/>
            <a:gd name="adj2" fmla="val 330680"/>
            <a:gd name="adj3" fmla="val 13941310"/>
            <a:gd name="adj4" fmla="val 17286112"/>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3284487-AB8C-4A0F-B8F0-261C078D04CF}">
      <dsp:nvSpPr>
        <dsp:cNvPr id="0" name=""/>
        <dsp:cNvSpPr/>
      </dsp:nvSpPr>
      <dsp:spPr>
        <a:xfrm>
          <a:off x="1254128" y="761"/>
          <a:ext cx="1054093" cy="52704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New Idea</a:t>
          </a:r>
        </a:p>
      </dsp:txBody>
      <dsp:txXfrm>
        <a:off x="1279856" y="26489"/>
        <a:ext cx="1002637" cy="475590"/>
      </dsp:txXfrm>
    </dsp:sp>
    <dsp:sp modelId="{B7661EDC-B787-4F84-8B6E-33DE47BE40AA}">
      <dsp:nvSpPr>
        <dsp:cNvPr id="0" name=""/>
        <dsp:cNvSpPr/>
      </dsp:nvSpPr>
      <dsp:spPr>
        <a:xfrm>
          <a:off x="2238155" y="715698"/>
          <a:ext cx="1054093" cy="52704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Testing Implementation</a:t>
          </a:r>
        </a:p>
      </dsp:txBody>
      <dsp:txXfrm>
        <a:off x="2263883" y="741426"/>
        <a:ext cx="1002637" cy="475590"/>
      </dsp:txXfrm>
    </dsp:sp>
    <dsp:sp modelId="{6ADEC8F0-5ED5-4DB4-8BB6-EF79D0919CF0}">
      <dsp:nvSpPr>
        <dsp:cNvPr id="0" name=""/>
        <dsp:cNvSpPr/>
      </dsp:nvSpPr>
      <dsp:spPr>
        <a:xfrm>
          <a:off x="1862290" y="1872491"/>
          <a:ext cx="1054093" cy="52704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Gather Feedback</a:t>
          </a:r>
        </a:p>
      </dsp:txBody>
      <dsp:txXfrm>
        <a:off x="1888018" y="1898219"/>
        <a:ext cx="1002637" cy="475590"/>
      </dsp:txXfrm>
    </dsp:sp>
    <dsp:sp modelId="{599506A9-D5F0-4E18-99E5-39362093D739}">
      <dsp:nvSpPr>
        <dsp:cNvPr id="0" name=""/>
        <dsp:cNvSpPr/>
      </dsp:nvSpPr>
      <dsp:spPr>
        <a:xfrm>
          <a:off x="645965" y="1872491"/>
          <a:ext cx="1054093" cy="52704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Sense Making</a:t>
          </a:r>
        </a:p>
      </dsp:txBody>
      <dsp:txXfrm>
        <a:off x="671693" y="1898219"/>
        <a:ext cx="1002637" cy="475590"/>
      </dsp:txXfrm>
    </dsp:sp>
    <dsp:sp modelId="{8AF8457E-9853-4527-9D07-5BB763D96223}">
      <dsp:nvSpPr>
        <dsp:cNvPr id="0" name=""/>
        <dsp:cNvSpPr/>
      </dsp:nvSpPr>
      <dsp:spPr>
        <a:xfrm>
          <a:off x="270100" y="715698"/>
          <a:ext cx="1054093" cy="52704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Modifying Elements</a:t>
          </a:r>
        </a:p>
      </dsp:txBody>
      <dsp:txXfrm>
        <a:off x="295828" y="741426"/>
        <a:ext cx="1002637" cy="475590"/>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B6AE6-0786-4A13-BD92-4CC4A95A9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294E0348</Template>
  <TotalTime>1</TotalTime>
  <Pages>31</Pages>
  <Words>8457</Words>
  <Characters>48205</Characters>
  <Application>Microsoft Office Word</Application>
  <DocSecurity>4</DocSecurity>
  <Lines>401</Lines>
  <Paragraphs>113</Paragraphs>
  <ScaleCrop>false</ScaleCrop>
  <HeadingPairs>
    <vt:vector size="2" baseType="variant">
      <vt:variant>
        <vt:lpstr>Title</vt:lpstr>
      </vt:variant>
      <vt:variant>
        <vt:i4>1</vt:i4>
      </vt:variant>
    </vt:vector>
  </HeadingPairs>
  <TitlesOfParts>
    <vt:vector size="1" baseType="lpstr">
      <vt:lpstr>Seniors' Centre Without Walls Toolkit</vt:lpstr>
    </vt:vector>
  </TitlesOfParts>
  <Company>Edmonton Southside   Primary Care Network</Company>
  <LinksUpToDate>false</LinksUpToDate>
  <CharactersWithSpaces>56549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Seniors' Centre Without Walls Toolkit</dc:title>
  <dc:subject/>
  <dc:creator>Heather Drouin</dc:creator>
  <cp:keywords/>
  <dc:description/>
  <cp:lastModifiedBy>Heather Roland</cp:lastModifiedBy>
  <cp:revision>2</cp:revision>
  <dcterms:created xsi:type="dcterms:W3CDTF">2020-07-03T16:05:00Z</dcterms:created>
  <dcterms:modified xsi:type="dcterms:W3CDTF">2020-07-03T16:05:00Z</dcterms:modified>
</cp:coreProperties>
</file>